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66888074"/>
        <w:docPartObj>
          <w:docPartGallery w:val="Cover Pages"/>
          <w:docPartUnique/>
        </w:docPartObj>
      </w:sdtPr>
      <w:sdtContent>
        <w:p w:rsidR="00B225F5" w:rsidRDefault="00B225F5" w:rsidP="00B225F5">
          <w:pPr>
            <w:pStyle w:val="Corpsdetexte"/>
          </w:pPr>
        </w:p>
        <w:p w:rsidR="008F52E4" w:rsidRDefault="008F52E4" w:rsidP="00B225F5">
          <w:pPr>
            <w:pStyle w:val="Corpsdetexte"/>
          </w:pPr>
        </w:p>
        <w:p w:rsidR="008F52E4" w:rsidRPr="007B6845" w:rsidRDefault="008F52E4" w:rsidP="00B225F5">
          <w:pPr>
            <w:pStyle w:val="Corpsdetexte"/>
          </w:pPr>
        </w:p>
        <w:tbl>
          <w:tblPr>
            <w:tblpPr w:leftFromText="187" w:rightFromText="187" w:vertAnchor="page" w:horzAnchor="margin" w:tblpX="290" w:tblpYSpec="center"/>
            <w:tblW w:w="4817" w:type="pct"/>
            <w:tblBorders>
              <w:top w:val="single" w:sz="2" w:space="0" w:color="auto"/>
              <w:bottom w:val="single" w:sz="2" w:space="0" w:color="auto"/>
              <w:insideH w:val="single" w:sz="2" w:space="0" w:color="auto"/>
            </w:tblBorders>
            <w:tblLayout w:type="fixed"/>
            <w:tblCellMar>
              <w:top w:w="216" w:type="dxa"/>
              <w:left w:w="216" w:type="dxa"/>
              <w:bottom w:w="216" w:type="dxa"/>
              <w:right w:w="216" w:type="dxa"/>
            </w:tblCellMar>
            <w:tblLook w:val="04A0" w:firstRow="1" w:lastRow="0" w:firstColumn="1" w:lastColumn="0" w:noHBand="0" w:noVBand="1"/>
          </w:tblPr>
          <w:tblGrid>
            <w:gridCol w:w="3802"/>
            <w:gridCol w:w="2527"/>
            <w:gridCol w:w="1151"/>
            <w:gridCol w:w="2952"/>
          </w:tblGrid>
          <w:tr w:rsidR="00B225F5" w:rsidRPr="00CB6F34" w:rsidTr="00CB6F34">
            <w:trPr>
              <w:trHeight w:hRule="exact" w:val="1871"/>
            </w:trPr>
            <w:tc>
              <w:tcPr>
                <w:tcW w:w="3951" w:type="dxa"/>
                <w:shd w:val="clear" w:color="auto" w:fill="D04324"/>
                <w:vAlign w:val="center"/>
              </w:tcPr>
              <w:p w:rsidR="00B225F5" w:rsidRPr="00CB6F34" w:rsidRDefault="00A97FF7" w:rsidP="00A97FF7">
                <w:pPr>
                  <w:pStyle w:val="Sansinterligne"/>
                  <w:rPr>
                    <w:rFonts w:ascii="Calibri" w:hAnsi="Calibri" w:cs="Calibri"/>
                    <w:color w:val="FFFFFF" w:themeColor="background1"/>
                    <w:sz w:val="72"/>
                    <w:szCs w:val="76"/>
                  </w:rPr>
                </w:pPr>
                <w:r w:rsidRPr="00CB6F34">
                  <w:rPr>
                    <w:rFonts w:ascii="Calibri" w:hAnsi="Calibri" w:cs="Calibri"/>
                    <w:color w:val="FFFFFF" w:themeColor="background1"/>
                    <w:sz w:val="72"/>
                    <w:szCs w:val="76"/>
                  </w:rPr>
                  <w:t>Support de c</w:t>
                </w:r>
                <w:r w:rsidR="005D47EB" w:rsidRPr="00CB6F34">
                  <w:rPr>
                    <w:rFonts w:ascii="Calibri" w:hAnsi="Calibri" w:cs="Calibri"/>
                    <w:color w:val="FFFFFF" w:themeColor="background1"/>
                    <w:sz w:val="72"/>
                    <w:szCs w:val="76"/>
                  </w:rPr>
                  <w:t>ours</w:t>
                </w:r>
              </w:p>
            </w:tc>
            <w:tc>
              <w:tcPr>
                <w:tcW w:w="6897" w:type="dxa"/>
                <w:gridSpan w:val="3"/>
                <w:vAlign w:val="center"/>
              </w:tcPr>
              <w:p w:rsidR="00B225F5" w:rsidRPr="00CB6F34" w:rsidRDefault="003C1322" w:rsidP="001C550B">
                <w:pPr>
                  <w:pStyle w:val="Sansinterligne"/>
                  <w:rPr>
                    <w:rFonts w:ascii="Calibri" w:hAnsi="Calibri" w:cs="Calibri"/>
                    <w:color w:val="D04324"/>
                    <w:sz w:val="72"/>
                  </w:rPr>
                </w:pPr>
                <w:r w:rsidRPr="00CB6F34">
                  <w:rPr>
                    <w:rFonts w:ascii="Calibri" w:hAnsi="Calibri" w:cs="Calibri"/>
                    <w:color w:val="D04324"/>
                    <w:sz w:val="72"/>
                  </w:rPr>
                  <w:t>Microsoft</w:t>
                </w:r>
                <w:r w:rsidR="004F6196" w:rsidRPr="00CB6F34">
                  <w:rPr>
                    <w:rFonts w:ascii="Calibri" w:hAnsi="Calibri" w:cs="Calibri"/>
                    <w:color w:val="D04324"/>
                    <w:sz w:val="72"/>
                  </w:rPr>
                  <w:br/>
                </w:r>
                <w:r w:rsidR="0079708D" w:rsidRPr="00CB6F34">
                  <w:rPr>
                    <w:rFonts w:ascii="Calibri" w:hAnsi="Calibri" w:cs="Calibri"/>
                    <w:color w:val="D04324"/>
                    <w:sz w:val="72"/>
                  </w:rPr>
                  <w:t>PowerPoint</w:t>
                </w:r>
                <w:r w:rsidRPr="00CB6F34">
                  <w:rPr>
                    <w:rFonts w:ascii="Calibri" w:hAnsi="Calibri" w:cs="Calibri"/>
                    <w:color w:val="D04324"/>
                    <w:sz w:val="72"/>
                  </w:rPr>
                  <w:t xml:space="preserve"> </w:t>
                </w:r>
                <w:r w:rsidR="0023617B" w:rsidRPr="00CB6F34">
                  <w:rPr>
                    <w:rFonts w:ascii="Calibri" w:hAnsi="Calibri" w:cs="Calibri"/>
                    <w:color w:val="D04324"/>
                    <w:sz w:val="72"/>
                  </w:rPr>
                  <w:t>201</w:t>
                </w:r>
                <w:r w:rsidR="001C550B" w:rsidRPr="00CB6F34">
                  <w:rPr>
                    <w:rFonts w:ascii="Calibri" w:hAnsi="Calibri" w:cs="Calibri"/>
                    <w:color w:val="D04324"/>
                    <w:sz w:val="72"/>
                  </w:rPr>
                  <w:t>3</w:t>
                </w:r>
                <w:r w:rsidR="0023617B" w:rsidRPr="00CB6F34">
                  <w:rPr>
                    <w:rFonts w:ascii="Calibri" w:hAnsi="Calibri" w:cs="Calibri"/>
                    <w:color w:val="D04324"/>
                    <w:sz w:val="72"/>
                  </w:rPr>
                  <w:t xml:space="preserve"> </w:t>
                </w:r>
              </w:p>
            </w:tc>
          </w:tr>
          <w:tr w:rsidR="003B7C70" w:rsidRPr="00CB6F34" w:rsidTr="00A97FF7">
            <w:trPr>
              <w:trHeight w:hRule="exact" w:val="2160"/>
            </w:trPr>
            <w:tc>
              <w:tcPr>
                <w:tcW w:w="6582" w:type="dxa"/>
                <w:gridSpan w:val="2"/>
                <w:shd w:val="clear" w:color="auto" w:fill="838286" w:themeFill="accent3"/>
                <w:vAlign w:val="center"/>
              </w:tcPr>
              <w:p w:rsidR="00D310B8" w:rsidRPr="00CB6F34" w:rsidRDefault="00D310B8" w:rsidP="00A97FF7">
                <w:pPr>
                  <w:pStyle w:val="Sansinterligne"/>
                  <w:rPr>
                    <w:rFonts w:ascii="Calibri" w:hAnsi="Calibri" w:cs="Calibri"/>
                    <w:lang w:val="en-US"/>
                  </w:rPr>
                </w:pPr>
              </w:p>
            </w:tc>
            <w:tc>
              <w:tcPr>
                <w:tcW w:w="4266" w:type="dxa"/>
                <w:gridSpan w:val="2"/>
                <w:vAlign w:val="center"/>
              </w:tcPr>
              <w:p w:rsidR="003B7C70" w:rsidRPr="00CB6F34" w:rsidRDefault="001C550B" w:rsidP="00A97FF7">
                <w:pPr>
                  <w:pStyle w:val="Sansinterligne"/>
                  <w:ind w:left="708"/>
                  <w:rPr>
                    <w:rFonts w:ascii="Calibri" w:hAnsi="Calibri" w:cs="Calibri"/>
                    <w:lang w:val="en-US"/>
                  </w:rPr>
                </w:pPr>
                <w:r w:rsidRPr="00CB6F34">
                  <w:rPr>
                    <w:rFonts w:ascii="Calibri" w:hAnsi="Calibri" w:cs="Calibri"/>
                    <w:noProof/>
                  </w:rPr>
                  <w:drawing>
                    <wp:inline distT="0" distB="0" distL="0" distR="0" wp14:anchorId="4A981536" wp14:editId="477284E5">
                      <wp:extent cx="1371600" cy="137160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Point_2013.png"/>
                              <pic:cNvPicPr/>
                            </pic:nvPicPr>
                            <pic:blipFill>
                              <a:blip r:embed="rId9">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1505AB" w:rsidRPr="00CB6F34" w:rsidTr="00A97FF7">
            <w:trPr>
              <w:trHeight w:hRule="exact" w:val="743"/>
            </w:trPr>
            <w:tc>
              <w:tcPr>
                <w:tcW w:w="7777" w:type="dxa"/>
                <w:gridSpan w:val="3"/>
                <w:vAlign w:val="center"/>
              </w:tcPr>
              <w:p w:rsidR="003B7C70" w:rsidRPr="00CB6F34" w:rsidRDefault="003B7C70" w:rsidP="00A97FF7">
                <w:pPr>
                  <w:pStyle w:val="Sansinterligne"/>
                  <w:jc w:val="right"/>
                  <w:rPr>
                    <w:rFonts w:ascii="Calibri" w:hAnsi="Calibri" w:cs="Calibri"/>
                    <w:sz w:val="32"/>
                    <w:lang w:val="en-US"/>
                  </w:rPr>
                </w:pPr>
              </w:p>
            </w:tc>
            <w:tc>
              <w:tcPr>
                <w:tcW w:w="3071" w:type="dxa"/>
                <w:shd w:val="clear" w:color="auto" w:fill="000000" w:themeFill="text1"/>
                <w:noWrap/>
                <w:tcMar>
                  <w:top w:w="0" w:type="dxa"/>
                  <w:left w:w="0" w:type="dxa"/>
                  <w:bottom w:w="0" w:type="dxa"/>
                  <w:right w:w="0" w:type="dxa"/>
                </w:tcMar>
                <w:vAlign w:val="center"/>
              </w:tcPr>
              <w:p w:rsidR="003B7C70" w:rsidRPr="00CB6F34" w:rsidRDefault="000F68BF" w:rsidP="00A97FF7">
                <w:pPr>
                  <w:pStyle w:val="Sansinterligne"/>
                  <w:jc w:val="center"/>
                  <w:rPr>
                    <w:rFonts w:ascii="Calibri" w:hAnsi="Calibri" w:cs="Calibri"/>
                    <w:color w:val="FFFFFF" w:themeColor="background1"/>
                    <w:sz w:val="54"/>
                  </w:rPr>
                </w:pPr>
                <w:r w:rsidRPr="00CB6F34">
                  <w:rPr>
                    <w:rFonts w:ascii="Calibri" w:hAnsi="Calibri" w:cs="Calibri"/>
                    <w:color w:val="FFFFFF" w:themeColor="background1"/>
                    <w:sz w:val="44"/>
                  </w:rPr>
                  <w:t xml:space="preserve">Niveau </w:t>
                </w:r>
                <w:r w:rsidR="00A97FF7" w:rsidRPr="00CB6F34">
                  <w:rPr>
                    <w:rFonts w:ascii="Calibri" w:hAnsi="Calibri" w:cs="Calibri"/>
                    <w:color w:val="FFFFFF" w:themeColor="background1"/>
                    <w:sz w:val="44"/>
                  </w:rPr>
                  <w:t>I</w:t>
                </w:r>
                <w:r w:rsidR="005F465A" w:rsidRPr="00CB6F34">
                  <w:rPr>
                    <w:rFonts w:ascii="Calibri" w:hAnsi="Calibri" w:cs="Calibri"/>
                    <w:color w:val="FFFFFF" w:themeColor="background1"/>
                    <w:sz w:val="44"/>
                  </w:rPr>
                  <w:t xml:space="preserve"> et II</w:t>
                </w:r>
              </w:p>
            </w:tc>
          </w:tr>
        </w:tbl>
        <w:p w:rsidR="00AF6FA2" w:rsidRDefault="00AF6FA2" w:rsidP="00AF6FA2">
          <w:pPr>
            <w:pStyle w:val="Corpsdetexte"/>
            <w:pBdr>
              <w:top w:val="single" w:sz="2" w:space="1" w:color="EB6A35" w:themeColor="accent1"/>
              <w:bottom w:val="single" w:sz="2" w:space="1" w:color="EB6A35" w:themeColor="accent1"/>
            </w:pBdr>
            <w:tabs>
              <w:tab w:val="left" w:pos="567"/>
            </w:tabs>
            <w:ind w:left="3828"/>
            <w:jc w:val="right"/>
            <w:sectPr w:rsidR="00AF6FA2" w:rsidSect="00AF6FA2">
              <w:headerReference w:type="even" r:id="rId10"/>
              <w:headerReference w:type="default" r:id="rId11"/>
              <w:footerReference w:type="even" r:id="rId12"/>
              <w:footerReference w:type="default" r:id="rId13"/>
              <w:type w:val="evenPage"/>
              <w:pgSz w:w="11906" w:h="16838" w:code="9"/>
              <w:pgMar w:top="851" w:right="397" w:bottom="851" w:left="454" w:header="340" w:footer="340" w:gutter="227"/>
              <w:cols w:space="708"/>
              <w:titlePg/>
              <w:docGrid w:linePitch="360"/>
            </w:sectPr>
          </w:pPr>
        </w:p>
        <w:p w:rsidR="00B225F5" w:rsidRPr="007B6845" w:rsidRDefault="005E0133" w:rsidP="00B225F5">
          <w:pPr>
            <w:pStyle w:val="Corpsdetexte"/>
          </w:pPr>
        </w:p>
      </w:sdtContent>
    </w:sdt>
    <w:p w:rsidR="008074AE" w:rsidRPr="00CB6F34" w:rsidRDefault="008074AE" w:rsidP="008074AE">
      <w:pPr>
        <w:pStyle w:val="Titresommaire"/>
        <w:pBdr>
          <w:top w:val="single" w:sz="2" w:space="1" w:color="EB6A35" w:themeColor="accent1"/>
          <w:bottom w:val="single" w:sz="2" w:space="1" w:color="EB6A35" w:themeColor="accent1"/>
        </w:pBdr>
        <w:rPr>
          <w:rFonts w:ascii="Arial Narrow" w:hAnsi="Arial Narrow"/>
          <w:sz w:val="56"/>
          <w:szCs w:val="56"/>
        </w:rPr>
      </w:pPr>
      <w:r w:rsidRPr="00CB6F34">
        <w:rPr>
          <w:rFonts w:ascii="Arial Narrow" w:hAnsi="Arial Narrow"/>
          <w:sz w:val="56"/>
          <w:szCs w:val="56"/>
        </w:rPr>
        <w:t>Sommaire</w:t>
      </w:r>
    </w:p>
    <w:sdt>
      <w:sdtPr>
        <w:rPr>
          <w:rFonts w:asciiTheme="minorHAnsi" w:eastAsiaTheme="minorHAnsi" w:hAnsiTheme="minorHAnsi" w:cstheme="minorBidi"/>
          <w:sz w:val="22"/>
          <w:szCs w:val="22"/>
          <w:lang w:eastAsia="en-US"/>
        </w:rPr>
        <w:id w:val="-122923632"/>
        <w:docPartObj>
          <w:docPartGallery w:val="Table of Contents"/>
          <w:docPartUnique/>
        </w:docPartObj>
      </w:sdtPr>
      <w:sdtEndPr>
        <w:rPr>
          <w:rFonts w:ascii="Calibri" w:hAnsi="Calibri"/>
          <w:b/>
          <w:bCs/>
          <w:sz w:val="20"/>
        </w:rPr>
      </w:sdtEndPr>
      <w:sdtContent>
        <w:p w:rsidR="008074AE" w:rsidRPr="00CB6F34" w:rsidRDefault="008074AE" w:rsidP="00CB6F34">
          <w:pPr>
            <w:pStyle w:val="Corpsdetexte"/>
            <w:spacing w:before="0"/>
            <w:rPr>
              <w:rFonts w:ascii="Calibri" w:hAnsi="Calibri" w:cs="Calibri"/>
            </w:rPr>
          </w:pPr>
        </w:p>
        <w:p w:rsidR="00947B97" w:rsidRDefault="006F1A75">
          <w:pPr>
            <w:pStyle w:val="TM1"/>
            <w:rPr>
              <w:rFonts w:eastAsiaTheme="minorEastAsia"/>
              <w:color w:val="auto"/>
              <w:sz w:val="22"/>
              <w:lang w:eastAsia="fr-FR"/>
            </w:rPr>
          </w:pPr>
          <w:r>
            <w:fldChar w:fldCharType="begin"/>
          </w:r>
          <w:r>
            <w:instrText xml:space="preserve"> TOC \o "1-3" \h \z \u </w:instrText>
          </w:r>
          <w:r>
            <w:fldChar w:fldCharType="separate"/>
          </w:r>
          <w:hyperlink w:anchor="_Toc367718519" w:history="1">
            <w:r w:rsidR="00947B97" w:rsidRPr="00890C38">
              <w:rPr>
                <w:rStyle w:val="Lienhypertexte"/>
              </w:rPr>
              <w:t>Présentation de PowerPoint</w:t>
            </w:r>
            <w:r w:rsidR="00947B97">
              <w:rPr>
                <w:webHidden/>
              </w:rPr>
              <w:tab/>
            </w:r>
            <w:r w:rsidR="00947B97">
              <w:rPr>
                <w:webHidden/>
              </w:rPr>
              <w:fldChar w:fldCharType="begin"/>
            </w:r>
            <w:r w:rsidR="00947B97">
              <w:rPr>
                <w:webHidden/>
              </w:rPr>
              <w:instrText xml:space="preserve"> PAGEREF _Toc367718519 \h </w:instrText>
            </w:r>
            <w:r w:rsidR="00947B97">
              <w:rPr>
                <w:webHidden/>
              </w:rPr>
            </w:r>
            <w:r w:rsidR="00947B97">
              <w:rPr>
                <w:webHidden/>
              </w:rPr>
              <w:fldChar w:fldCharType="separate"/>
            </w:r>
            <w:r w:rsidR="00B36BD4">
              <w:rPr>
                <w:webHidden/>
              </w:rPr>
              <w:t>4</w:t>
            </w:r>
            <w:r w:rsidR="00947B97">
              <w:rPr>
                <w:webHidden/>
              </w:rPr>
              <w:fldChar w:fldCharType="end"/>
            </w:r>
          </w:hyperlink>
        </w:p>
        <w:p w:rsidR="00947B97" w:rsidRDefault="005E0133">
          <w:pPr>
            <w:pStyle w:val="TM2"/>
            <w:rPr>
              <w:rFonts w:eastAsiaTheme="minorEastAsia"/>
              <w:noProof/>
              <w:sz w:val="22"/>
              <w:lang w:eastAsia="fr-FR"/>
            </w:rPr>
          </w:pPr>
          <w:hyperlink w:anchor="_Toc367718520" w:history="1">
            <w:r w:rsidR="00947B97" w:rsidRPr="00890C38">
              <w:rPr>
                <w:rStyle w:val="Lienhypertexte"/>
                <w:noProof/>
              </w:rPr>
              <w:t>Le ruban</w:t>
            </w:r>
            <w:r w:rsidR="00947B97">
              <w:rPr>
                <w:noProof/>
                <w:webHidden/>
              </w:rPr>
              <w:tab/>
            </w:r>
            <w:r w:rsidR="00947B97">
              <w:rPr>
                <w:noProof/>
                <w:webHidden/>
              </w:rPr>
              <w:fldChar w:fldCharType="begin"/>
            </w:r>
            <w:r w:rsidR="00947B97">
              <w:rPr>
                <w:noProof/>
                <w:webHidden/>
              </w:rPr>
              <w:instrText xml:space="preserve"> PAGEREF _Toc367718520 \h </w:instrText>
            </w:r>
            <w:r w:rsidR="00947B97">
              <w:rPr>
                <w:noProof/>
                <w:webHidden/>
              </w:rPr>
            </w:r>
            <w:r w:rsidR="00947B97">
              <w:rPr>
                <w:noProof/>
                <w:webHidden/>
              </w:rPr>
              <w:fldChar w:fldCharType="separate"/>
            </w:r>
            <w:r w:rsidR="00B36BD4">
              <w:rPr>
                <w:noProof/>
                <w:webHidden/>
              </w:rPr>
              <w:t>4</w:t>
            </w:r>
            <w:r w:rsidR="00947B97">
              <w:rPr>
                <w:noProof/>
                <w:webHidden/>
              </w:rPr>
              <w:fldChar w:fldCharType="end"/>
            </w:r>
          </w:hyperlink>
        </w:p>
        <w:p w:rsidR="00947B97" w:rsidRDefault="005E0133">
          <w:pPr>
            <w:pStyle w:val="TM2"/>
            <w:rPr>
              <w:rFonts w:eastAsiaTheme="minorEastAsia"/>
              <w:noProof/>
              <w:sz w:val="22"/>
              <w:lang w:eastAsia="fr-FR"/>
            </w:rPr>
          </w:pPr>
          <w:hyperlink w:anchor="_Toc367718521" w:history="1">
            <w:r w:rsidR="00947B97" w:rsidRPr="00890C38">
              <w:rPr>
                <w:rStyle w:val="Lienhypertexte"/>
                <w:noProof/>
              </w:rPr>
              <w:t>La barre d’outils Accès rapide</w:t>
            </w:r>
            <w:r w:rsidR="00947B97">
              <w:rPr>
                <w:noProof/>
                <w:webHidden/>
              </w:rPr>
              <w:tab/>
            </w:r>
            <w:r w:rsidR="00947B97">
              <w:rPr>
                <w:noProof/>
                <w:webHidden/>
              </w:rPr>
              <w:fldChar w:fldCharType="begin"/>
            </w:r>
            <w:r w:rsidR="00947B97">
              <w:rPr>
                <w:noProof/>
                <w:webHidden/>
              </w:rPr>
              <w:instrText xml:space="preserve"> PAGEREF _Toc367718521 \h </w:instrText>
            </w:r>
            <w:r w:rsidR="00947B97">
              <w:rPr>
                <w:noProof/>
                <w:webHidden/>
              </w:rPr>
            </w:r>
            <w:r w:rsidR="00947B97">
              <w:rPr>
                <w:noProof/>
                <w:webHidden/>
              </w:rPr>
              <w:fldChar w:fldCharType="separate"/>
            </w:r>
            <w:r w:rsidR="00B36BD4">
              <w:rPr>
                <w:noProof/>
                <w:webHidden/>
              </w:rPr>
              <w:t>5</w:t>
            </w:r>
            <w:r w:rsidR="00947B97">
              <w:rPr>
                <w:noProof/>
                <w:webHidden/>
              </w:rPr>
              <w:fldChar w:fldCharType="end"/>
            </w:r>
          </w:hyperlink>
        </w:p>
        <w:p w:rsidR="00947B97" w:rsidRDefault="005E0133">
          <w:pPr>
            <w:pStyle w:val="TM2"/>
            <w:rPr>
              <w:rFonts w:eastAsiaTheme="minorEastAsia"/>
              <w:noProof/>
              <w:sz w:val="22"/>
              <w:lang w:eastAsia="fr-FR"/>
            </w:rPr>
          </w:pPr>
          <w:hyperlink w:anchor="_Toc367718522" w:history="1">
            <w:r w:rsidR="00947B97" w:rsidRPr="00890C38">
              <w:rPr>
                <w:rStyle w:val="Lienhypertexte"/>
                <w:noProof/>
              </w:rPr>
              <w:t>La zone de travail</w:t>
            </w:r>
            <w:r w:rsidR="00947B97">
              <w:rPr>
                <w:noProof/>
                <w:webHidden/>
              </w:rPr>
              <w:tab/>
            </w:r>
            <w:r w:rsidR="00947B97">
              <w:rPr>
                <w:noProof/>
                <w:webHidden/>
              </w:rPr>
              <w:fldChar w:fldCharType="begin"/>
            </w:r>
            <w:r w:rsidR="00947B97">
              <w:rPr>
                <w:noProof/>
                <w:webHidden/>
              </w:rPr>
              <w:instrText xml:space="preserve"> PAGEREF _Toc367718522 \h </w:instrText>
            </w:r>
            <w:r w:rsidR="00947B97">
              <w:rPr>
                <w:noProof/>
                <w:webHidden/>
              </w:rPr>
            </w:r>
            <w:r w:rsidR="00947B97">
              <w:rPr>
                <w:noProof/>
                <w:webHidden/>
              </w:rPr>
              <w:fldChar w:fldCharType="separate"/>
            </w:r>
            <w:r w:rsidR="00B36BD4">
              <w:rPr>
                <w:noProof/>
                <w:webHidden/>
              </w:rPr>
              <w:t>6</w:t>
            </w:r>
            <w:r w:rsidR="00947B97">
              <w:rPr>
                <w:noProof/>
                <w:webHidden/>
              </w:rPr>
              <w:fldChar w:fldCharType="end"/>
            </w:r>
          </w:hyperlink>
        </w:p>
        <w:p w:rsidR="00947B97" w:rsidRDefault="005E0133">
          <w:pPr>
            <w:pStyle w:val="TM2"/>
            <w:rPr>
              <w:rFonts w:eastAsiaTheme="minorEastAsia"/>
              <w:noProof/>
              <w:sz w:val="22"/>
              <w:lang w:eastAsia="fr-FR"/>
            </w:rPr>
          </w:pPr>
          <w:hyperlink w:anchor="_Toc367718523" w:history="1">
            <w:r w:rsidR="00947B97" w:rsidRPr="00890C38">
              <w:rPr>
                <w:rStyle w:val="Lienhypertexte"/>
                <w:noProof/>
              </w:rPr>
              <w:t>Enregistrer la présentation</w:t>
            </w:r>
            <w:r w:rsidR="00947B97">
              <w:rPr>
                <w:noProof/>
                <w:webHidden/>
              </w:rPr>
              <w:tab/>
            </w:r>
            <w:r w:rsidR="00947B97">
              <w:rPr>
                <w:noProof/>
                <w:webHidden/>
              </w:rPr>
              <w:fldChar w:fldCharType="begin"/>
            </w:r>
            <w:r w:rsidR="00947B97">
              <w:rPr>
                <w:noProof/>
                <w:webHidden/>
              </w:rPr>
              <w:instrText xml:space="preserve"> PAGEREF _Toc367718523 \h </w:instrText>
            </w:r>
            <w:r w:rsidR="00947B97">
              <w:rPr>
                <w:noProof/>
                <w:webHidden/>
              </w:rPr>
            </w:r>
            <w:r w:rsidR="00947B97">
              <w:rPr>
                <w:noProof/>
                <w:webHidden/>
              </w:rPr>
              <w:fldChar w:fldCharType="separate"/>
            </w:r>
            <w:r w:rsidR="00B36BD4">
              <w:rPr>
                <w:noProof/>
                <w:webHidden/>
              </w:rPr>
              <w:t>7</w:t>
            </w:r>
            <w:r w:rsidR="00947B97">
              <w:rPr>
                <w:noProof/>
                <w:webHidden/>
              </w:rPr>
              <w:fldChar w:fldCharType="end"/>
            </w:r>
          </w:hyperlink>
        </w:p>
        <w:p w:rsidR="00947B97" w:rsidRDefault="005E0133">
          <w:pPr>
            <w:pStyle w:val="TM2"/>
            <w:rPr>
              <w:rFonts w:eastAsiaTheme="minorEastAsia"/>
              <w:noProof/>
              <w:sz w:val="22"/>
              <w:lang w:eastAsia="fr-FR"/>
            </w:rPr>
          </w:pPr>
          <w:hyperlink w:anchor="_Toc367718524" w:history="1">
            <w:r w:rsidR="00947B97" w:rsidRPr="00890C38">
              <w:rPr>
                <w:rStyle w:val="Lienhypertexte"/>
                <w:noProof/>
              </w:rPr>
              <w:t>Créer une nouvelle présentation ou ouvrir un fichier récent</w:t>
            </w:r>
            <w:r w:rsidR="00947B97">
              <w:rPr>
                <w:noProof/>
                <w:webHidden/>
              </w:rPr>
              <w:tab/>
            </w:r>
            <w:r w:rsidR="00947B97">
              <w:rPr>
                <w:noProof/>
                <w:webHidden/>
              </w:rPr>
              <w:fldChar w:fldCharType="begin"/>
            </w:r>
            <w:r w:rsidR="00947B97">
              <w:rPr>
                <w:noProof/>
                <w:webHidden/>
              </w:rPr>
              <w:instrText xml:space="preserve"> PAGEREF _Toc367718524 \h </w:instrText>
            </w:r>
            <w:r w:rsidR="00947B97">
              <w:rPr>
                <w:noProof/>
                <w:webHidden/>
              </w:rPr>
            </w:r>
            <w:r w:rsidR="00947B97">
              <w:rPr>
                <w:noProof/>
                <w:webHidden/>
              </w:rPr>
              <w:fldChar w:fldCharType="separate"/>
            </w:r>
            <w:r w:rsidR="00B36BD4">
              <w:rPr>
                <w:noProof/>
                <w:webHidden/>
              </w:rPr>
              <w:t>8</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25" w:history="1">
            <w:r w:rsidR="00947B97" w:rsidRPr="00890C38">
              <w:rPr>
                <w:rStyle w:val="Lienhypertexte"/>
              </w:rPr>
              <w:t>L’uniformisation des présentations : le masque</w:t>
            </w:r>
            <w:r w:rsidR="00947B97">
              <w:rPr>
                <w:webHidden/>
              </w:rPr>
              <w:tab/>
            </w:r>
            <w:r w:rsidR="00947B97">
              <w:rPr>
                <w:webHidden/>
              </w:rPr>
              <w:fldChar w:fldCharType="begin"/>
            </w:r>
            <w:r w:rsidR="00947B97">
              <w:rPr>
                <w:webHidden/>
              </w:rPr>
              <w:instrText xml:space="preserve"> PAGEREF _Toc367718525 \h </w:instrText>
            </w:r>
            <w:r w:rsidR="00947B97">
              <w:rPr>
                <w:webHidden/>
              </w:rPr>
            </w:r>
            <w:r w:rsidR="00947B97">
              <w:rPr>
                <w:webHidden/>
              </w:rPr>
              <w:fldChar w:fldCharType="separate"/>
            </w:r>
            <w:r w:rsidR="00B36BD4">
              <w:rPr>
                <w:webHidden/>
              </w:rPr>
              <w:t>9</w:t>
            </w:r>
            <w:r w:rsidR="00947B97">
              <w:rPr>
                <w:webHidden/>
              </w:rPr>
              <w:fldChar w:fldCharType="end"/>
            </w:r>
          </w:hyperlink>
        </w:p>
        <w:p w:rsidR="00947B97" w:rsidRDefault="005E0133">
          <w:pPr>
            <w:pStyle w:val="TM2"/>
            <w:rPr>
              <w:rFonts w:eastAsiaTheme="minorEastAsia"/>
              <w:noProof/>
              <w:sz w:val="22"/>
              <w:lang w:eastAsia="fr-FR"/>
            </w:rPr>
          </w:pPr>
          <w:hyperlink w:anchor="_Toc367718526" w:history="1">
            <w:r w:rsidR="00947B97" w:rsidRPr="00890C38">
              <w:rPr>
                <w:rStyle w:val="Lienhypertexte"/>
                <w:noProof/>
              </w:rPr>
              <w:t>Travailler avec le masque et créer une disposition</w:t>
            </w:r>
            <w:r w:rsidR="00947B97">
              <w:rPr>
                <w:noProof/>
                <w:webHidden/>
              </w:rPr>
              <w:tab/>
            </w:r>
            <w:r w:rsidR="00947B97">
              <w:rPr>
                <w:noProof/>
                <w:webHidden/>
              </w:rPr>
              <w:fldChar w:fldCharType="begin"/>
            </w:r>
            <w:r w:rsidR="00947B97">
              <w:rPr>
                <w:noProof/>
                <w:webHidden/>
              </w:rPr>
              <w:instrText xml:space="preserve"> PAGEREF _Toc367718526 \h </w:instrText>
            </w:r>
            <w:r w:rsidR="00947B97">
              <w:rPr>
                <w:noProof/>
                <w:webHidden/>
              </w:rPr>
            </w:r>
            <w:r w:rsidR="00947B97">
              <w:rPr>
                <w:noProof/>
                <w:webHidden/>
              </w:rPr>
              <w:fldChar w:fldCharType="separate"/>
            </w:r>
            <w:r w:rsidR="00B36BD4">
              <w:rPr>
                <w:noProof/>
                <w:webHidden/>
              </w:rPr>
              <w:t>9</w:t>
            </w:r>
            <w:r w:rsidR="00947B97">
              <w:rPr>
                <w:noProof/>
                <w:webHidden/>
              </w:rPr>
              <w:fldChar w:fldCharType="end"/>
            </w:r>
          </w:hyperlink>
        </w:p>
        <w:p w:rsidR="00947B97" w:rsidRDefault="005E0133">
          <w:pPr>
            <w:pStyle w:val="TM2"/>
            <w:rPr>
              <w:rFonts w:eastAsiaTheme="minorEastAsia"/>
              <w:noProof/>
              <w:sz w:val="22"/>
              <w:lang w:eastAsia="fr-FR"/>
            </w:rPr>
          </w:pPr>
          <w:hyperlink w:anchor="_Toc367718527" w:history="1">
            <w:r w:rsidR="00947B97" w:rsidRPr="00890C38">
              <w:rPr>
                <w:rStyle w:val="Lienhypertexte"/>
                <w:noProof/>
              </w:rPr>
              <w:t>Travailler avec plusieurs masques de diapositives</w:t>
            </w:r>
            <w:r w:rsidR="00947B97">
              <w:rPr>
                <w:noProof/>
                <w:webHidden/>
              </w:rPr>
              <w:tab/>
            </w:r>
            <w:r w:rsidR="00947B97">
              <w:rPr>
                <w:noProof/>
                <w:webHidden/>
              </w:rPr>
              <w:fldChar w:fldCharType="begin"/>
            </w:r>
            <w:r w:rsidR="00947B97">
              <w:rPr>
                <w:noProof/>
                <w:webHidden/>
              </w:rPr>
              <w:instrText xml:space="preserve"> PAGEREF _Toc367718527 \h </w:instrText>
            </w:r>
            <w:r w:rsidR="00947B97">
              <w:rPr>
                <w:noProof/>
                <w:webHidden/>
              </w:rPr>
            </w:r>
            <w:r w:rsidR="00947B97">
              <w:rPr>
                <w:noProof/>
                <w:webHidden/>
              </w:rPr>
              <w:fldChar w:fldCharType="separate"/>
            </w:r>
            <w:r w:rsidR="00B36BD4">
              <w:rPr>
                <w:noProof/>
                <w:webHidden/>
              </w:rPr>
              <w:t>10</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28" w:history="1">
            <w:r w:rsidR="00947B97" w:rsidRPr="00890C38">
              <w:rPr>
                <w:rStyle w:val="Lienhypertexte"/>
              </w:rPr>
              <w:t>L’uniformisation des présentations : le thème</w:t>
            </w:r>
            <w:r w:rsidR="00947B97">
              <w:rPr>
                <w:webHidden/>
              </w:rPr>
              <w:tab/>
            </w:r>
            <w:r w:rsidR="00947B97">
              <w:rPr>
                <w:webHidden/>
              </w:rPr>
              <w:fldChar w:fldCharType="begin"/>
            </w:r>
            <w:r w:rsidR="00947B97">
              <w:rPr>
                <w:webHidden/>
              </w:rPr>
              <w:instrText xml:space="preserve"> PAGEREF _Toc367718528 \h </w:instrText>
            </w:r>
            <w:r w:rsidR="00947B97">
              <w:rPr>
                <w:webHidden/>
              </w:rPr>
            </w:r>
            <w:r w:rsidR="00947B97">
              <w:rPr>
                <w:webHidden/>
              </w:rPr>
              <w:fldChar w:fldCharType="separate"/>
            </w:r>
            <w:r w:rsidR="00B36BD4">
              <w:rPr>
                <w:webHidden/>
              </w:rPr>
              <w:t>11</w:t>
            </w:r>
            <w:r w:rsidR="00947B97">
              <w:rPr>
                <w:webHidden/>
              </w:rPr>
              <w:fldChar w:fldCharType="end"/>
            </w:r>
          </w:hyperlink>
        </w:p>
        <w:p w:rsidR="00947B97" w:rsidRDefault="005E0133">
          <w:pPr>
            <w:pStyle w:val="TM2"/>
            <w:rPr>
              <w:rFonts w:eastAsiaTheme="minorEastAsia"/>
              <w:noProof/>
              <w:sz w:val="22"/>
              <w:lang w:eastAsia="fr-FR"/>
            </w:rPr>
          </w:pPr>
          <w:hyperlink w:anchor="_Toc367718529" w:history="1">
            <w:r w:rsidR="00947B97" w:rsidRPr="00890C38">
              <w:rPr>
                <w:rStyle w:val="Lienhypertexte"/>
                <w:noProof/>
              </w:rPr>
              <w:t>Appliquer et modifier le thème et le définir par défaut</w:t>
            </w:r>
            <w:r w:rsidR="00947B97">
              <w:rPr>
                <w:noProof/>
                <w:webHidden/>
              </w:rPr>
              <w:tab/>
            </w:r>
            <w:r w:rsidR="00947B97">
              <w:rPr>
                <w:noProof/>
                <w:webHidden/>
              </w:rPr>
              <w:fldChar w:fldCharType="begin"/>
            </w:r>
            <w:r w:rsidR="00947B97">
              <w:rPr>
                <w:noProof/>
                <w:webHidden/>
              </w:rPr>
              <w:instrText xml:space="preserve"> PAGEREF _Toc367718529 \h </w:instrText>
            </w:r>
            <w:r w:rsidR="00947B97">
              <w:rPr>
                <w:noProof/>
                <w:webHidden/>
              </w:rPr>
            </w:r>
            <w:r w:rsidR="00947B97">
              <w:rPr>
                <w:noProof/>
                <w:webHidden/>
              </w:rPr>
              <w:fldChar w:fldCharType="separate"/>
            </w:r>
            <w:r w:rsidR="00B36BD4">
              <w:rPr>
                <w:noProof/>
                <w:webHidden/>
              </w:rPr>
              <w:t>11</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30" w:history="1">
            <w:r w:rsidR="00947B97" w:rsidRPr="00890C38">
              <w:rPr>
                <w:rStyle w:val="Lienhypertexte"/>
              </w:rPr>
              <w:t>Conception d’une présentation</w:t>
            </w:r>
            <w:r w:rsidR="00947B97">
              <w:rPr>
                <w:webHidden/>
              </w:rPr>
              <w:tab/>
            </w:r>
            <w:r w:rsidR="00947B97">
              <w:rPr>
                <w:webHidden/>
              </w:rPr>
              <w:fldChar w:fldCharType="begin"/>
            </w:r>
            <w:r w:rsidR="00947B97">
              <w:rPr>
                <w:webHidden/>
              </w:rPr>
              <w:instrText xml:space="preserve"> PAGEREF _Toc367718530 \h </w:instrText>
            </w:r>
            <w:r w:rsidR="00947B97">
              <w:rPr>
                <w:webHidden/>
              </w:rPr>
            </w:r>
            <w:r w:rsidR="00947B97">
              <w:rPr>
                <w:webHidden/>
              </w:rPr>
              <w:fldChar w:fldCharType="separate"/>
            </w:r>
            <w:r w:rsidR="00B36BD4">
              <w:rPr>
                <w:webHidden/>
              </w:rPr>
              <w:t>12</w:t>
            </w:r>
            <w:r w:rsidR="00947B97">
              <w:rPr>
                <w:webHidden/>
              </w:rPr>
              <w:fldChar w:fldCharType="end"/>
            </w:r>
          </w:hyperlink>
        </w:p>
        <w:p w:rsidR="00947B97" w:rsidRDefault="005E0133">
          <w:pPr>
            <w:pStyle w:val="TM2"/>
            <w:rPr>
              <w:rFonts w:eastAsiaTheme="minorEastAsia"/>
              <w:noProof/>
              <w:sz w:val="22"/>
              <w:lang w:eastAsia="fr-FR"/>
            </w:rPr>
          </w:pPr>
          <w:hyperlink w:anchor="_Toc367718531" w:history="1">
            <w:r w:rsidR="00947B97" w:rsidRPr="00890C38">
              <w:rPr>
                <w:rStyle w:val="Lienhypertexte"/>
                <w:noProof/>
              </w:rPr>
              <w:t>Insérer, copier, supprimer une diapositive</w:t>
            </w:r>
            <w:r w:rsidR="00947B97">
              <w:rPr>
                <w:noProof/>
                <w:webHidden/>
              </w:rPr>
              <w:tab/>
            </w:r>
            <w:r w:rsidR="00947B97">
              <w:rPr>
                <w:noProof/>
                <w:webHidden/>
              </w:rPr>
              <w:fldChar w:fldCharType="begin"/>
            </w:r>
            <w:r w:rsidR="00947B97">
              <w:rPr>
                <w:noProof/>
                <w:webHidden/>
              </w:rPr>
              <w:instrText xml:space="preserve"> PAGEREF _Toc367718531 \h </w:instrText>
            </w:r>
            <w:r w:rsidR="00947B97">
              <w:rPr>
                <w:noProof/>
                <w:webHidden/>
              </w:rPr>
            </w:r>
            <w:r w:rsidR="00947B97">
              <w:rPr>
                <w:noProof/>
                <w:webHidden/>
              </w:rPr>
              <w:fldChar w:fldCharType="separate"/>
            </w:r>
            <w:r w:rsidR="00B36BD4">
              <w:rPr>
                <w:noProof/>
                <w:webHidden/>
              </w:rPr>
              <w:t>12</w:t>
            </w:r>
            <w:r w:rsidR="00947B97">
              <w:rPr>
                <w:noProof/>
                <w:webHidden/>
              </w:rPr>
              <w:fldChar w:fldCharType="end"/>
            </w:r>
          </w:hyperlink>
        </w:p>
        <w:p w:rsidR="00947B97" w:rsidRDefault="005E0133">
          <w:pPr>
            <w:pStyle w:val="TM2"/>
            <w:rPr>
              <w:rFonts w:eastAsiaTheme="minorEastAsia"/>
              <w:noProof/>
              <w:sz w:val="22"/>
              <w:lang w:eastAsia="fr-FR"/>
            </w:rPr>
          </w:pPr>
          <w:hyperlink w:anchor="_Toc367718532" w:history="1">
            <w:r w:rsidR="00947B97" w:rsidRPr="00890C38">
              <w:rPr>
                <w:rStyle w:val="Lienhypertexte"/>
                <w:noProof/>
              </w:rPr>
              <w:t>Saisir du texte et appliquer un format</w:t>
            </w:r>
            <w:r w:rsidR="00947B97">
              <w:rPr>
                <w:noProof/>
                <w:webHidden/>
              </w:rPr>
              <w:tab/>
            </w:r>
            <w:r w:rsidR="00947B97">
              <w:rPr>
                <w:noProof/>
                <w:webHidden/>
              </w:rPr>
              <w:fldChar w:fldCharType="begin"/>
            </w:r>
            <w:r w:rsidR="00947B97">
              <w:rPr>
                <w:noProof/>
                <w:webHidden/>
              </w:rPr>
              <w:instrText xml:space="preserve"> PAGEREF _Toc367718532 \h </w:instrText>
            </w:r>
            <w:r w:rsidR="00947B97">
              <w:rPr>
                <w:noProof/>
                <w:webHidden/>
              </w:rPr>
            </w:r>
            <w:r w:rsidR="00947B97">
              <w:rPr>
                <w:noProof/>
                <w:webHidden/>
              </w:rPr>
              <w:fldChar w:fldCharType="separate"/>
            </w:r>
            <w:r w:rsidR="00B36BD4">
              <w:rPr>
                <w:noProof/>
                <w:webHidden/>
              </w:rPr>
              <w:t>13</w:t>
            </w:r>
            <w:r w:rsidR="00947B97">
              <w:rPr>
                <w:noProof/>
                <w:webHidden/>
              </w:rPr>
              <w:fldChar w:fldCharType="end"/>
            </w:r>
          </w:hyperlink>
        </w:p>
        <w:p w:rsidR="00947B97" w:rsidRDefault="005E0133">
          <w:pPr>
            <w:pStyle w:val="TM2"/>
            <w:rPr>
              <w:rFonts w:eastAsiaTheme="minorEastAsia"/>
              <w:noProof/>
              <w:sz w:val="22"/>
              <w:lang w:eastAsia="fr-FR"/>
            </w:rPr>
          </w:pPr>
          <w:hyperlink w:anchor="_Toc367718533" w:history="1">
            <w:r w:rsidR="00947B97" w:rsidRPr="00890C38">
              <w:rPr>
                <w:rStyle w:val="Lienhypertexte"/>
                <w:noProof/>
              </w:rPr>
              <w:t>Hiérarchiser du texte  et modifier les puces</w:t>
            </w:r>
            <w:r w:rsidR="00947B97">
              <w:rPr>
                <w:noProof/>
                <w:webHidden/>
              </w:rPr>
              <w:tab/>
            </w:r>
            <w:r w:rsidR="00947B97">
              <w:rPr>
                <w:noProof/>
                <w:webHidden/>
              </w:rPr>
              <w:fldChar w:fldCharType="begin"/>
            </w:r>
            <w:r w:rsidR="00947B97">
              <w:rPr>
                <w:noProof/>
                <w:webHidden/>
              </w:rPr>
              <w:instrText xml:space="preserve"> PAGEREF _Toc367718533 \h </w:instrText>
            </w:r>
            <w:r w:rsidR="00947B97">
              <w:rPr>
                <w:noProof/>
                <w:webHidden/>
              </w:rPr>
            </w:r>
            <w:r w:rsidR="00947B97">
              <w:rPr>
                <w:noProof/>
                <w:webHidden/>
              </w:rPr>
              <w:fldChar w:fldCharType="separate"/>
            </w:r>
            <w:r w:rsidR="00B36BD4">
              <w:rPr>
                <w:noProof/>
                <w:webHidden/>
              </w:rPr>
              <w:t>14</w:t>
            </w:r>
            <w:r w:rsidR="00947B97">
              <w:rPr>
                <w:noProof/>
                <w:webHidden/>
              </w:rPr>
              <w:fldChar w:fldCharType="end"/>
            </w:r>
          </w:hyperlink>
        </w:p>
        <w:p w:rsidR="00947B97" w:rsidRDefault="005E0133">
          <w:pPr>
            <w:pStyle w:val="TM2"/>
            <w:rPr>
              <w:rFonts w:eastAsiaTheme="minorEastAsia"/>
              <w:noProof/>
              <w:sz w:val="22"/>
              <w:lang w:eastAsia="fr-FR"/>
            </w:rPr>
          </w:pPr>
          <w:hyperlink w:anchor="_Toc367718534" w:history="1">
            <w:r w:rsidR="00947B97" w:rsidRPr="00890C38">
              <w:rPr>
                <w:rStyle w:val="Lienhypertexte"/>
                <w:noProof/>
              </w:rPr>
              <w:t>Insérer une forme ou une image</w:t>
            </w:r>
            <w:r w:rsidR="00947B97">
              <w:rPr>
                <w:noProof/>
                <w:webHidden/>
              </w:rPr>
              <w:tab/>
            </w:r>
            <w:r w:rsidR="00947B97">
              <w:rPr>
                <w:noProof/>
                <w:webHidden/>
              </w:rPr>
              <w:fldChar w:fldCharType="begin"/>
            </w:r>
            <w:r w:rsidR="00947B97">
              <w:rPr>
                <w:noProof/>
                <w:webHidden/>
              </w:rPr>
              <w:instrText xml:space="preserve"> PAGEREF _Toc367718534 \h </w:instrText>
            </w:r>
            <w:r w:rsidR="00947B97">
              <w:rPr>
                <w:noProof/>
                <w:webHidden/>
              </w:rPr>
            </w:r>
            <w:r w:rsidR="00947B97">
              <w:rPr>
                <w:noProof/>
                <w:webHidden/>
              </w:rPr>
              <w:fldChar w:fldCharType="separate"/>
            </w:r>
            <w:r w:rsidR="00B36BD4">
              <w:rPr>
                <w:noProof/>
                <w:webHidden/>
              </w:rPr>
              <w:t>15</w:t>
            </w:r>
            <w:r w:rsidR="00947B97">
              <w:rPr>
                <w:noProof/>
                <w:webHidden/>
              </w:rPr>
              <w:fldChar w:fldCharType="end"/>
            </w:r>
          </w:hyperlink>
        </w:p>
        <w:p w:rsidR="00947B97" w:rsidRDefault="005E0133">
          <w:pPr>
            <w:pStyle w:val="TM2"/>
            <w:rPr>
              <w:rFonts w:eastAsiaTheme="minorEastAsia"/>
              <w:noProof/>
              <w:sz w:val="22"/>
              <w:lang w:eastAsia="fr-FR"/>
            </w:rPr>
          </w:pPr>
          <w:hyperlink w:anchor="_Toc367718535" w:history="1">
            <w:r w:rsidR="00947B97" w:rsidRPr="00890C38">
              <w:rPr>
                <w:rStyle w:val="Lienhypertexte"/>
                <w:noProof/>
              </w:rPr>
              <w:t>Utiliser la pipette et modifier l’ordre et la taille des objets</w:t>
            </w:r>
            <w:r w:rsidR="00947B97">
              <w:rPr>
                <w:noProof/>
                <w:webHidden/>
              </w:rPr>
              <w:tab/>
            </w:r>
            <w:r w:rsidR="00947B97">
              <w:rPr>
                <w:noProof/>
                <w:webHidden/>
              </w:rPr>
              <w:fldChar w:fldCharType="begin"/>
            </w:r>
            <w:r w:rsidR="00947B97">
              <w:rPr>
                <w:noProof/>
                <w:webHidden/>
              </w:rPr>
              <w:instrText xml:space="preserve"> PAGEREF _Toc367718535 \h </w:instrText>
            </w:r>
            <w:r w:rsidR="00947B97">
              <w:rPr>
                <w:noProof/>
                <w:webHidden/>
              </w:rPr>
            </w:r>
            <w:r w:rsidR="00947B97">
              <w:rPr>
                <w:noProof/>
                <w:webHidden/>
              </w:rPr>
              <w:fldChar w:fldCharType="separate"/>
            </w:r>
            <w:r w:rsidR="00B36BD4">
              <w:rPr>
                <w:noProof/>
                <w:webHidden/>
              </w:rPr>
              <w:t>16</w:t>
            </w:r>
            <w:r w:rsidR="00947B97">
              <w:rPr>
                <w:noProof/>
                <w:webHidden/>
              </w:rPr>
              <w:fldChar w:fldCharType="end"/>
            </w:r>
          </w:hyperlink>
        </w:p>
        <w:p w:rsidR="00947B97" w:rsidRDefault="005E0133">
          <w:pPr>
            <w:pStyle w:val="TM2"/>
            <w:rPr>
              <w:rFonts w:eastAsiaTheme="minorEastAsia"/>
              <w:noProof/>
              <w:sz w:val="22"/>
              <w:lang w:eastAsia="fr-FR"/>
            </w:rPr>
          </w:pPr>
          <w:hyperlink w:anchor="_Toc367718536" w:history="1">
            <w:r w:rsidR="00947B97" w:rsidRPr="00890C38">
              <w:rPr>
                <w:rStyle w:val="Lienhypertexte"/>
                <w:noProof/>
              </w:rPr>
              <w:t>Modifier le format de l’image et la rogner</w:t>
            </w:r>
            <w:r w:rsidR="00947B97">
              <w:rPr>
                <w:noProof/>
                <w:webHidden/>
              </w:rPr>
              <w:tab/>
            </w:r>
            <w:r w:rsidR="00947B97">
              <w:rPr>
                <w:noProof/>
                <w:webHidden/>
              </w:rPr>
              <w:fldChar w:fldCharType="begin"/>
            </w:r>
            <w:r w:rsidR="00947B97">
              <w:rPr>
                <w:noProof/>
                <w:webHidden/>
              </w:rPr>
              <w:instrText xml:space="preserve"> PAGEREF _Toc367718536 \h </w:instrText>
            </w:r>
            <w:r w:rsidR="00947B97">
              <w:rPr>
                <w:noProof/>
                <w:webHidden/>
              </w:rPr>
            </w:r>
            <w:r w:rsidR="00947B97">
              <w:rPr>
                <w:noProof/>
                <w:webHidden/>
              </w:rPr>
              <w:fldChar w:fldCharType="separate"/>
            </w:r>
            <w:r w:rsidR="00B36BD4">
              <w:rPr>
                <w:noProof/>
                <w:webHidden/>
              </w:rPr>
              <w:t>17</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37" w:history="1">
            <w:r w:rsidR="00947B97" w:rsidRPr="00890C38">
              <w:rPr>
                <w:rStyle w:val="Lienhypertexte"/>
              </w:rPr>
              <w:t>Insérer un graphique</w:t>
            </w:r>
            <w:r w:rsidR="00947B97">
              <w:rPr>
                <w:webHidden/>
              </w:rPr>
              <w:tab/>
            </w:r>
            <w:r w:rsidR="00947B97">
              <w:rPr>
                <w:webHidden/>
              </w:rPr>
              <w:fldChar w:fldCharType="begin"/>
            </w:r>
            <w:r w:rsidR="00947B97">
              <w:rPr>
                <w:webHidden/>
              </w:rPr>
              <w:instrText xml:space="preserve"> PAGEREF _Toc367718537 \h </w:instrText>
            </w:r>
            <w:r w:rsidR="00947B97">
              <w:rPr>
                <w:webHidden/>
              </w:rPr>
            </w:r>
            <w:r w:rsidR="00947B97">
              <w:rPr>
                <w:webHidden/>
              </w:rPr>
              <w:fldChar w:fldCharType="separate"/>
            </w:r>
            <w:r w:rsidR="00B36BD4">
              <w:rPr>
                <w:webHidden/>
              </w:rPr>
              <w:t>18</w:t>
            </w:r>
            <w:r w:rsidR="00947B97">
              <w:rPr>
                <w:webHidden/>
              </w:rPr>
              <w:fldChar w:fldCharType="end"/>
            </w:r>
          </w:hyperlink>
        </w:p>
        <w:p w:rsidR="00947B97" w:rsidRDefault="005E0133">
          <w:pPr>
            <w:pStyle w:val="TM2"/>
            <w:rPr>
              <w:rFonts w:eastAsiaTheme="minorEastAsia"/>
              <w:noProof/>
              <w:sz w:val="22"/>
              <w:lang w:eastAsia="fr-FR"/>
            </w:rPr>
          </w:pPr>
          <w:hyperlink w:anchor="_Toc367718538" w:history="1">
            <w:r w:rsidR="00947B97" w:rsidRPr="00890C38">
              <w:rPr>
                <w:rStyle w:val="Lienhypertexte"/>
                <w:noProof/>
              </w:rPr>
              <w:t>Créer un graphique et le mettre en forme</w:t>
            </w:r>
            <w:r w:rsidR="00947B97">
              <w:rPr>
                <w:noProof/>
                <w:webHidden/>
              </w:rPr>
              <w:tab/>
            </w:r>
            <w:r w:rsidR="00947B97">
              <w:rPr>
                <w:noProof/>
                <w:webHidden/>
              </w:rPr>
              <w:fldChar w:fldCharType="begin"/>
            </w:r>
            <w:r w:rsidR="00947B97">
              <w:rPr>
                <w:noProof/>
                <w:webHidden/>
              </w:rPr>
              <w:instrText xml:space="preserve"> PAGEREF _Toc367718538 \h </w:instrText>
            </w:r>
            <w:r w:rsidR="00947B97">
              <w:rPr>
                <w:noProof/>
                <w:webHidden/>
              </w:rPr>
            </w:r>
            <w:r w:rsidR="00947B97">
              <w:rPr>
                <w:noProof/>
                <w:webHidden/>
              </w:rPr>
              <w:fldChar w:fldCharType="separate"/>
            </w:r>
            <w:r w:rsidR="00B36BD4">
              <w:rPr>
                <w:noProof/>
                <w:webHidden/>
              </w:rPr>
              <w:t>18</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39" w:history="1">
            <w:r w:rsidR="00947B97" w:rsidRPr="00890C38">
              <w:rPr>
                <w:rStyle w:val="Lienhypertexte"/>
              </w:rPr>
              <w:t>Insérer un SmartArt</w:t>
            </w:r>
            <w:r w:rsidR="00947B97">
              <w:rPr>
                <w:webHidden/>
              </w:rPr>
              <w:tab/>
            </w:r>
            <w:r w:rsidR="00947B97">
              <w:rPr>
                <w:webHidden/>
              </w:rPr>
              <w:fldChar w:fldCharType="begin"/>
            </w:r>
            <w:r w:rsidR="00947B97">
              <w:rPr>
                <w:webHidden/>
              </w:rPr>
              <w:instrText xml:space="preserve"> PAGEREF _Toc367718539 \h </w:instrText>
            </w:r>
            <w:r w:rsidR="00947B97">
              <w:rPr>
                <w:webHidden/>
              </w:rPr>
            </w:r>
            <w:r w:rsidR="00947B97">
              <w:rPr>
                <w:webHidden/>
              </w:rPr>
              <w:fldChar w:fldCharType="separate"/>
            </w:r>
            <w:r w:rsidR="00B36BD4">
              <w:rPr>
                <w:webHidden/>
              </w:rPr>
              <w:t>19</w:t>
            </w:r>
            <w:r w:rsidR="00947B97">
              <w:rPr>
                <w:webHidden/>
              </w:rPr>
              <w:fldChar w:fldCharType="end"/>
            </w:r>
          </w:hyperlink>
        </w:p>
        <w:p w:rsidR="00947B97" w:rsidRDefault="005E0133">
          <w:pPr>
            <w:pStyle w:val="TM2"/>
            <w:rPr>
              <w:rFonts w:eastAsiaTheme="minorEastAsia"/>
              <w:noProof/>
              <w:sz w:val="22"/>
              <w:lang w:eastAsia="fr-FR"/>
            </w:rPr>
          </w:pPr>
          <w:hyperlink w:anchor="_Toc367718540" w:history="1">
            <w:r w:rsidR="00947B97" w:rsidRPr="00890C38">
              <w:rPr>
                <w:rStyle w:val="Lienhypertexte"/>
                <w:noProof/>
              </w:rPr>
              <w:t>Créer un SmartArt et le mettre en forme</w:t>
            </w:r>
            <w:r w:rsidR="00947B97">
              <w:rPr>
                <w:noProof/>
                <w:webHidden/>
              </w:rPr>
              <w:tab/>
            </w:r>
            <w:r w:rsidR="00947B97">
              <w:rPr>
                <w:noProof/>
                <w:webHidden/>
              </w:rPr>
              <w:fldChar w:fldCharType="begin"/>
            </w:r>
            <w:r w:rsidR="00947B97">
              <w:rPr>
                <w:noProof/>
                <w:webHidden/>
              </w:rPr>
              <w:instrText xml:space="preserve"> PAGEREF _Toc367718540 \h </w:instrText>
            </w:r>
            <w:r w:rsidR="00947B97">
              <w:rPr>
                <w:noProof/>
                <w:webHidden/>
              </w:rPr>
            </w:r>
            <w:r w:rsidR="00947B97">
              <w:rPr>
                <w:noProof/>
                <w:webHidden/>
              </w:rPr>
              <w:fldChar w:fldCharType="separate"/>
            </w:r>
            <w:r w:rsidR="00B36BD4">
              <w:rPr>
                <w:noProof/>
                <w:webHidden/>
              </w:rPr>
              <w:t>19</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41" w:history="1">
            <w:r w:rsidR="00947B97" w:rsidRPr="00890C38">
              <w:rPr>
                <w:rStyle w:val="Lienhypertexte"/>
              </w:rPr>
              <w:t>Insérer un tableau</w:t>
            </w:r>
            <w:r w:rsidR="00947B97">
              <w:rPr>
                <w:webHidden/>
              </w:rPr>
              <w:tab/>
            </w:r>
            <w:r w:rsidR="00947B97">
              <w:rPr>
                <w:webHidden/>
              </w:rPr>
              <w:fldChar w:fldCharType="begin"/>
            </w:r>
            <w:r w:rsidR="00947B97">
              <w:rPr>
                <w:webHidden/>
              </w:rPr>
              <w:instrText xml:space="preserve"> PAGEREF _Toc367718541 \h </w:instrText>
            </w:r>
            <w:r w:rsidR="00947B97">
              <w:rPr>
                <w:webHidden/>
              </w:rPr>
            </w:r>
            <w:r w:rsidR="00947B97">
              <w:rPr>
                <w:webHidden/>
              </w:rPr>
              <w:fldChar w:fldCharType="separate"/>
            </w:r>
            <w:r w:rsidR="00B36BD4">
              <w:rPr>
                <w:webHidden/>
              </w:rPr>
              <w:t>20</w:t>
            </w:r>
            <w:r w:rsidR="00947B97">
              <w:rPr>
                <w:webHidden/>
              </w:rPr>
              <w:fldChar w:fldCharType="end"/>
            </w:r>
          </w:hyperlink>
        </w:p>
        <w:p w:rsidR="00947B97" w:rsidRDefault="005E0133">
          <w:pPr>
            <w:pStyle w:val="TM2"/>
            <w:rPr>
              <w:rFonts w:eastAsiaTheme="minorEastAsia"/>
              <w:noProof/>
              <w:sz w:val="22"/>
              <w:lang w:eastAsia="fr-FR"/>
            </w:rPr>
          </w:pPr>
          <w:hyperlink w:anchor="_Toc367718542" w:history="1">
            <w:r w:rsidR="00947B97" w:rsidRPr="00890C38">
              <w:rPr>
                <w:rStyle w:val="Lienhypertexte"/>
                <w:noProof/>
              </w:rPr>
              <w:t>Créer un tableau et le mettre en forme</w:t>
            </w:r>
            <w:r w:rsidR="00947B97">
              <w:rPr>
                <w:noProof/>
                <w:webHidden/>
              </w:rPr>
              <w:tab/>
            </w:r>
            <w:r w:rsidR="00947B97">
              <w:rPr>
                <w:noProof/>
                <w:webHidden/>
              </w:rPr>
              <w:fldChar w:fldCharType="begin"/>
            </w:r>
            <w:r w:rsidR="00947B97">
              <w:rPr>
                <w:noProof/>
                <w:webHidden/>
              </w:rPr>
              <w:instrText xml:space="preserve"> PAGEREF _Toc367718542 \h </w:instrText>
            </w:r>
            <w:r w:rsidR="00947B97">
              <w:rPr>
                <w:noProof/>
                <w:webHidden/>
              </w:rPr>
            </w:r>
            <w:r w:rsidR="00947B97">
              <w:rPr>
                <w:noProof/>
                <w:webHidden/>
              </w:rPr>
              <w:fldChar w:fldCharType="separate"/>
            </w:r>
            <w:r w:rsidR="00B36BD4">
              <w:rPr>
                <w:noProof/>
                <w:webHidden/>
              </w:rPr>
              <w:t>20</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43" w:history="1">
            <w:r w:rsidR="00947B97" w:rsidRPr="00890C38">
              <w:rPr>
                <w:rStyle w:val="Lienhypertexte"/>
              </w:rPr>
              <w:t>Insérer une vidéo</w:t>
            </w:r>
            <w:r w:rsidR="00947B97">
              <w:rPr>
                <w:webHidden/>
              </w:rPr>
              <w:tab/>
            </w:r>
            <w:r w:rsidR="00947B97">
              <w:rPr>
                <w:webHidden/>
              </w:rPr>
              <w:fldChar w:fldCharType="begin"/>
            </w:r>
            <w:r w:rsidR="00947B97">
              <w:rPr>
                <w:webHidden/>
              </w:rPr>
              <w:instrText xml:space="preserve"> PAGEREF _Toc367718543 \h </w:instrText>
            </w:r>
            <w:r w:rsidR="00947B97">
              <w:rPr>
                <w:webHidden/>
              </w:rPr>
            </w:r>
            <w:r w:rsidR="00947B97">
              <w:rPr>
                <w:webHidden/>
              </w:rPr>
              <w:fldChar w:fldCharType="separate"/>
            </w:r>
            <w:r w:rsidR="00B36BD4">
              <w:rPr>
                <w:webHidden/>
              </w:rPr>
              <w:t>21</w:t>
            </w:r>
            <w:r w:rsidR="00947B97">
              <w:rPr>
                <w:webHidden/>
              </w:rPr>
              <w:fldChar w:fldCharType="end"/>
            </w:r>
          </w:hyperlink>
        </w:p>
        <w:p w:rsidR="00947B97" w:rsidRDefault="005E0133">
          <w:pPr>
            <w:pStyle w:val="TM2"/>
            <w:rPr>
              <w:rFonts w:eastAsiaTheme="minorEastAsia"/>
              <w:noProof/>
              <w:sz w:val="22"/>
              <w:lang w:eastAsia="fr-FR"/>
            </w:rPr>
          </w:pPr>
          <w:hyperlink w:anchor="_Toc367718544" w:history="1">
            <w:r w:rsidR="00947B97" w:rsidRPr="00890C38">
              <w:rPr>
                <w:rStyle w:val="Lienhypertexte"/>
                <w:noProof/>
              </w:rPr>
              <w:t>Insertion et paramétrage d’une vidéo</w:t>
            </w:r>
            <w:r w:rsidR="00947B97">
              <w:rPr>
                <w:noProof/>
                <w:webHidden/>
              </w:rPr>
              <w:tab/>
            </w:r>
            <w:r w:rsidR="00947B97">
              <w:rPr>
                <w:noProof/>
                <w:webHidden/>
              </w:rPr>
              <w:fldChar w:fldCharType="begin"/>
            </w:r>
            <w:r w:rsidR="00947B97">
              <w:rPr>
                <w:noProof/>
                <w:webHidden/>
              </w:rPr>
              <w:instrText xml:space="preserve"> PAGEREF _Toc367718544 \h </w:instrText>
            </w:r>
            <w:r w:rsidR="00947B97">
              <w:rPr>
                <w:noProof/>
                <w:webHidden/>
              </w:rPr>
            </w:r>
            <w:r w:rsidR="00947B97">
              <w:rPr>
                <w:noProof/>
                <w:webHidden/>
              </w:rPr>
              <w:fldChar w:fldCharType="separate"/>
            </w:r>
            <w:r w:rsidR="00B36BD4">
              <w:rPr>
                <w:noProof/>
                <w:webHidden/>
              </w:rPr>
              <w:t>21</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45" w:history="1">
            <w:r w:rsidR="00947B97" w:rsidRPr="00890C38">
              <w:rPr>
                <w:rStyle w:val="Lienhypertexte"/>
              </w:rPr>
              <w:t>Insérer un son</w:t>
            </w:r>
            <w:r w:rsidR="00947B97">
              <w:rPr>
                <w:webHidden/>
              </w:rPr>
              <w:tab/>
            </w:r>
            <w:r w:rsidR="00947B97">
              <w:rPr>
                <w:webHidden/>
              </w:rPr>
              <w:fldChar w:fldCharType="begin"/>
            </w:r>
            <w:r w:rsidR="00947B97">
              <w:rPr>
                <w:webHidden/>
              </w:rPr>
              <w:instrText xml:space="preserve"> PAGEREF _Toc367718545 \h </w:instrText>
            </w:r>
            <w:r w:rsidR="00947B97">
              <w:rPr>
                <w:webHidden/>
              </w:rPr>
            </w:r>
            <w:r w:rsidR="00947B97">
              <w:rPr>
                <w:webHidden/>
              </w:rPr>
              <w:fldChar w:fldCharType="separate"/>
            </w:r>
            <w:r w:rsidR="00B36BD4">
              <w:rPr>
                <w:webHidden/>
              </w:rPr>
              <w:t>22</w:t>
            </w:r>
            <w:r w:rsidR="00947B97">
              <w:rPr>
                <w:webHidden/>
              </w:rPr>
              <w:fldChar w:fldCharType="end"/>
            </w:r>
          </w:hyperlink>
        </w:p>
        <w:p w:rsidR="00947B97" w:rsidRDefault="005E0133">
          <w:pPr>
            <w:pStyle w:val="TM2"/>
            <w:rPr>
              <w:rFonts w:eastAsiaTheme="minorEastAsia"/>
              <w:noProof/>
              <w:sz w:val="22"/>
              <w:lang w:eastAsia="fr-FR"/>
            </w:rPr>
          </w:pPr>
          <w:hyperlink w:anchor="_Toc367718546" w:history="1">
            <w:r w:rsidR="00947B97" w:rsidRPr="00890C38">
              <w:rPr>
                <w:rStyle w:val="Lienhypertexte"/>
                <w:noProof/>
              </w:rPr>
              <w:t>Insertion et paramétrage d’un son</w:t>
            </w:r>
            <w:r w:rsidR="00947B97">
              <w:rPr>
                <w:noProof/>
                <w:webHidden/>
              </w:rPr>
              <w:tab/>
            </w:r>
            <w:r w:rsidR="00947B97">
              <w:rPr>
                <w:noProof/>
                <w:webHidden/>
              </w:rPr>
              <w:fldChar w:fldCharType="begin"/>
            </w:r>
            <w:r w:rsidR="00947B97">
              <w:rPr>
                <w:noProof/>
                <w:webHidden/>
              </w:rPr>
              <w:instrText xml:space="preserve"> PAGEREF _Toc367718546 \h </w:instrText>
            </w:r>
            <w:r w:rsidR="00947B97">
              <w:rPr>
                <w:noProof/>
                <w:webHidden/>
              </w:rPr>
            </w:r>
            <w:r w:rsidR="00947B97">
              <w:rPr>
                <w:noProof/>
                <w:webHidden/>
              </w:rPr>
              <w:fldChar w:fldCharType="separate"/>
            </w:r>
            <w:r w:rsidR="00B36BD4">
              <w:rPr>
                <w:noProof/>
                <w:webHidden/>
              </w:rPr>
              <w:t>22</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47" w:history="1">
            <w:r w:rsidR="00947B97" w:rsidRPr="00890C38">
              <w:rPr>
                <w:rStyle w:val="Lienhypertexte"/>
              </w:rPr>
              <w:t>Les sections</w:t>
            </w:r>
            <w:r w:rsidR="00947B97">
              <w:rPr>
                <w:webHidden/>
              </w:rPr>
              <w:tab/>
            </w:r>
            <w:r w:rsidR="00947B97">
              <w:rPr>
                <w:webHidden/>
              </w:rPr>
              <w:fldChar w:fldCharType="begin"/>
            </w:r>
            <w:r w:rsidR="00947B97">
              <w:rPr>
                <w:webHidden/>
              </w:rPr>
              <w:instrText xml:space="preserve"> PAGEREF _Toc367718547 \h </w:instrText>
            </w:r>
            <w:r w:rsidR="00947B97">
              <w:rPr>
                <w:webHidden/>
              </w:rPr>
            </w:r>
            <w:r w:rsidR="00947B97">
              <w:rPr>
                <w:webHidden/>
              </w:rPr>
              <w:fldChar w:fldCharType="separate"/>
            </w:r>
            <w:r w:rsidR="00B36BD4">
              <w:rPr>
                <w:webHidden/>
              </w:rPr>
              <w:t>23</w:t>
            </w:r>
            <w:r w:rsidR="00947B97">
              <w:rPr>
                <w:webHidden/>
              </w:rPr>
              <w:fldChar w:fldCharType="end"/>
            </w:r>
          </w:hyperlink>
        </w:p>
        <w:p w:rsidR="00947B97" w:rsidRDefault="005E0133">
          <w:pPr>
            <w:pStyle w:val="TM2"/>
            <w:rPr>
              <w:rFonts w:eastAsiaTheme="minorEastAsia"/>
              <w:noProof/>
              <w:sz w:val="22"/>
              <w:lang w:eastAsia="fr-FR"/>
            </w:rPr>
          </w:pPr>
          <w:hyperlink w:anchor="_Toc367718548" w:history="1">
            <w:r w:rsidR="00947B97" w:rsidRPr="00890C38">
              <w:rPr>
                <w:rStyle w:val="Lienhypertexte"/>
                <w:noProof/>
              </w:rPr>
              <w:t>Création et utilisation des sections</w:t>
            </w:r>
            <w:r w:rsidR="00947B97">
              <w:rPr>
                <w:noProof/>
                <w:webHidden/>
              </w:rPr>
              <w:tab/>
            </w:r>
            <w:r w:rsidR="00947B97">
              <w:rPr>
                <w:noProof/>
                <w:webHidden/>
              </w:rPr>
              <w:fldChar w:fldCharType="begin"/>
            </w:r>
            <w:r w:rsidR="00947B97">
              <w:rPr>
                <w:noProof/>
                <w:webHidden/>
              </w:rPr>
              <w:instrText xml:space="preserve"> PAGEREF _Toc367718548 \h </w:instrText>
            </w:r>
            <w:r w:rsidR="00947B97">
              <w:rPr>
                <w:noProof/>
                <w:webHidden/>
              </w:rPr>
            </w:r>
            <w:r w:rsidR="00947B97">
              <w:rPr>
                <w:noProof/>
                <w:webHidden/>
              </w:rPr>
              <w:fldChar w:fldCharType="separate"/>
            </w:r>
            <w:r w:rsidR="00B36BD4">
              <w:rPr>
                <w:noProof/>
                <w:webHidden/>
              </w:rPr>
              <w:t>23</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49" w:history="1">
            <w:r w:rsidR="00947B97" w:rsidRPr="00890C38">
              <w:rPr>
                <w:rStyle w:val="Lienhypertexte"/>
              </w:rPr>
              <w:t>Les animations</w:t>
            </w:r>
            <w:r w:rsidR="00947B97">
              <w:rPr>
                <w:webHidden/>
              </w:rPr>
              <w:tab/>
            </w:r>
            <w:r w:rsidR="00947B97">
              <w:rPr>
                <w:webHidden/>
              </w:rPr>
              <w:fldChar w:fldCharType="begin"/>
            </w:r>
            <w:r w:rsidR="00947B97">
              <w:rPr>
                <w:webHidden/>
              </w:rPr>
              <w:instrText xml:space="preserve"> PAGEREF _Toc367718549 \h </w:instrText>
            </w:r>
            <w:r w:rsidR="00947B97">
              <w:rPr>
                <w:webHidden/>
              </w:rPr>
            </w:r>
            <w:r w:rsidR="00947B97">
              <w:rPr>
                <w:webHidden/>
              </w:rPr>
              <w:fldChar w:fldCharType="separate"/>
            </w:r>
            <w:r w:rsidR="00B36BD4">
              <w:rPr>
                <w:webHidden/>
              </w:rPr>
              <w:t>24</w:t>
            </w:r>
            <w:r w:rsidR="00947B97">
              <w:rPr>
                <w:webHidden/>
              </w:rPr>
              <w:fldChar w:fldCharType="end"/>
            </w:r>
          </w:hyperlink>
        </w:p>
        <w:p w:rsidR="00947B97" w:rsidRDefault="005E0133">
          <w:pPr>
            <w:pStyle w:val="TM2"/>
            <w:rPr>
              <w:rFonts w:eastAsiaTheme="minorEastAsia"/>
              <w:noProof/>
              <w:sz w:val="22"/>
              <w:lang w:eastAsia="fr-FR"/>
            </w:rPr>
          </w:pPr>
          <w:hyperlink w:anchor="_Toc367718550" w:history="1">
            <w:r w:rsidR="00947B97" w:rsidRPr="00890C38">
              <w:rPr>
                <w:rStyle w:val="Lienhypertexte"/>
                <w:noProof/>
              </w:rPr>
              <w:t>Ajouter une transition</w:t>
            </w:r>
            <w:r w:rsidR="00947B97">
              <w:rPr>
                <w:noProof/>
                <w:webHidden/>
              </w:rPr>
              <w:tab/>
            </w:r>
            <w:r w:rsidR="00947B97">
              <w:rPr>
                <w:noProof/>
                <w:webHidden/>
              </w:rPr>
              <w:fldChar w:fldCharType="begin"/>
            </w:r>
            <w:r w:rsidR="00947B97">
              <w:rPr>
                <w:noProof/>
                <w:webHidden/>
              </w:rPr>
              <w:instrText xml:space="preserve"> PAGEREF _Toc367718550 \h </w:instrText>
            </w:r>
            <w:r w:rsidR="00947B97">
              <w:rPr>
                <w:noProof/>
                <w:webHidden/>
              </w:rPr>
            </w:r>
            <w:r w:rsidR="00947B97">
              <w:rPr>
                <w:noProof/>
                <w:webHidden/>
              </w:rPr>
              <w:fldChar w:fldCharType="separate"/>
            </w:r>
            <w:r w:rsidR="00B36BD4">
              <w:rPr>
                <w:noProof/>
                <w:webHidden/>
              </w:rPr>
              <w:t>24</w:t>
            </w:r>
            <w:r w:rsidR="00947B97">
              <w:rPr>
                <w:noProof/>
                <w:webHidden/>
              </w:rPr>
              <w:fldChar w:fldCharType="end"/>
            </w:r>
          </w:hyperlink>
        </w:p>
        <w:p w:rsidR="00947B97" w:rsidRDefault="005E0133">
          <w:pPr>
            <w:pStyle w:val="TM2"/>
            <w:rPr>
              <w:rFonts w:eastAsiaTheme="minorEastAsia"/>
              <w:noProof/>
              <w:sz w:val="22"/>
              <w:lang w:eastAsia="fr-FR"/>
            </w:rPr>
          </w:pPr>
          <w:hyperlink w:anchor="_Toc367718551" w:history="1">
            <w:r w:rsidR="00947B97" w:rsidRPr="00890C38">
              <w:rPr>
                <w:rStyle w:val="Lienhypertexte"/>
                <w:noProof/>
              </w:rPr>
              <w:t>Animer les éléments d’une diapositive</w:t>
            </w:r>
            <w:r w:rsidR="00947B97">
              <w:rPr>
                <w:noProof/>
                <w:webHidden/>
              </w:rPr>
              <w:tab/>
            </w:r>
            <w:r w:rsidR="00947B97">
              <w:rPr>
                <w:noProof/>
                <w:webHidden/>
              </w:rPr>
              <w:fldChar w:fldCharType="begin"/>
            </w:r>
            <w:r w:rsidR="00947B97">
              <w:rPr>
                <w:noProof/>
                <w:webHidden/>
              </w:rPr>
              <w:instrText xml:space="preserve"> PAGEREF _Toc367718551 \h </w:instrText>
            </w:r>
            <w:r w:rsidR="00947B97">
              <w:rPr>
                <w:noProof/>
                <w:webHidden/>
              </w:rPr>
            </w:r>
            <w:r w:rsidR="00947B97">
              <w:rPr>
                <w:noProof/>
                <w:webHidden/>
              </w:rPr>
              <w:fldChar w:fldCharType="separate"/>
            </w:r>
            <w:r w:rsidR="00B36BD4">
              <w:rPr>
                <w:noProof/>
                <w:webHidden/>
              </w:rPr>
              <w:t>26</w:t>
            </w:r>
            <w:r w:rsidR="00947B97">
              <w:rPr>
                <w:noProof/>
                <w:webHidden/>
              </w:rPr>
              <w:fldChar w:fldCharType="end"/>
            </w:r>
          </w:hyperlink>
        </w:p>
        <w:p w:rsidR="00947B97" w:rsidRDefault="005E0133">
          <w:pPr>
            <w:pStyle w:val="TM2"/>
            <w:rPr>
              <w:rFonts w:eastAsiaTheme="minorEastAsia"/>
              <w:noProof/>
              <w:sz w:val="22"/>
              <w:lang w:eastAsia="fr-FR"/>
            </w:rPr>
          </w:pPr>
          <w:hyperlink w:anchor="_Toc367718552" w:history="1">
            <w:r w:rsidR="00947B97" w:rsidRPr="00890C38">
              <w:rPr>
                <w:rStyle w:val="Lienhypertexte"/>
                <w:noProof/>
              </w:rPr>
              <w:t>Animer les objets multimédias</w:t>
            </w:r>
            <w:r w:rsidR="00947B97">
              <w:rPr>
                <w:noProof/>
                <w:webHidden/>
              </w:rPr>
              <w:tab/>
            </w:r>
            <w:r w:rsidR="00947B97">
              <w:rPr>
                <w:noProof/>
                <w:webHidden/>
              </w:rPr>
              <w:fldChar w:fldCharType="begin"/>
            </w:r>
            <w:r w:rsidR="00947B97">
              <w:rPr>
                <w:noProof/>
                <w:webHidden/>
              </w:rPr>
              <w:instrText xml:space="preserve"> PAGEREF _Toc367718552 \h </w:instrText>
            </w:r>
            <w:r w:rsidR="00947B97">
              <w:rPr>
                <w:noProof/>
                <w:webHidden/>
              </w:rPr>
            </w:r>
            <w:r w:rsidR="00947B97">
              <w:rPr>
                <w:noProof/>
                <w:webHidden/>
              </w:rPr>
              <w:fldChar w:fldCharType="separate"/>
            </w:r>
            <w:r w:rsidR="00B36BD4">
              <w:rPr>
                <w:noProof/>
                <w:webHidden/>
              </w:rPr>
              <w:t>27</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53" w:history="1">
            <w:r w:rsidR="00947B97" w:rsidRPr="00890C38">
              <w:rPr>
                <w:rStyle w:val="Lienhypertexte"/>
              </w:rPr>
              <w:t>Création de liens</w:t>
            </w:r>
            <w:r w:rsidR="00947B97">
              <w:rPr>
                <w:webHidden/>
              </w:rPr>
              <w:tab/>
            </w:r>
            <w:r w:rsidR="00947B97">
              <w:rPr>
                <w:webHidden/>
              </w:rPr>
              <w:fldChar w:fldCharType="begin"/>
            </w:r>
            <w:r w:rsidR="00947B97">
              <w:rPr>
                <w:webHidden/>
              </w:rPr>
              <w:instrText xml:space="preserve"> PAGEREF _Toc367718553 \h </w:instrText>
            </w:r>
            <w:r w:rsidR="00947B97">
              <w:rPr>
                <w:webHidden/>
              </w:rPr>
            </w:r>
            <w:r w:rsidR="00947B97">
              <w:rPr>
                <w:webHidden/>
              </w:rPr>
              <w:fldChar w:fldCharType="separate"/>
            </w:r>
            <w:r w:rsidR="00B36BD4">
              <w:rPr>
                <w:webHidden/>
              </w:rPr>
              <w:t>28</w:t>
            </w:r>
            <w:r w:rsidR="00947B97">
              <w:rPr>
                <w:webHidden/>
              </w:rPr>
              <w:fldChar w:fldCharType="end"/>
            </w:r>
          </w:hyperlink>
        </w:p>
        <w:p w:rsidR="00947B97" w:rsidRDefault="005E0133">
          <w:pPr>
            <w:pStyle w:val="TM2"/>
            <w:rPr>
              <w:rFonts w:eastAsiaTheme="minorEastAsia"/>
              <w:noProof/>
              <w:sz w:val="22"/>
              <w:lang w:eastAsia="fr-FR"/>
            </w:rPr>
          </w:pPr>
          <w:hyperlink w:anchor="_Toc367718554" w:history="1">
            <w:r w:rsidR="00947B97" w:rsidRPr="00890C38">
              <w:rPr>
                <w:rStyle w:val="Lienhypertexte"/>
                <w:noProof/>
              </w:rPr>
              <w:t>Insérer un objet provenant d’un autre fichier</w:t>
            </w:r>
            <w:r w:rsidR="00947B97">
              <w:rPr>
                <w:noProof/>
                <w:webHidden/>
              </w:rPr>
              <w:tab/>
            </w:r>
            <w:r w:rsidR="00947B97">
              <w:rPr>
                <w:noProof/>
                <w:webHidden/>
              </w:rPr>
              <w:fldChar w:fldCharType="begin"/>
            </w:r>
            <w:r w:rsidR="00947B97">
              <w:rPr>
                <w:noProof/>
                <w:webHidden/>
              </w:rPr>
              <w:instrText xml:space="preserve"> PAGEREF _Toc367718554 \h </w:instrText>
            </w:r>
            <w:r w:rsidR="00947B97">
              <w:rPr>
                <w:noProof/>
                <w:webHidden/>
              </w:rPr>
            </w:r>
            <w:r w:rsidR="00947B97">
              <w:rPr>
                <w:noProof/>
                <w:webHidden/>
              </w:rPr>
              <w:fldChar w:fldCharType="separate"/>
            </w:r>
            <w:r w:rsidR="00B36BD4">
              <w:rPr>
                <w:noProof/>
                <w:webHidden/>
              </w:rPr>
              <w:t>28</w:t>
            </w:r>
            <w:r w:rsidR="00947B97">
              <w:rPr>
                <w:noProof/>
                <w:webHidden/>
              </w:rPr>
              <w:fldChar w:fldCharType="end"/>
            </w:r>
          </w:hyperlink>
        </w:p>
        <w:p w:rsidR="00947B97" w:rsidRDefault="005E0133">
          <w:pPr>
            <w:pStyle w:val="TM2"/>
            <w:rPr>
              <w:rFonts w:eastAsiaTheme="minorEastAsia"/>
              <w:noProof/>
              <w:sz w:val="22"/>
              <w:lang w:eastAsia="fr-FR"/>
            </w:rPr>
          </w:pPr>
          <w:hyperlink w:anchor="_Toc367718555" w:history="1">
            <w:r w:rsidR="00947B97" w:rsidRPr="00890C38">
              <w:rPr>
                <w:rStyle w:val="Lienhypertexte"/>
                <w:noProof/>
              </w:rPr>
              <w:t>Créer des liens hypertexte ou des boutons d’action</w:t>
            </w:r>
            <w:r w:rsidR="00947B97">
              <w:rPr>
                <w:noProof/>
                <w:webHidden/>
              </w:rPr>
              <w:tab/>
            </w:r>
            <w:r w:rsidR="00947B97">
              <w:rPr>
                <w:noProof/>
                <w:webHidden/>
              </w:rPr>
              <w:fldChar w:fldCharType="begin"/>
            </w:r>
            <w:r w:rsidR="00947B97">
              <w:rPr>
                <w:noProof/>
                <w:webHidden/>
              </w:rPr>
              <w:instrText xml:space="preserve"> PAGEREF _Toc367718555 \h </w:instrText>
            </w:r>
            <w:r w:rsidR="00947B97">
              <w:rPr>
                <w:noProof/>
                <w:webHidden/>
              </w:rPr>
            </w:r>
            <w:r w:rsidR="00947B97">
              <w:rPr>
                <w:noProof/>
                <w:webHidden/>
              </w:rPr>
              <w:fldChar w:fldCharType="separate"/>
            </w:r>
            <w:r w:rsidR="00B36BD4">
              <w:rPr>
                <w:noProof/>
                <w:webHidden/>
              </w:rPr>
              <w:t>29</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56" w:history="1">
            <w:r w:rsidR="00947B97" w:rsidRPr="00890C38">
              <w:rPr>
                <w:rStyle w:val="Lienhypertexte"/>
              </w:rPr>
              <w:t>Les commentaires</w:t>
            </w:r>
            <w:r w:rsidR="00947B97">
              <w:rPr>
                <w:webHidden/>
              </w:rPr>
              <w:tab/>
            </w:r>
            <w:r w:rsidR="00947B97">
              <w:rPr>
                <w:webHidden/>
              </w:rPr>
              <w:fldChar w:fldCharType="begin"/>
            </w:r>
            <w:r w:rsidR="00947B97">
              <w:rPr>
                <w:webHidden/>
              </w:rPr>
              <w:instrText xml:space="preserve"> PAGEREF _Toc367718556 \h </w:instrText>
            </w:r>
            <w:r w:rsidR="00947B97">
              <w:rPr>
                <w:webHidden/>
              </w:rPr>
            </w:r>
            <w:r w:rsidR="00947B97">
              <w:rPr>
                <w:webHidden/>
              </w:rPr>
              <w:fldChar w:fldCharType="separate"/>
            </w:r>
            <w:r w:rsidR="00B36BD4">
              <w:rPr>
                <w:webHidden/>
              </w:rPr>
              <w:t>30</w:t>
            </w:r>
            <w:r w:rsidR="00947B97">
              <w:rPr>
                <w:webHidden/>
              </w:rPr>
              <w:fldChar w:fldCharType="end"/>
            </w:r>
          </w:hyperlink>
        </w:p>
        <w:p w:rsidR="00947B97" w:rsidRDefault="005E0133">
          <w:pPr>
            <w:pStyle w:val="TM2"/>
            <w:rPr>
              <w:rFonts w:eastAsiaTheme="minorEastAsia"/>
              <w:noProof/>
              <w:sz w:val="22"/>
              <w:lang w:eastAsia="fr-FR"/>
            </w:rPr>
          </w:pPr>
          <w:hyperlink w:anchor="_Toc367718557" w:history="1">
            <w:r w:rsidR="00947B97" w:rsidRPr="00890C38">
              <w:rPr>
                <w:rStyle w:val="Lienhypertexte"/>
                <w:noProof/>
              </w:rPr>
              <w:t>Insérer des commentaires</w:t>
            </w:r>
            <w:r w:rsidR="00947B97">
              <w:rPr>
                <w:noProof/>
                <w:webHidden/>
              </w:rPr>
              <w:tab/>
            </w:r>
            <w:r w:rsidR="00947B97">
              <w:rPr>
                <w:noProof/>
                <w:webHidden/>
              </w:rPr>
              <w:fldChar w:fldCharType="begin"/>
            </w:r>
            <w:r w:rsidR="00947B97">
              <w:rPr>
                <w:noProof/>
                <w:webHidden/>
              </w:rPr>
              <w:instrText xml:space="preserve"> PAGEREF _Toc367718557 \h </w:instrText>
            </w:r>
            <w:r w:rsidR="00947B97">
              <w:rPr>
                <w:noProof/>
                <w:webHidden/>
              </w:rPr>
            </w:r>
            <w:r w:rsidR="00947B97">
              <w:rPr>
                <w:noProof/>
                <w:webHidden/>
              </w:rPr>
              <w:fldChar w:fldCharType="separate"/>
            </w:r>
            <w:r w:rsidR="00B36BD4">
              <w:rPr>
                <w:noProof/>
                <w:webHidden/>
              </w:rPr>
              <w:t>30</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58" w:history="1">
            <w:r w:rsidR="00947B97" w:rsidRPr="00890C38">
              <w:rPr>
                <w:rStyle w:val="Lienhypertexte"/>
              </w:rPr>
              <w:t>Les masques des pages de notes et du document</w:t>
            </w:r>
            <w:r w:rsidR="00947B97">
              <w:rPr>
                <w:webHidden/>
              </w:rPr>
              <w:tab/>
            </w:r>
            <w:r w:rsidR="00947B97">
              <w:rPr>
                <w:webHidden/>
              </w:rPr>
              <w:fldChar w:fldCharType="begin"/>
            </w:r>
            <w:r w:rsidR="00947B97">
              <w:rPr>
                <w:webHidden/>
              </w:rPr>
              <w:instrText xml:space="preserve"> PAGEREF _Toc367718558 \h </w:instrText>
            </w:r>
            <w:r w:rsidR="00947B97">
              <w:rPr>
                <w:webHidden/>
              </w:rPr>
            </w:r>
            <w:r w:rsidR="00947B97">
              <w:rPr>
                <w:webHidden/>
              </w:rPr>
              <w:fldChar w:fldCharType="separate"/>
            </w:r>
            <w:r w:rsidR="00B36BD4">
              <w:rPr>
                <w:webHidden/>
              </w:rPr>
              <w:t>31</w:t>
            </w:r>
            <w:r w:rsidR="00947B97">
              <w:rPr>
                <w:webHidden/>
              </w:rPr>
              <w:fldChar w:fldCharType="end"/>
            </w:r>
          </w:hyperlink>
        </w:p>
        <w:p w:rsidR="00947B97" w:rsidRDefault="005E0133">
          <w:pPr>
            <w:pStyle w:val="TM2"/>
            <w:rPr>
              <w:rFonts w:eastAsiaTheme="minorEastAsia"/>
              <w:noProof/>
              <w:sz w:val="22"/>
              <w:lang w:eastAsia="fr-FR"/>
            </w:rPr>
          </w:pPr>
          <w:hyperlink w:anchor="_Toc367718559" w:history="1">
            <w:r w:rsidR="00947B97" w:rsidRPr="00890C38">
              <w:rPr>
                <w:rStyle w:val="Lienhypertexte"/>
                <w:noProof/>
              </w:rPr>
              <w:t>Modifier les masques des pages de notes et du document</w:t>
            </w:r>
            <w:r w:rsidR="00947B97">
              <w:rPr>
                <w:noProof/>
                <w:webHidden/>
              </w:rPr>
              <w:tab/>
            </w:r>
            <w:r w:rsidR="00947B97">
              <w:rPr>
                <w:noProof/>
                <w:webHidden/>
              </w:rPr>
              <w:fldChar w:fldCharType="begin"/>
            </w:r>
            <w:r w:rsidR="00947B97">
              <w:rPr>
                <w:noProof/>
                <w:webHidden/>
              </w:rPr>
              <w:instrText xml:space="preserve"> PAGEREF _Toc367718559 \h </w:instrText>
            </w:r>
            <w:r w:rsidR="00947B97">
              <w:rPr>
                <w:noProof/>
                <w:webHidden/>
              </w:rPr>
            </w:r>
            <w:r w:rsidR="00947B97">
              <w:rPr>
                <w:noProof/>
                <w:webHidden/>
              </w:rPr>
              <w:fldChar w:fldCharType="separate"/>
            </w:r>
            <w:r w:rsidR="00B36BD4">
              <w:rPr>
                <w:noProof/>
                <w:webHidden/>
              </w:rPr>
              <w:t>31</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60" w:history="1">
            <w:r w:rsidR="00947B97" w:rsidRPr="00890C38">
              <w:rPr>
                <w:rStyle w:val="Lienhypertexte"/>
              </w:rPr>
              <w:t>Les en-têtes et les pieds de page</w:t>
            </w:r>
            <w:r w:rsidR="00947B97">
              <w:rPr>
                <w:webHidden/>
              </w:rPr>
              <w:tab/>
            </w:r>
            <w:r w:rsidR="00947B97">
              <w:rPr>
                <w:webHidden/>
              </w:rPr>
              <w:fldChar w:fldCharType="begin"/>
            </w:r>
            <w:r w:rsidR="00947B97">
              <w:rPr>
                <w:webHidden/>
              </w:rPr>
              <w:instrText xml:space="preserve"> PAGEREF _Toc367718560 \h </w:instrText>
            </w:r>
            <w:r w:rsidR="00947B97">
              <w:rPr>
                <w:webHidden/>
              </w:rPr>
            </w:r>
            <w:r w:rsidR="00947B97">
              <w:rPr>
                <w:webHidden/>
              </w:rPr>
              <w:fldChar w:fldCharType="separate"/>
            </w:r>
            <w:r w:rsidR="00B36BD4">
              <w:rPr>
                <w:webHidden/>
              </w:rPr>
              <w:t>32</w:t>
            </w:r>
            <w:r w:rsidR="00947B97">
              <w:rPr>
                <w:webHidden/>
              </w:rPr>
              <w:fldChar w:fldCharType="end"/>
            </w:r>
          </w:hyperlink>
        </w:p>
        <w:p w:rsidR="00947B97" w:rsidRDefault="005E0133">
          <w:pPr>
            <w:pStyle w:val="TM2"/>
            <w:rPr>
              <w:rFonts w:eastAsiaTheme="minorEastAsia"/>
              <w:noProof/>
              <w:sz w:val="22"/>
              <w:lang w:eastAsia="fr-FR"/>
            </w:rPr>
          </w:pPr>
          <w:hyperlink w:anchor="_Toc367718561" w:history="1">
            <w:r w:rsidR="00947B97" w:rsidRPr="00890C38">
              <w:rPr>
                <w:rStyle w:val="Lienhypertexte"/>
                <w:noProof/>
              </w:rPr>
              <w:t>Les en-têtes et les pieds de page</w:t>
            </w:r>
            <w:r w:rsidR="00947B97">
              <w:rPr>
                <w:noProof/>
                <w:webHidden/>
              </w:rPr>
              <w:tab/>
            </w:r>
            <w:r w:rsidR="00947B97">
              <w:rPr>
                <w:noProof/>
                <w:webHidden/>
              </w:rPr>
              <w:fldChar w:fldCharType="begin"/>
            </w:r>
            <w:r w:rsidR="00947B97">
              <w:rPr>
                <w:noProof/>
                <w:webHidden/>
              </w:rPr>
              <w:instrText xml:space="preserve"> PAGEREF _Toc367718561 \h </w:instrText>
            </w:r>
            <w:r w:rsidR="00947B97">
              <w:rPr>
                <w:noProof/>
                <w:webHidden/>
              </w:rPr>
            </w:r>
            <w:r w:rsidR="00947B97">
              <w:rPr>
                <w:noProof/>
                <w:webHidden/>
              </w:rPr>
              <w:fldChar w:fldCharType="separate"/>
            </w:r>
            <w:r w:rsidR="00B36BD4">
              <w:rPr>
                <w:noProof/>
                <w:webHidden/>
              </w:rPr>
              <w:t>32</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62" w:history="1">
            <w:r w:rsidR="00947B97" w:rsidRPr="00890C38">
              <w:rPr>
                <w:rStyle w:val="Lienhypertexte"/>
              </w:rPr>
              <w:t>L’impression</w:t>
            </w:r>
            <w:r w:rsidR="00947B97">
              <w:rPr>
                <w:webHidden/>
              </w:rPr>
              <w:tab/>
            </w:r>
            <w:r w:rsidR="00947B97">
              <w:rPr>
                <w:webHidden/>
              </w:rPr>
              <w:fldChar w:fldCharType="begin"/>
            </w:r>
            <w:r w:rsidR="00947B97">
              <w:rPr>
                <w:webHidden/>
              </w:rPr>
              <w:instrText xml:space="preserve"> PAGEREF _Toc367718562 \h </w:instrText>
            </w:r>
            <w:r w:rsidR="00947B97">
              <w:rPr>
                <w:webHidden/>
              </w:rPr>
            </w:r>
            <w:r w:rsidR="00947B97">
              <w:rPr>
                <w:webHidden/>
              </w:rPr>
              <w:fldChar w:fldCharType="separate"/>
            </w:r>
            <w:r w:rsidR="00B36BD4">
              <w:rPr>
                <w:webHidden/>
              </w:rPr>
              <w:t>33</w:t>
            </w:r>
            <w:r w:rsidR="00947B97">
              <w:rPr>
                <w:webHidden/>
              </w:rPr>
              <w:fldChar w:fldCharType="end"/>
            </w:r>
          </w:hyperlink>
        </w:p>
        <w:p w:rsidR="00947B97" w:rsidRDefault="005E0133">
          <w:pPr>
            <w:pStyle w:val="TM2"/>
            <w:rPr>
              <w:rFonts w:eastAsiaTheme="minorEastAsia"/>
              <w:noProof/>
              <w:sz w:val="22"/>
              <w:lang w:eastAsia="fr-FR"/>
            </w:rPr>
          </w:pPr>
          <w:hyperlink w:anchor="_Toc367718563" w:history="1">
            <w:r w:rsidR="00947B97" w:rsidRPr="00890C38">
              <w:rPr>
                <w:rStyle w:val="Lienhypertexte"/>
                <w:noProof/>
              </w:rPr>
              <w:t>Imprimer des diapositives ou des documents</w:t>
            </w:r>
            <w:r w:rsidR="00947B97">
              <w:rPr>
                <w:noProof/>
                <w:webHidden/>
              </w:rPr>
              <w:tab/>
            </w:r>
            <w:r w:rsidR="00947B97">
              <w:rPr>
                <w:noProof/>
                <w:webHidden/>
              </w:rPr>
              <w:fldChar w:fldCharType="begin"/>
            </w:r>
            <w:r w:rsidR="00947B97">
              <w:rPr>
                <w:noProof/>
                <w:webHidden/>
              </w:rPr>
              <w:instrText xml:space="preserve"> PAGEREF _Toc367718563 \h </w:instrText>
            </w:r>
            <w:r w:rsidR="00947B97">
              <w:rPr>
                <w:noProof/>
                <w:webHidden/>
              </w:rPr>
            </w:r>
            <w:r w:rsidR="00947B97">
              <w:rPr>
                <w:noProof/>
                <w:webHidden/>
              </w:rPr>
              <w:fldChar w:fldCharType="separate"/>
            </w:r>
            <w:r w:rsidR="00B36BD4">
              <w:rPr>
                <w:noProof/>
                <w:webHidden/>
              </w:rPr>
              <w:t>33</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64" w:history="1">
            <w:r w:rsidR="00947B97" w:rsidRPr="00890C38">
              <w:rPr>
                <w:rStyle w:val="Lienhypertexte"/>
              </w:rPr>
              <w:t>Le diaporama</w:t>
            </w:r>
            <w:r w:rsidR="00947B97">
              <w:rPr>
                <w:webHidden/>
              </w:rPr>
              <w:tab/>
            </w:r>
            <w:r w:rsidR="00947B97">
              <w:rPr>
                <w:webHidden/>
              </w:rPr>
              <w:fldChar w:fldCharType="begin"/>
            </w:r>
            <w:r w:rsidR="00947B97">
              <w:rPr>
                <w:webHidden/>
              </w:rPr>
              <w:instrText xml:space="preserve"> PAGEREF _Toc367718564 \h </w:instrText>
            </w:r>
            <w:r w:rsidR="00947B97">
              <w:rPr>
                <w:webHidden/>
              </w:rPr>
            </w:r>
            <w:r w:rsidR="00947B97">
              <w:rPr>
                <w:webHidden/>
              </w:rPr>
              <w:fldChar w:fldCharType="separate"/>
            </w:r>
            <w:r w:rsidR="00B36BD4">
              <w:rPr>
                <w:webHidden/>
              </w:rPr>
              <w:t>34</w:t>
            </w:r>
            <w:r w:rsidR="00947B97">
              <w:rPr>
                <w:webHidden/>
              </w:rPr>
              <w:fldChar w:fldCharType="end"/>
            </w:r>
          </w:hyperlink>
        </w:p>
        <w:p w:rsidR="00947B97" w:rsidRDefault="005E0133">
          <w:pPr>
            <w:pStyle w:val="TM2"/>
            <w:rPr>
              <w:rFonts w:eastAsiaTheme="minorEastAsia"/>
              <w:noProof/>
              <w:sz w:val="22"/>
              <w:lang w:eastAsia="fr-FR"/>
            </w:rPr>
          </w:pPr>
          <w:hyperlink w:anchor="_Toc367718565" w:history="1">
            <w:r w:rsidR="00947B97" w:rsidRPr="00890C38">
              <w:rPr>
                <w:rStyle w:val="Lienhypertexte"/>
                <w:noProof/>
              </w:rPr>
              <w:t>Paramètres du diaporama</w:t>
            </w:r>
            <w:r w:rsidR="00947B97">
              <w:rPr>
                <w:noProof/>
                <w:webHidden/>
              </w:rPr>
              <w:tab/>
            </w:r>
            <w:r w:rsidR="00947B97">
              <w:rPr>
                <w:noProof/>
                <w:webHidden/>
              </w:rPr>
              <w:fldChar w:fldCharType="begin"/>
            </w:r>
            <w:r w:rsidR="00947B97">
              <w:rPr>
                <w:noProof/>
                <w:webHidden/>
              </w:rPr>
              <w:instrText xml:space="preserve"> PAGEREF _Toc367718565 \h </w:instrText>
            </w:r>
            <w:r w:rsidR="00947B97">
              <w:rPr>
                <w:noProof/>
                <w:webHidden/>
              </w:rPr>
            </w:r>
            <w:r w:rsidR="00947B97">
              <w:rPr>
                <w:noProof/>
                <w:webHidden/>
              </w:rPr>
              <w:fldChar w:fldCharType="separate"/>
            </w:r>
            <w:r w:rsidR="00B36BD4">
              <w:rPr>
                <w:noProof/>
                <w:webHidden/>
              </w:rPr>
              <w:t>34</w:t>
            </w:r>
            <w:r w:rsidR="00947B97">
              <w:rPr>
                <w:noProof/>
                <w:webHidden/>
              </w:rPr>
              <w:fldChar w:fldCharType="end"/>
            </w:r>
          </w:hyperlink>
        </w:p>
        <w:p w:rsidR="00947B97" w:rsidRDefault="005E0133">
          <w:pPr>
            <w:pStyle w:val="TM2"/>
            <w:rPr>
              <w:rFonts w:eastAsiaTheme="minorEastAsia"/>
              <w:noProof/>
              <w:sz w:val="22"/>
              <w:lang w:eastAsia="fr-FR"/>
            </w:rPr>
          </w:pPr>
          <w:hyperlink w:anchor="_Toc367718566" w:history="1">
            <w:r w:rsidR="00947B97" w:rsidRPr="00890C38">
              <w:rPr>
                <w:rStyle w:val="Lienhypertexte"/>
                <w:noProof/>
              </w:rPr>
              <w:t>La loupe et le mode présentateur</w:t>
            </w:r>
            <w:r w:rsidR="00947B97">
              <w:rPr>
                <w:noProof/>
                <w:webHidden/>
              </w:rPr>
              <w:tab/>
            </w:r>
            <w:r w:rsidR="00947B97">
              <w:rPr>
                <w:noProof/>
                <w:webHidden/>
              </w:rPr>
              <w:fldChar w:fldCharType="begin"/>
            </w:r>
            <w:r w:rsidR="00947B97">
              <w:rPr>
                <w:noProof/>
                <w:webHidden/>
              </w:rPr>
              <w:instrText xml:space="preserve"> PAGEREF _Toc367718566 \h </w:instrText>
            </w:r>
            <w:r w:rsidR="00947B97">
              <w:rPr>
                <w:noProof/>
                <w:webHidden/>
              </w:rPr>
            </w:r>
            <w:r w:rsidR="00947B97">
              <w:rPr>
                <w:noProof/>
                <w:webHidden/>
              </w:rPr>
              <w:fldChar w:fldCharType="separate"/>
            </w:r>
            <w:r w:rsidR="00B36BD4">
              <w:rPr>
                <w:noProof/>
                <w:webHidden/>
              </w:rPr>
              <w:t>35</w:t>
            </w:r>
            <w:r w:rsidR="00947B97">
              <w:rPr>
                <w:noProof/>
                <w:webHidden/>
              </w:rPr>
              <w:fldChar w:fldCharType="end"/>
            </w:r>
          </w:hyperlink>
        </w:p>
        <w:p w:rsidR="00947B97" w:rsidRDefault="005E0133">
          <w:pPr>
            <w:pStyle w:val="TM1"/>
            <w:rPr>
              <w:rFonts w:eastAsiaTheme="minorEastAsia"/>
              <w:color w:val="auto"/>
              <w:sz w:val="22"/>
              <w:lang w:eastAsia="fr-FR"/>
            </w:rPr>
          </w:pPr>
          <w:hyperlink w:anchor="_Toc367718567" w:history="1">
            <w:r w:rsidR="00947B97" w:rsidRPr="00890C38">
              <w:rPr>
                <w:rStyle w:val="Lienhypertexte"/>
              </w:rPr>
              <w:t>Les enregistrements</w:t>
            </w:r>
            <w:r w:rsidR="00947B97">
              <w:rPr>
                <w:webHidden/>
              </w:rPr>
              <w:tab/>
            </w:r>
            <w:r w:rsidR="00947B97">
              <w:rPr>
                <w:webHidden/>
              </w:rPr>
              <w:fldChar w:fldCharType="begin"/>
            </w:r>
            <w:r w:rsidR="00947B97">
              <w:rPr>
                <w:webHidden/>
              </w:rPr>
              <w:instrText xml:space="preserve"> PAGEREF _Toc367718567 \h </w:instrText>
            </w:r>
            <w:r w:rsidR="00947B97">
              <w:rPr>
                <w:webHidden/>
              </w:rPr>
            </w:r>
            <w:r w:rsidR="00947B97">
              <w:rPr>
                <w:webHidden/>
              </w:rPr>
              <w:fldChar w:fldCharType="separate"/>
            </w:r>
            <w:r w:rsidR="00B36BD4">
              <w:rPr>
                <w:webHidden/>
              </w:rPr>
              <w:t>36</w:t>
            </w:r>
            <w:r w:rsidR="00947B97">
              <w:rPr>
                <w:webHidden/>
              </w:rPr>
              <w:fldChar w:fldCharType="end"/>
            </w:r>
          </w:hyperlink>
        </w:p>
        <w:p w:rsidR="00947B97" w:rsidRDefault="005E0133">
          <w:pPr>
            <w:pStyle w:val="TM2"/>
            <w:rPr>
              <w:rFonts w:eastAsiaTheme="minorEastAsia"/>
              <w:noProof/>
              <w:sz w:val="22"/>
              <w:lang w:eastAsia="fr-FR"/>
            </w:rPr>
          </w:pPr>
          <w:hyperlink w:anchor="_Toc367718568" w:history="1">
            <w:r w:rsidR="00947B97" w:rsidRPr="00890C38">
              <w:rPr>
                <w:rStyle w:val="Lienhypertexte"/>
                <w:noProof/>
              </w:rPr>
              <w:t>Enregistrer un diaporama ou un fichier PDF</w:t>
            </w:r>
            <w:r w:rsidR="00947B97">
              <w:rPr>
                <w:noProof/>
                <w:webHidden/>
              </w:rPr>
              <w:tab/>
            </w:r>
            <w:r w:rsidR="00947B97">
              <w:rPr>
                <w:noProof/>
                <w:webHidden/>
              </w:rPr>
              <w:fldChar w:fldCharType="begin"/>
            </w:r>
            <w:r w:rsidR="00947B97">
              <w:rPr>
                <w:noProof/>
                <w:webHidden/>
              </w:rPr>
              <w:instrText xml:space="preserve"> PAGEREF _Toc367718568 \h </w:instrText>
            </w:r>
            <w:r w:rsidR="00947B97">
              <w:rPr>
                <w:noProof/>
                <w:webHidden/>
              </w:rPr>
            </w:r>
            <w:r w:rsidR="00947B97">
              <w:rPr>
                <w:noProof/>
                <w:webHidden/>
              </w:rPr>
              <w:fldChar w:fldCharType="separate"/>
            </w:r>
            <w:r w:rsidR="00B36BD4">
              <w:rPr>
                <w:noProof/>
                <w:webHidden/>
              </w:rPr>
              <w:t>36</w:t>
            </w:r>
            <w:r w:rsidR="00947B97">
              <w:rPr>
                <w:noProof/>
                <w:webHidden/>
              </w:rPr>
              <w:fldChar w:fldCharType="end"/>
            </w:r>
          </w:hyperlink>
        </w:p>
        <w:p w:rsidR="00947B97" w:rsidRDefault="005E0133">
          <w:pPr>
            <w:pStyle w:val="TM2"/>
            <w:rPr>
              <w:rFonts w:eastAsiaTheme="minorEastAsia"/>
              <w:noProof/>
              <w:sz w:val="22"/>
              <w:lang w:eastAsia="fr-FR"/>
            </w:rPr>
          </w:pPr>
          <w:hyperlink w:anchor="_Toc367718569" w:history="1">
            <w:r w:rsidR="00947B97" w:rsidRPr="00890C38">
              <w:rPr>
                <w:rStyle w:val="Lienhypertexte"/>
                <w:noProof/>
              </w:rPr>
              <w:t>Créer une vidéo ou un package de présentation</w:t>
            </w:r>
            <w:r w:rsidR="00947B97">
              <w:rPr>
                <w:noProof/>
                <w:webHidden/>
              </w:rPr>
              <w:tab/>
            </w:r>
            <w:r w:rsidR="00947B97">
              <w:rPr>
                <w:noProof/>
                <w:webHidden/>
              </w:rPr>
              <w:fldChar w:fldCharType="begin"/>
            </w:r>
            <w:r w:rsidR="00947B97">
              <w:rPr>
                <w:noProof/>
                <w:webHidden/>
              </w:rPr>
              <w:instrText xml:space="preserve"> PAGEREF _Toc367718569 \h </w:instrText>
            </w:r>
            <w:r w:rsidR="00947B97">
              <w:rPr>
                <w:noProof/>
                <w:webHidden/>
              </w:rPr>
            </w:r>
            <w:r w:rsidR="00947B97">
              <w:rPr>
                <w:noProof/>
                <w:webHidden/>
              </w:rPr>
              <w:fldChar w:fldCharType="separate"/>
            </w:r>
            <w:r w:rsidR="00B36BD4">
              <w:rPr>
                <w:noProof/>
                <w:webHidden/>
              </w:rPr>
              <w:t>37</w:t>
            </w:r>
            <w:r w:rsidR="00947B97">
              <w:rPr>
                <w:noProof/>
                <w:webHidden/>
              </w:rPr>
              <w:fldChar w:fldCharType="end"/>
            </w:r>
          </w:hyperlink>
        </w:p>
        <w:p w:rsidR="008074AE" w:rsidRDefault="006F1A75" w:rsidP="00F3067C">
          <w:pPr>
            <w:pStyle w:val="TM2"/>
          </w:pPr>
          <w:r>
            <w:rPr>
              <w:noProof/>
              <w:color w:val="EB6A35" w:themeColor="accent1"/>
            </w:rPr>
            <w:fldChar w:fldCharType="end"/>
          </w:r>
        </w:p>
      </w:sdtContent>
    </w:sdt>
    <w:p w:rsidR="00AF6FA2" w:rsidRDefault="00AF6FA2">
      <w:pPr>
        <w:sectPr w:rsidR="00AF6FA2" w:rsidSect="00AF6FA2">
          <w:headerReference w:type="default" r:id="rId14"/>
          <w:pgSz w:w="11906" w:h="16838" w:code="9"/>
          <w:pgMar w:top="851" w:right="397" w:bottom="851" w:left="454" w:header="340" w:footer="340" w:gutter="227"/>
          <w:cols w:space="708"/>
          <w:docGrid w:linePitch="360"/>
        </w:sectPr>
      </w:pPr>
    </w:p>
    <w:p w:rsidR="00741DD1" w:rsidRPr="00741DD1" w:rsidRDefault="00741DD1" w:rsidP="00443D6B">
      <w:pPr>
        <w:spacing w:after="60"/>
        <w:rPr>
          <w:sz w:val="2"/>
          <w:szCs w:val="2"/>
        </w:rPr>
      </w:pPr>
    </w:p>
    <w:tbl>
      <w:tblPr>
        <w:tblStyle w:val="Grilledutableau"/>
        <w:tblW w:w="4951"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3"/>
        <w:gridCol w:w="1554"/>
        <w:gridCol w:w="7085"/>
      </w:tblGrid>
      <w:tr w:rsidR="00BA46CC" w:rsidRPr="00551D7C" w:rsidTr="00BE3AF3">
        <w:trPr>
          <w:trHeight w:val="397"/>
        </w:trPr>
        <w:tc>
          <w:tcPr>
            <w:tcW w:w="5000" w:type="pct"/>
            <w:gridSpan w:val="3"/>
            <w:vAlign w:val="bottom"/>
            <w:hideMark/>
          </w:tcPr>
          <w:p w:rsidR="00BA46CC" w:rsidRPr="00551D7C" w:rsidRDefault="00BA46CC" w:rsidP="00551D7C">
            <w:pPr>
              <w:pStyle w:val="Titre1"/>
              <w:outlineLvl w:val="0"/>
            </w:pPr>
            <w:bookmarkStart w:id="1" w:name="_Toc367718519"/>
            <w:r w:rsidRPr="00551D7C">
              <w:t>Présentation de PowerPoint</w:t>
            </w:r>
            <w:bookmarkEnd w:id="1"/>
          </w:p>
        </w:tc>
      </w:tr>
      <w:tr w:rsidR="00BA46CC" w:rsidTr="00947B97">
        <w:trPr>
          <w:trHeight w:val="2002"/>
        </w:trPr>
        <w:tc>
          <w:tcPr>
            <w:tcW w:w="5000" w:type="pct"/>
            <w:gridSpan w:val="3"/>
          </w:tcPr>
          <w:p w:rsidR="00BA46CC" w:rsidRDefault="00BA46CC">
            <w:pPr>
              <w:spacing w:after="120"/>
            </w:pPr>
          </w:p>
          <w:p w:rsidR="00BA46CC" w:rsidRDefault="00BA46CC">
            <w:pPr>
              <w:spacing w:after="120"/>
            </w:pPr>
            <w:r>
              <w:t xml:space="preserve">PowerPoint est un outil de communication qui permet de créer des présentations afin d’animer des conférences, des réunions ou de développer des argumentaires commerciaux </w:t>
            </w:r>
          </w:p>
          <w:p w:rsidR="00BA46CC" w:rsidRDefault="00BA46CC">
            <w:pPr>
              <w:spacing w:after="120"/>
            </w:pPr>
            <w:r>
              <w:t>Il permet de créer des diapositives de texte, des graphiques, des SmartArt, semblables à ceux de Word ou d’Excel.</w:t>
            </w:r>
          </w:p>
          <w:p w:rsidR="00BA46CC" w:rsidRDefault="00BA46CC">
            <w:pPr>
              <w:spacing w:after="120"/>
            </w:pPr>
            <w:r>
              <w:t>Son plus réside dans l’animation des éléments, ce qui permet au présentateur de garder le contrôle sur la diffusion de l’information.</w:t>
            </w:r>
          </w:p>
        </w:tc>
      </w:tr>
      <w:tr w:rsidR="00BA46CC" w:rsidTr="00DB40E1">
        <w:trPr>
          <w:trHeight w:hRule="exact" w:val="567"/>
        </w:trPr>
        <w:tc>
          <w:tcPr>
            <w:tcW w:w="1010" w:type="pct"/>
            <w:tcBorders>
              <w:top w:val="double" w:sz="4" w:space="0" w:color="auto"/>
              <w:left w:val="double" w:sz="4" w:space="0" w:color="auto"/>
              <w:bottom w:val="single" w:sz="18" w:space="0" w:color="auto"/>
              <w:right w:val="double" w:sz="4" w:space="0" w:color="auto"/>
            </w:tcBorders>
            <w:shd w:val="clear" w:color="auto" w:fill="D04324"/>
            <w:vAlign w:val="center"/>
          </w:tcPr>
          <w:p w:rsidR="00BA46CC" w:rsidRPr="000E47A5" w:rsidRDefault="00BA46CC" w:rsidP="00551D7C">
            <w:pPr>
              <w:pStyle w:val="Titre2"/>
              <w:outlineLvl w:val="1"/>
            </w:pPr>
            <w:bookmarkStart w:id="2" w:name="_Toc361756375"/>
            <w:bookmarkStart w:id="3" w:name="_Toc367718520"/>
            <w:r w:rsidRPr="000E47A5">
              <w:t>Le ruban</w:t>
            </w:r>
            <w:bookmarkEnd w:id="2"/>
            <w:bookmarkEnd w:id="3"/>
            <w:r w:rsidRPr="000E47A5">
              <w:t xml:space="preserve"> </w:t>
            </w:r>
          </w:p>
        </w:tc>
        <w:tc>
          <w:tcPr>
            <w:tcW w:w="3990" w:type="pct"/>
            <w:gridSpan w:val="2"/>
            <w:tcBorders>
              <w:left w:val="double" w:sz="4" w:space="0" w:color="auto"/>
              <w:bottom w:val="single" w:sz="18" w:space="0" w:color="auto"/>
            </w:tcBorders>
            <w:vAlign w:val="bottom"/>
          </w:tcPr>
          <w:p w:rsidR="00BA46CC" w:rsidRPr="00CC0132" w:rsidRDefault="00BA46CC" w:rsidP="00372784"/>
        </w:tc>
      </w:tr>
      <w:tr w:rsidR="00BA46CC" w:rsidTr="00773E12">
        <w:trPr>
          <w:trHeight w:val="5589"/>
        </w:trPr>
        <w:tc>
          <w:tcPr>
            <w:tcW w:w="1773" w:type="pct"/>
            <w:gridSpan w:val="2"/>
            <w:tcBorders>
              <w:top w:val="single" w:sz="18" w:space="0" w:color="auto"/>
            </w:tcBorders>
          </w:tcPr>
          <w:p w:rsidR="00BA46CC" w:rsidRPr="00426F32" w:rsidRDefault="00BA46CC" w:rsidP="00355D3A">
            <w:pPr>
              <w:pStyle w:val="Titrenumrot"/>
            </w:pPr>
            <w:r w:rsidRPr="00EB46FF">
              <w:rPr>
                <w:b w:val="0"/>
                <w:sz w:val="32"/>
              </w:rPr>
              <w:sym w:font="Wingdings" w:char="F08C"/>
            </w:r>
            <w:r w:rsidRPr="00426F32">
              <w:t>Ruban</w:t>
            </w:r>
          </w:p>
          <w:p w:rsidR="00BA46CC" w:rsidRPr="00DF6CF2" w:rsidRDefault="00BA46CC" w:rsidP="00E750D9">
            <w:pPr>
              <w:pStyle w:val="TexteProcdures"/>
            </w:pPr>
            <w:r w:rsidRPr="00DF6CF2">
              <w:t>Il permet de trouver rapidement les commandes les plus utiles.</w:t>
            </w:r>
          </w:p>
          <w:p w:rsidR="00BA46CC" w:rsidRDefault="00BA46CC" w:rsidP="00355D3A">
            <w:pPr>
              <w:pStyle w:val="Titrenumrot"/>
            </w:pPr>
            <w:r w:rsidRPr="00EB46FF">
              <w:rPr>
                <w:b w:val="0"/>
                <w:sz w:val="32"/>
              </w:rPr>
              <w:sym w:font="Wingdings" w:char="F08D"/>
            </w:r>
            <w:r w:rsidRPr="00426F32">
              <w:t>Onglets</w:t>
            </w:r>
          </w:p>
          <w:p w:rsidR="00BA46CC" w:rsidRPr="00CA26FA" w:rsidRDefault="00BA46CC" w:rsidP="00E750D9">
            <w:pPr>
              <w:pStyle w:val="TexteProcdures"/>
            </w:pPr>
            <w:r w:rsidRPr="00CA26FA">
              <w:t>Chaque onglet correspond à un type d’activité. Certains onglets (contextuels) ne s’affichent que lorsqu’ils sont nécessaires.</w:t>
            </w:r>
          </w:p>
          <w:p w:rsidR="00BA46CC" w:rsidRDefault="00BA46CC" w:rsidP="00E750D9">
            <w:pPr>
              <w:pStyle w:val="TexteProcdures"/>
              <w:ind w:left="0"/>
              <w:rPr>
                <w:b/>
                <w:color w:val="C44613" w:themeColor="accent1" w:themeShade="BF"/>
                <w:position w:val="-4"/>
                <w:sz w:val="20"/>
              </w:rPr>
            </w:pPr>
            <w:r w:rsidRPr="00EB46FF">
              <w:rPr>
                <w:b/>
                <w:color w:val="C44613" w:themeColor="accent1" w:themeShade="BF"/>
                <w:position w:val="-4"/>
                <w:sz w:val="32"/>
              </w:rPr>
              <w:sym w:font="Wingdings" w:char="F08E"/>
            </w:r>
            <w:r w:rsidRPr="00470D0E">
              <w:rPr>
                <w:b/>
                <w:color w:val="C44613" w:themeColor="accent1" w:themeShade="BF"/>
                <w:position w:val="-4"/>
                <w:sz w:val="20"/>
              </w:rPr>
              <w:t>Groupe de commandes</w:t>
            </w:r>
          </w:p>
          <w:p w:rsidR="00BA46CC" w:rsidRDefault="00BA46CC" w:rsidP="00E750D9">
            <w:pPr>
              <w:pStyle w:val="TexteProcdures"/>
            </w:pPr>
            <w:r>
              <w:t xml:space="preserve">Ils rassemblent les commandes dans des </w:t>
            </w:r>
            <w:r w:rsidRPr="002B1AC4">
              <w:t>groupes</w:t>
            </w:r>
            <w:r>
              <w:t xml:space="preserve"> logiques.</w:t>
            </w:r>
          </w:p>
          <w:p w:rsidR="00BA46CC" w:rsidRPr="00426F32" w:rsidRDefault="00BA46CC" w:rsidP="00355D3A">
            <w:pPr>
              <w:pStyle w:val="Titrenumrot"/>
            </w:pPr>
            <w:r w:rsidRPr="00EB46FF">
              <w:rPr>
                <w:b w:val="0"/>
                <w:sz w:val="32"/>
              </w:rPr>
              <w:sym w:font="Wingdings" w:char="F08F"/>
            </w:r>
            <w:r w:rsidRPr="00426F32">
              <w:t>Lanceur de boîte de dialogue</w:t>
            </w:r>
          </w:p>
          <w:p w:rsidR="00BA46CC" w:rsidRDefault="00BA46CC" w:rsidP="00E750D9">
            <w:pPr>
              <w:pStyle w:val="TexteProcdures"/>
            </w:pPr>
            <w:r>
              <w:t>Il affiche une boîte de dialogue ou un volet office.</w:t>
            </w:r>
          </w:p>
          <w:p w:rsidR="00BA46CC" w:rsidRPr="00426F32" w:rsidRDefault="00BA46CC" w:rsidP="00355D3A">
            <w:pPr>
              <w:pStyle w:val="Titrenumrot"/>
            </w:pPr>
            <w:r w:rsidRPr="00EB46FF">
              <w:rPr>
                <w:b w:val="0"/>
                <w:sz w:val="32"/>
              </w:rPr>
              <w:sym w:font="Wingdings" w:char="F090"/>
            </w:r>
            <w:r w:rsidRPr="00426F32">
              <w:t>Boutons de commandes</w:t>
            </w:r>
          </w:p>
          <w:p w:rsidR="00BA46CC" w:rsidRDefault="00BA46CC" w:rsidP="00E750D9">
            <w:pPr>
              <w:pStyle w:val="TexteProcdures"/>
            </w:pPr>
            <w:r>
              <w:t>Ils sont représentés par des icônes, des zones de saisie ou des listes déroulantes.</w:t>
            </w:r>
          </w:p>
          <w:p w:rsidR="00BA46CC" w:rsidRDefault="00BA46CC" w:rsidP="00355D3A">
            <w:pPr>
              <w:pStyle w:val="Titrenumrot"/>
            </w:pPr>
            <w:r w:rsidRPr="00EB46FF">
              <w:rPr>
                <w:b w:val="0"/>
                <w:sz w:val="32"/>
                <w:szCs w:val="32"/>
              </w:rPr>
              <w:sym w:font="Wingdings" w:char="F091"/>
            </w:r>
            <w:r>
              <w:t>Barre d’outils accès rapide</w:t>
            </w:r>
          </w:p>
          <w:p w:rsidR="00BA46CC" w:rsidRDefault="00BA46CC" w:rsidP="00E750D9">
            <w:pPr>
              <w:pStyle w:val="TexteProcdures"/>
            </w:pPr>
            <w:r>
              <w:t>Elle permet d’accéder rapidement aux outils fréquemment utilisés.</w:t>
            </w:r>
          </w:p>
          <w:p w:rsidR="00BA46CC" w:rsidRPr="00541A4B" w:rsidRDefault="00BA46CC" w:rsidP="00355D3A">
            <w:pPr>
              <w:pStyle w:val="Titrenumrot"/>
            </w:pPr>
            <w:r w:rsidRPr="00EB46FF">
              <w:rPr>
                <w:b w:val="0"/>
                <w:sz w:val="32"/>
                <w:szCs w:val="32"/>
              </w:rPr>
              <w:sym w:font="Wingdings" w:char="F092"/>
            </w:r>
            <w:r>
              <w:t>Noms du fichier et de l’application</w:t>
            </w:r>
          </w:p>
        </w:tc>
        <w:tc>
          <w:tcPr>
            <w:tcW w:w="3227" w:type="pct"/>
            <w:tcBorders>
              <w:top w:val="single" w:sz="18" w:space="0" w:color="auto"/>
            </w:tcBorders>
            <w:tcMar>
              <w:left w:w="0" w:type="dxa"/>
              <w:right w:w="0" w:type="dxa"/>
            </w:tcMar>
          </w:tcPr>
          <w:p w:rsidR="00773E12" w:rsidRPr="00773E12" w:rsidRDefault="00773E12" w:rsidP="00773E12">
            <w:pPr>
              <w:jc w:val="center"/>
              <w:rPr>
                <w:sz w:val="18"/>
                <w:szCs w:val="18"/>
              </w:rPr>
            </w:pPr>
          </w:p>
          <w:p w:rsidR="00BA46CC" w:rsidRDefault="00006A93" w:rsidP="00773E12">
            <w:pPr>
              <w:jc w:val="center"/>
            </w:pPr>
            <w:r>
              <w:rPr>
                <w:noProof/>
                <w:lang w:eastAsia="fr-FR"/>
              </w:rPr>
              <w:drawing>
                <wp:inline distT="0" distB="0" distL="0" distR="0" wp14:anchorId="2ED9589A" wp14:editId="6328EA47">
                  <wp:extent cx="4499442" cy="2943225"/>
                  <wp:effectExtent l="0" t="0" r="0" b="0"/>
                  <wp:docPr id="285" name="Image 285" descr="C:\Users\Zouheir\AppData\Local\Temp\SNAGHTMLb923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ouheir\AppData\Local\Temp\SNAGHTMLb9234c.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5505"/>
                          <a:stretch/>
                        </pic:blipFill>
                        <pic:spPr bwMode="auto">
                          <a:xfrm>
                            <a:off x="0" y="0"/>
                            <a:ext cx="4500000" cy="29435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A46CC" w:rsidTr="00773E12">
        <w:trPr>
          <w:trHeight w:hRule="exact" w:val="5771"/>
        </w:trPr>
        <w:tc>
          <w:tcPr>
            <w:tcW w:w="1773" w:type="pct"/>
            <w:gridSpan w:val="2"/>
          </w:tcPr>
          <w:p w:rsidR="00BA46CC" w:rsidRDefault="00BA46CC" w:rsidP="00355D3A">
            <w:pPr>
              <w:pStyle w:val="Titrenumrot"/>
            </w:pPr>
            <w:r w:rsidRPr="00EB46FF">
              <w:rPr>
                <w:b w:val="0"/>
                <w:sz w:val="32"/>
              </w:rPr>
              <w:sym w:font="Wingdings" w:char="F093"/>
            </w:r>
            <w:r>
              <w:t>Onglet Fichier</w:t>
            </w:r>
          </w:p>
          <w:p w:rsidR="00BA46CC" w:rsidRPr="003473A7" w:rsidRDefault="00BA46CC" w:rsidP="00E750D9">
            <w:pPr>
              <w:pStyle w:val="TexteProcdures"/>
              <w:rPr>
                <w:spacing w:val="-6"/>
              </w:rPr>
            </w:pPr>
            <w:r w:rsidRPr="003473A7">
              <w:rPr>
                <w:spacing w:val="-6"/>
              </w:rPr>
              <w:t>Il active le mode Backstage qui permet de :</w:t>
            </w:r>
          </w:p>
          <w:p w:rsidR="00BA46CC" w:rsidRDefault="00BA46CC" w:rsidP="00E750D9">
            <w:pPr>
              <w:pStyle w:val="TexteProcdures"/>
              <w:ind w:left="709" w:hanging="425"/>
            </w:pPr>
            <w:r w:rsidRPr="00B555D3">
              <w:rPr>
                <w:noProof/>
                <w:position w:val="-6"/>
                <w:lang w:eastAsia="fr-FR"/>
              </w:rPr>
              <w:drawing>
                <wp:inline distT="0" distB="0" distL="0" distR="0" wp14:anchorId="33B099EF" wp14:editId="190E2E22">
                  <wp:extent cx="216000" cy="216000"/>
                  <wp:effectExtent l="0" t="0" r="0" b="0"/>
                  <wp:docPr id="3" name="Image 3" descr="C:\Users\SAPPOR~1.ABC\AppData\Local\Temp\SNAGHTML14a671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descr="C:\Users\SAPPOR~1.ABC\AppData\Local\Temp\SNAGHTML14a6712.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6000" cy="216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0222D">
              <w:t>Gére</w:t>
            </w:r>
            <w:r>
              <w:t>r les fichiers et emplacements récents,</w:t>
            </w:r>
          </w:p>
          <w:p w:rsidR="00BA46CC" w:rsidRDefault="00BA46CC" w:rsidP="00E750D9">
            <w:pPr>
              <w:pStyle w:val="TexteProcdures"/>
            </w:pPr>
            <w:r w:rsidRPr="00B555D3">
              <w:rPr>
                <w:noProof/>
                <w:position w:val="-6"/>
                <w:lang w:eastAsia="fr-FR"/>
              </w:rPr>
              <w:drawing>
                <wp:inline distT="0" distB="0" distL="0" distR="0" wp14:anchorId="500C8CB1" wp14:editId="0C7E40F0">
                  <wp:extent cx="216000" cy="208826"/>
                  <wp:effectExtent l="0" t="0" r="0" b="1270"/>
                  <wp:docPr id="5" name="Image 5" descr="C:\Users\SAPPOR~1.ABC\AppData\Local\Temp\SNAGHTML144c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SAPPOR~1.ABC\AppData\Local\Temp\SNAGHTML144c087.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6000" cy="20882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C</w:t>
            </w:r>
            <w:r w:rsidRPr="0060222D">
              <w:t>ré</w:t>
            </w:r>
            <w:r>
              <w:t>er des présentations</w:t>
            </w:r>
            <w:r w:rsidRPr="0060222D">
              <w:t xml:space="preserve">, </w:t>
            </w:r>
          </w:p>
          <w:p w:rsidR="00BA46CC" w:rsidRDefault="00BA46CC" w:rsidP="00E750D9">
            <w:pPr>
              <w:pStyle w:val="TexteProcdures"/>
            </w:pPr>
            <w:r>
              <w:rPr>
                <w:noProof/>
                <w:position w:val="-6"/>
                <w:lang w:eastAsia="fr-FR"/>
              </w:rPr>
              <w:drawing>
                <wp:inline distT="0" distB="0" distL="0" distR="0" wp14:anchorId="628DFA79" wp14:editId="7BCED223">
                  <wp:extent cx="209550" cy="209550"/>
                  <wp:effectExtent l="0" t="0" r="0" b="0"/>
                  <wp:docPr id="11" name="Image 11" descr="Description : C:\Users\SAPPOR~1.ABC\AppData\Local\Temp\SNAGHTML13dadb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escription : C:\Users\SAPPOR~1.ABC\AppData\Local\Temp\SNAGHTML13dadb2.PNG"/>
                          <pic:cNvPicPr>
                            <a:picLocks noChangeArrowheads="1"/>
                          </pic:cNvPicPr>
                        </pic:nvPicPr>
                        <pic:blipFill>
                          <a:blip r:embed="rId18">
                            <a:extLst>
                              <a:ext uri="{28A0092B-C50C-407E-A947-70E740481C1C}">
                                <a14:useLocalDpi xmlns:a14="http://schemas.microsoft.com/office/drawing/2010/main" val="0"/>
                              </a:ext>
                            </a:extLst>
                          </a:blip>
                          <a:srcRect l="1189" t="7185" r="18752" b="15146"/>
                          <a:stretch>
                            <a:fillRect/>
                          </a:stretch>
                        </pic:blipFill>
                        <pic:spPr bwMode="auto">
                          <a:xfrm>
                            <a:off x="0" y="0"/>
                            <a:ext cx="209550" cy="209550"/>
                          </a:xfrm>
                          <a:prstGeom prst="rect">
                            <a:avLst/>
                          </a:prstGeom>
                          <a:noFill/>
                          <a:ln>
                            <a:noFill/>
                          </a:ln>
                        </pic:spPr>
                      </pic:pic>
                    </a:graphicData>
                  </a:graphic>
                </wp:inline>
              </w:drawing>
            </w:r>
            <w:r>
              <w:rPr>
                <w:position w:val="-6"/>
              </w:rPr>
              <w:t xml:space="preserve"> </w:t>
            </w:r>
            <w:r>
              <w:t>Enregistrer</w:t>
            </w:r>
            <w:r w:rsidRPr="0060222D">
              <w:t>,</w:t>
            </w:r>
          </w:p>
          <w:p w:rsidR="00BA46CC" w:rsidRDefault="00BA46CC" w:rsidP="00E750D9">
            <w:pPr>
              <w:pStyle w:val="TexteProcdures"/>
            </w:pPr>
            <w:r w:rsidRPr="00B555D3">
              <w:rPr>
                <w:noProof/>
                <w:position w:val="-6"/>
                <w:lang w:eastAsia="fr-FR"/>
              </w:rPr>
              <w:drawing>
                <wp:inline distT="0" distB="0" distL="0" distR="0" wp14:anchorId="48609548" wp14:editId="3C4BBBB4">
                  <wp:extent cx="216000" cy="206400"/>
                  <wp:effectExtent l="0" t="0" r="0" b="3175"/>
                  <wp:docPr id="21" name="Image 21" descr="C:\Users\SAPPOR~1.ABC\AppData\Local\Temp\SNAGHTML1458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SAPPOR~1.ABC\AppData\Local\Temp\SNAGHTML1458635.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7441" r="19643" b="15773"/>
                          <a:stretch/>
                        </pic:blipFill>
                        <pic:spPr bwMode="auto">
                          <a:xfrm>
                            <a:off x="0" y="0"/>
                            <a:ext cx="216000" cy="2064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Imprimer,</w:t>
            </w:r>
          </w:p>
          <w:p w:rsidR="00BA46CC" w:rsidRDefault="00006A93" w:rsidP="00E750D9">
            <w:pPr>
              <w:pStyle w:val="TexteProcdures"/>
            </w:pPr>
            <w:r w:rsidRPr="00B555D3">
              <w:rPr>
                <w:noProof/>
                <w:position w:val="-6"/>
                <w:lang w:eastAsia="fr-FR"/>
              </w:rPr>
              <w:drawing>
                <wp:inline distT="0" distB="0" distL="0" distR="0" wp14:anchorId="406CCC58" wp14:editId="28E831A6">
                  <wp:extent cx="216000" cy="207232"/>
                  <wp:effectExtent l="0" t="0" r="0" b="2540"/>
                  <wp:docPr id="283" name="Image 283" descr="C:\Users\SAPPOR~1.ABC\AppData\Local\Temp\SNAGHTML1462c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SAPPOR~1.ABC\AppData\Local\Temp\SNAGHTML1462c92.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6548" r="19345" b="16071"/>
                          <a:stretch/>
                        </pic:blipFill>
                        <pic:spPr bwMode="auto">
                          <a:xfrm>
                            <a:off x="0" y="0"/>
                            <a:ext cx="216000" cy="207232"/>
                          </a:xfrm>
                          <a:prstGeom prst="rect">
                            <a:avLst/>
                          </a:prstGeom>
                          <a:noFill/>
                          <a:ln>
                            <a:noFill/>
                          </a:ln>
                          <a:extLst>
                            <a:ext uri="{53640926-AAD7-44D8-BBD7-CCE9431645EC}">
                              <a14:shadowObscured xmlns:a14="http://schemas.microsoft.com/office/drawing/2010/main"/>
                            </a:ext>
                          </a:extLst>
                        </pic:spPr>
                      </pic:pic>
                    </a:graphicData>
                  </a:graphic>
                </wp:inline>
              </w:drawing>
            </w:r>
            <w:r w:rsidR="00BA46CC">
              <w:t xml:space="preserve"> Modifier</w:t>
            </w:r>
            <w:r w:rsidR="00BA46CC" w:rsidRPr="0060222D">
              <w:t xml:space="preserve"> des options. </w:t>
            </w:r>
          </w:p>
          <w:p w:rsidR="00006A93" w:rsidRDefault="00006A93" w:rsidP="00006A93">
            <w:pPr>
              <w:pStyle w:val="Titrenumrot"/>
            </w:pPr>
            <w:r w:rsidRPr="00EB46FF">
              <w:rPr>
                <w:b w:val="0"/>
                <w:sz w:val="32"/>
              </w:rPr>
              <w:sym w:font="Wingdings" w:char="F094"/>
            </w:r>
            <w:r>
              <w:t xml:space="preserve"> Sortir du menu Backstage</w:t>
            </w:r>
          </w:p>
          <w:p w:rsidR="00BA46CC" w:rsidRDefault="00BA46CC" w:rsidP="00E750D9">
            <w:pPr>
              <w:pStyle w:val="TexteProcdures"/>
            </w:pPr>
          </w:p>
          <w:p w:rsidR="00BA46CC" w:rsidRDefault="00BA46CC" w:rsidP="00E750D9">
            <w:pPr>
              <w:pStyle w:val="TexteProcdures"/>
            </w:pPr>
          </w:p>
          <w:p w:rsidR="00BA46CC" w:rsidRDefault="00BA46CC" w:rsidP="00E750D9">
            <w:pPr>
              <w:pStyle w:val="TexteProcdures"/>
            </w:pPr>
            <w:r>
              <w:rPr>
                <w:noProof/>
                <w:lang w:eastAsia="fr-FR"/>
              </w:rPr>
              <w:drawing>
                <wp:inline distT="0" distB="0" distL="0" distR="0" wp14:anchorId="6EC5736F" wp14:editId="27EA6A21">
                  <wp:extent cx="908411" cy="432000"/>
                  <wp:effectExtent l="0" t="0" r="6350" b="6350"/>
                  <wp:docPr id="28" name="Image 28"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BA46CC" w:rsidRDefault="00BA46CC" w:rsidP="00E750D9">
            <w:pPr>
              <w:pStyle w:val="TexteProcdures"/>
              <w:rPr>
                <w:b/>
                <w:bdr w:val="single" w:sz="4" w:space="0" w:color="auto"/>
              </w:rPr>
            </w:pPr>
            <w:r>
              <w:t xml:space="preserve">Pour sortir du mode </w:t>
            </w:r>
            <w:r w:rsidRPr="0060222D">
              <w:t>Backstage</w:t>
            </w:r>
            <w:r>
              <w:t xml:space="preserve">, cliquer sur un onglet ou presser la touche </w:t>
            </w:r>
            <w:r w:rsidRPr="00B555D3">
              <w:rPr>
                <w:b/>
                <w:bdr w:val="single" w:sz="4" w:space="0" w:color="auto"/>
              </w:rPr>
              <w:t>Echap</w:t>
            </w:r>
          </w:p>
          <w:p w:rsidR="00BA46CC" w:rsidRDefault="00BA46CC" w:rsidP="00E750D9">
            <w:pPr>
              <w:pStyle w:val="TexteProcdures"/>
            </w:pPr>
          </w:p>
          <w:p w:rsidR="00BA46CC" w:rsidRDefault="00BA46CC" w:rsidP="00E750D9">
            <w:pPr>
              <w:pStyle w:val="TexteProcdures"/>
            </w:pPr>
          </w:p>
          <w:p w:rsidR="00BA46CC" w:rsidRDefault="00BA46CC" w:rsidP="00E750D9">
            <w:pPr>
              <w:pStyle w:val="TexteProcdures"/>
            </w:pPr>
            <w:r w:rsidRPr="001D6910">
              <w:t>Pour réduire ou développer le ruban, cli</w:t>
            </w:r>
            <w:r>
              <w:t xml:space="preserve">quer à ce niveau </w:t>
            </w:r>
            <w:r w:rsidRPr="001D6910">
              <w:rPr>
                <w:noProof/>
                <w:position w:val="-10"/>
                <w:lang w:eastAsia="fr-FR"/>
              </w:rPr>
              <w:drawing>
                <wp:inline distT="0" distB="0" distL="0" distR="0" wp14:anchorId="66F630C1" wp14:editId="0DB941DF">
                  <wp:extent cx="1085714" cy="238095"/>
                  <wp:effectExtent l="0" t="0" r="635"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085714" cy="238095"/>
                          </a:xfrm>
                          <a:prstGeom prst="rect">
                            <a:avLst/>
                          </a:prstGeom>
                        </pic:spPr>
                      </pic:pic>
                    </a:graphicData>
                  </a:graphic>
                </wp:inline>
              </w:drawing>
            </w:r>
          </w:p>
        </w:tc>
        <w:tc>
          <w:tcPr>
            <w:tcW w:w="3227" w:type="pct"/>
            <w:tcMar>
              <w:left w:w="0" w:type="dxa"/>
              <w:right w:w="0" w:type="dxa"/>
            </w:tcMar>
          </w:tcPr>
          <w:p w:rsidR="00BA46CC" w:rsidRPr="00773E12" w:rsidRDefault="00BA46CC" w:rsidP="00773E12">
            <w:pPr>
              <w:jc w:val="center"/>
              <w:rPr>
                <w:sz w:val="18"/>
                <w:szCs w:val="18"/>
              </w:rPr>
            </w:pPr>
          </w:p>
          <w:p w:rsidR="00BA46CC" w:rsidRDefault="00A03DEC" w:rsidP="00773E12">
            <w:pPr>
              <w:jc w:val="center"/>
            </w:pPr>
            <w:r>
              <w:rPr>
                <w:noProof/>
                <w:lang w:eastAsia="fr-FR"/>
              </w:rPr>
              <w:drawing>
                <wp:inline distT="0" distB="0" distL="0" distR="0" wp14:anchorId="1720AEC1" wp14:editId="5BDCD211">
                  <wp:extent cx="4320000" cy="3240000"/>
                  <wp:effectExtent l="0" t="0" r="444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20000" cy="3240000"/>
                          </a:xfrm>
                          <a:prstGeom prst="rect">
                            <a:avLst/>
                          </a:prstGeom>
                        </pic:spPr>
                      </pic:pic>
                    </a:graphicData>
                  </a:graphic>
                </wp:inline>
              </w:drawing>
            </w:r>
          </w:p>
        </w:tc>
      </w:tr>
    </w:tbl>
    <w:p w:rsidR="00070855" w:rsidRDefault="00070855" w:rsidP="00070855">
      <w:pPr>
        <w:rPr>
          <w:sz w:val="2"/>
          <w:szCs w:val="2"/>
        </w:rPr>
      </w:pPr>
      <w:bookmarkStart w:id="4" w:name="_Toc361756374"/>
      <w:r>
        <w:rPr>
          <w:sz w:val="2"/>
          <w:szCs w:val="2"/>
        </w:rPr>
        <w:br w:type="page"/>
      </w:r>
    </w:p>
    <w:p w:rsidR="00070855" w:rsidRPr="00741DD1" w:rsidRDefault="00070855" w:rsidP="00070855">
      <w:pPr>
        <w:spacing w:after="60"/>
        <w:rPr>
          <w:sz w:val="2"/>
          <w:szCs w:val="2"/>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7"/>
        <w:gridCol w:w="936"/>
        <w:gridCol w:w="6010"/>
        <w:gridCol w:w="15"/>
      </w:tblGrid>
      <w:tr w:rsidR="00070855" w:rsidTr="00BE3AF3">
        <w:trPr>
          <w:trHeight w:val="2835"/>
        </w:trPr>
        <w:tc>
          <w:tcPr>
            <w:tcW w:w="5000" w:type="pct"/>
            <w:gridSpan w:val="4"/>
          </w:tcPr>
          <w:p w:rsidR="00070855" w:rsidRDefault="00070855" w:rsidP="00E750D9"/>
          <w:p w:rsidR="00070855" w:rsidRDefault="00070855" w:rsidP="00E750D9">
            <w:pPr>
              <w:spacing w:after="120"/>
            </w:pPr>
            <w:r>
              <w:t>La barre d'outils Accès rapide est une barre personnalisable contenant une série de commandes indépendantes du ruban.</w:t>
            </w:r>
          </w:p>
          <w:p w:rsidR="00070855" w:rsidRDefault="00070855" w:rsidP="00E750D9">
            <w:pPr>
              <w:spacing w:after="120"/>
            </w:pPr>
            <w:r>
              <w:t>Elle peut se trouver dans le coin supérieur au-dessus du ruban (emplacement par défaut).</w:t>
            </w:r>
          </w:p>
          <w:p w:rsidR="00070855" w:rsidRDefault="00070855" w:rsidP="00E750D9">
            <w:pPr>
              <w:spacing w:after="120"/>
            </w:pPr>
            <w:r>
              <w:t>Pour afficher la barre d'outils Accès rapide sous le ruban, cliquer sur Personnaliser la barre d'outils Accès rapide. Dans la liste, cliquez sur Afficher en dessous du ruban.</w:t>
            </w:r>
          </w:p>
          <w:p w:rsidR="00070855" w:rsidRDefault="00070855" w:rsidP="00E750D9">
            <w:pPr>
              <w:spacing w:after="120"/>
            </w:pPr>
            <w:r>
              <w:t xml:space="preserve">La barre d'outils Accès rapide propose par défaut 3 boutons : Enregistrer, </w:t>
            </w:r>
            <w:r w:rsidRPr="000D3A4F">
              <w:t>Annuler, Rétablir ou Répéter une action</w:t>
            </w:r>
            <w:r>
              <w:t>.</w:t>
            </w:r>
          </w:p>
        </w:tc>
      </w:tr>
      <w:tr w:rsidR="00070855" w:rsidTr="00DB40E1">
        <w:trPr>
          <w:gridAfter w:val="1"/>
          <w:wAfter w:w="7" w:type="pct"/>
          <w:trHeight w:hRule="exact" w:val="567"/>
        </w:trPr>
        <w:tc>
          <w:tcPr>
            <w:tcW w:w="2218" w:type="pct"/>
            <w:gridSpan w:val="2"/>
            <w:tcBorders>
              <w:top w:val="double" w:sz="4" w:space="0" w:color="auto"/>
              <w:left w:val="double" w:sz="4" w:space="0" w:color="auto"/>
              <w:bottom w:val="single" w:sz="18" w:space="0" w:color="auto"/>
              <w:right w:val="double" w:sz="4" w:space="0" w:color="auto"/>
            </w:tcBorders>
            <w:shd w:val="clear" w:color="auto" w:fill="D04324"/>
            <w:vAlign w:val="center"/>
          </w:tcPr>
          <w:p w:rsidR="00070855" w:rsidRPr="0068130E" w:rsidRDefault="00070855" w:rsidP="00E750D9">
            <w:pPr>
              <w:pStyle w:val="Titre2"/>
              <w:outlineLvl w:val="1"/>
            </w:pPr>
            <w:bookmarkStart w:id="5" w:name="_Toc361756376"/>
            <w:bookmarkStart w:id="6" w:name="_Toc367718521"/>
            <w:r>
              <w:t>La barre d’outils Accès rapide</w:t>
            </w:r>
            <w:bookmarkEnd w:id="5"/>
            <w:bookmarkEnd w:id="6"/>
          </w:p>
        </w:tc>
        <w:tc>
          <w:tcPr>
            <w:tcW w:w="2775" w:type="pct"/>
            <w:tcBorders>
              <w:left w:val="double" w:sz="4" w:space="0" w:color="auto"/>
              <w:bottom w:val="single" w:sz="18" w:space="0" w:color="auto"/>
            </w:tcBorders>
            <w:vAlign w:val="bottom"/>
          </w:tcPr>
          <w:p w:rsidR="00070855" w:rsidRPr="00CC0132" w:rsidRDefault="00070855" w:rsidP="00E750D9"/>
        </w:tc>
      </w:tr>
      <w:tr w:rsidR="00070855" w:rsidTr="00773E12">
        <w:trPr>
          <w:trHeight w:hRule="exact" w:val="5261"/>
        </w:trPr>
        <w:tc>
          <w:tcPr>
            <w:tcW w:w="1786" w:type="pct"/>
            <w:tcBorders>
              <w:top w:val="single" w:sz="18" w:space="0" w:color="auto"/>
            </w:tcBorders>
          </w:tcPr>
          <w:p w:rsidR="00070855" w:rsidRPr="00773E12" w:rsidRDefault="00070855" w:rsidP="00355D3A">
            <w:pPr>
              <w:pStyle w:val="Titrenumrot"/>
              <w:rPr>
                <w:sz w:val="18"/>
                <w:szCs w:val="18"/>
              </w:rPr>
            </w:pPr>
          </w:p>
          <w:p w:rsidR="00070855" w:rsidRPr="00847ED1" w:rsidRDefault="00070855" w:rsidP="00355D3A">
            <w:pPr>
              <w:pStyle w:val="Titrenumrot"/>
              <w:rPr>
                <w:sz w:val="24"/>
                <w:u w:val="single"/>
              </w:rPr>
            </w:pPr>
            <w:r w:rsidRPr="00847ED1">
              <w:rPr>
                <w:sz w:val="24"/>
                <w:u w:val="single"/>
              </w:rPr>
              <w:t>Personnalisation</w:t>
            </w:r>
          </w:p>
          <w:p w:rsidR="00070855" w:rsidRDefault="00070855" w:rsidP="005E0133">
            <w:pPr>
              <w:pStyle w:val="Titrenumrot"/>
            </w:pPr>
            <w:r w:rsidRPr="00EB46FF">
              <w:rPr>
                <w:b w:val="0"/>
                <w:sz w:val="32"/>
              </w:rPr>
              <w:sym w:font="Wingdings" w:char="F08C"/>
            </w:r>
            <w:r w:rsidRPr="00610105">
              <w:t xml:space="preserve"> </w:t>
            </w:r>
            <w:r>
              <w:t xml:space="preserve">Cliquer sur </w:t>
            </w:r>
            <w:r>
              <w:rPr>
                <w:noProof/>
                <w:lang w:eastAsia="fr-FR"/>
              </w:rPr>
              <w:drawing>
                <wp:inline distT="0" distB="0" distL="0" distR="0" wp14:anchorId="4173B99B" wp14:editId="0FA44A93">
                  <wp:extent cx="152400" cy="219075"/>
                  <wp:effectExtent l="19050" t="19050" r="0" b="9525"/>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52400" cy="219075"/>
                          </a:xfrm>
                          <a:prstGeom prst="rect">
                            <a:avLst/>
                          </a:prstGeom>
                          <a:ln>
                            <a:solidFill>
                              <a:schemeClr val="tx1"/>
                            </a:solidFill>
                          </a:ln>
                        </pic:spPr>
                      </pic:pic>
                    </a:graphicData>
                  </a:graphic>
                </wp:inline>
              </w:drawing>
            </w:r>
            <w:r>
              <w:t xml:space="preserve"> déroule la liste.</w:t>
            </w:r>
          </w:p>
          <w:p w:rsidR="00070855" w:rsidRDefault="00070855" w:rsidP="005E0133">
            <w:pPr>
              <w:pStyle w:val="Titrenumrot"/>
            </w:pPr>
          </w:p>
          <w:p w:rsidR="00070855" w:rsidRDefault="00070855" w:rsidP="005E0133">
            <w:pPr>
              <w:pStyle w:val="Titrenumrot"/>
            </w:pPr>
            <w:r w:rsidRPr="00EB46FF">
              <w:rPr>
                <w:b w:val="0"/>
                <w:sz w:val="32"/>
              </w:rPr>
              <w:sym w:font="Wingdings" w:char="F08D"/>
            </w:r>
            <w:r w:rsidRPr="00610105">
              <w:t xml:space="preserve"> </w:t>
            </w:r>
            <w:r>
              <w:t xml:space="preserve">Les </w:t>
            </w:r>
            <w:r w:rsidRPr="00610105">
              <w:t>commandes</w:t>
            </w:r>
            <w:r>
              <w:t xml:space="preserve"> affichées sont cochées.</w:t>
            </w:r>
          </w:p>
          <w:p w:rsidR="00070855" w:rsidRDefault="00070855" w:rsidP="005E0133">
            <w:pPr>
              <w:pStyle w:val="Titrenumrot"/>
            </w:pPr>
          </w:p>
          <w:p w:rsidR="00070855" w:rsidRDefault="00070855" w:rsidP="005E0133">
            <w:pPr>
              <w:pStyle w:val="Titrenumrot"/>
            </w:pPr>
            <w:r w:rsidRPr="00EB46FF">
              <w:rPr>
                <w:b w:val="0"/>
                <w:sz w:val="32"/>
              </w:rPr>
              <w:sym w:font="Wingdings" w:char="F08E"/>
            </w:r>
            <w:r w:rsidRPr="00610105">
              <w:t xml:space="preserve"> </w:t>
            </w:r>
            <w:r>
              <w:t xml:space="preserve">Cliquer sur la commande pour l’ajouter à la barre d'outils Accès rapide. </w:t>
            </w:r>
          </w:p>
          <w:p w:rsidR="00070855" w:rsidRDefault="00070855" w:rsidP="005E0133">
            <w:pPr>
              <w:pStyle w:val="Titrenumrot"/>
            </w:pPr>
          </w:p>
          <w:p w:rsidR="00070855" w:rsidRDefault="00070855" w:rsidP="005E0133">
            <w:pPr>
              <w:pStyle w:val="Titrenumrot"/>
            </w:pPr>
            <w:r w:rsidRPr="00EB46FF">
              <w:rPr>
                <w:b w:val="0"/>
                <w:sz w:val="32"/>
              </w:rPr>
              <w:sym w:font="Wingdings" w:char="F08F"/>
            </w:r>
            <w:r w:rsidRPr="00610105">
              <w:t xml:space="preserve"> </w:t>
            </w:r>
            <w:r>
              <w:t>Cliquer sur cette commande pour positionner la barre sous le ruban.</w:t>
            </w:r>
          </w:p>
          <w:p w:rsidR="00070855" w:rsidRDefault="00070855" w:rsidP="00E750D9"/>
          <w:p w:rsidR="00070855" w:rsidRDefault="00070855" w:rsidP="00E750D9"/>
        </w:tc>
        <w:tc>
          <w:tcPr>
            <w:tcW w:w="3214" w:type="pct"/>
            <w:gridSpan w:val="3"/>
            <w:tcBorders>
              <w:top w:val="single" w:sz="18" w:space="0" w:color="auto"/>
            </w:tcBorders>
            <w:tcMar>
              <w:left w:w="0" w:type="dxa"/>
              <w:right w:w="0" w:type="dxa"/>
            </w:tcMar>
          </w:tcPr>
          <w:p w:rsidR="00070855" w:rsidRPr="00773E12" w:rsidRDefault="00070855" w:rsidP="00773E12">
            <w:pPr>
              <w:jc w:val="center"/>
              <w:rPr>
                <w:sz w:val="18"/>
                <w:szCs w:val="18"/>
              </w:rPr>
            </w:pPr>
          </w:p>
          <w:p w:rsidR="00070855" w:rsidRDefault="00801B90" w:rsidP="00773E12">
            <w:pPr>
              <w:jc w:val="center"/>
            </w:pPr>
            <w:r>
              <w:rPr>
                <w:noProof/>
                <w:lang w:eastAsia="fr-FR"/>
              </w:rPr>
              <w:drawing>
                <wp:inline distT="0" distB="0" distL="0" distR="0" wp14:anchorId="2CCDA605" wp14:editId="6866E5A1">
                  <wp:extent cx="4320000" cy="2663894"/>
                  <wp:effectExtent l="0" t="0" r="4445" b="317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20000" cy="2663894"/>
                          </a:xfrm>
                          <a:prstGeom prst="rect">
                            <a:avLst/>
                          </a:prstGeom>
                        </pic:spPr>
                      </pic:pic>
                    </a:graphicData>
                  </a:graphic>
                </wp:inline>
              </w:drawing>
            </w:r>
          </w:p>
        </w:tc>
      </w:tr>
      <w:tr w:rsidR="00070855" w:rsidTr="00773E12">
        <w:trPr>
          <w:trHeight w:hRule="exact" w:val="5192"/>
        </w:trPr>
        <w:tc>
          <w:tcPr>
            <w:tcW w:w="1786" w:type="pct"/>
          </w:tcPr>
          <w:p w:rsidR="00070855" w:rsidRPr="00773E12" w:rsidRDefault="00070855" w:rsidP="00E750D9">
            <w:pPr>
              <w:pStyle w:val="TexteProcdures"/>
              <w:rPr>
                <w:szCs w:val="18"/>
              </w:rPr>
            </w:pPr>
          </w:p>
          <w:p w:rsidR="00070855" w:rsidRDefault="00070855" w:rsidP="00EB46FF">
            <w:pPr>
              <w:pStyle w:val="Titrenumrot"/>
            </w:pPr>
            <w:r w:rsidRPr="00EB46FF">
              <w:rPr>
                <w:b w:val="0"/>
                <w:color w:val="C44613" w:themeColor="accent1" w:themeShade="BF"/>
                <w:sz w:val="32"/>
              </w:rPr>
              <w:sym w:font="Wingdings" w:char="F090"/>
            </w:r>
            <w:r>
              <w:t xml:space="preserve"> Barre d’outils d’accès rapide enrichie située sous le ruban.</w:t>
            </w:r>
          </w:p>
          <w:p w:rsidR="00070855" w:rsidRDefault="00070855" w:rsidP="00EB46FF">
            <w:pPr>
              <w:pStyle w:val="Titrenumrot"/>
            </w:pPr>
          </w:p>
          <w:p w:rsidR="00070855" w:rsidRPr="001D2985" w:rsidRDefault="001D2985" w:rsidP="00EB46FF">
            <w:pPr>
              <w:pStyle w:val="Titrenumrot"/>
            </w:pPr>
            <w:r w:rsidRPr="00EB46FF">
              <w:rPr>
                <w:b w:val="0"/>
                <w:color w:val="C44613" w:themeColor="accent1" w:themeShade="BF"/>
                <w:sz w:val="32"/>
              </w:rPr>
              <w:sym w:font="Wingdings" w:char="F091"/>
            </w:r>
            <w:r w:rsidRPr="001D2985">
              <w:t xml:space="preserve"> </w:t>
            </w:r>
            <w:r>
              <w:t>Cliquer sur ce bouton pour afficher ou masquer le ruban</w:t>
            </w:r>
          </w:p>
          <w:p w:rsidR="00070855" w:rsidRDefault="00070855" w:rsidP="00E750D9">
            <w:pPr>
              <w:pStyle w:val="TexteProcdures"/>
              <w:ind w:left="364" w:hanging="364"/>
            </w:pPr>
          </w:p>
          <w:p w:rsidR="00070855" w:rsidRDefault="00070855" w:rsidP="00E750D9">
            <w:pPr>
              <w:pStyle w:val="TexteProcdures"/>
              <w:ind w:left="364" w:hanging="364"/>
            </w:pPr>
          </w:p>
          <w:p w:rsidR="00070855" w:rsidRDefault="00070855" w:rsidP="00E750D9">
            <w:pPr>
              <w:pStyle w:val="TexteProcdures"/>
              <w:ind w:left="364" w:hanging="364"/>
            </w:pPr>
          </w:p>
          <w:p w:rsidR="00070855" w:rsidRDefault="00070855" w:rsidP="00E750D9">
            <w:pPr>
              <w:pStyle w:val="TexteProcdures"/>
              <w:ind w:left="364" w:hanging="364"/>
            </w:pPr>
            <w:r>
              <w:rPr>
                <w:noProof/>
                <w:lang w:eastAsia="fr-FR"/>
              </w:rPr>
              <w:drawing>
                <wp:inline distT="0" distB="0" distL="0" distR="0" wp14:anchorId="4E844D32" wp14:editId="44924CBB">
                  <wp:extent cx="908411" cy="432000"/>
                  <wp:effectExtent l="0" t="0" r="6350" b="6350"/>
                  <wp:docPr id="29" name="Image 29"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070855" w:rsidRDefault="00070855" w:rsidP="00E750D9">
            <w:pPr>
              <w:pStyle w:val="TexteProcdures"/>
            </w:pPr>
            <w:r>
              <w:t>Un clic droit sur un bouton du ruban, permet d’ajouter cette commande à la barre d’outils Accès rapide.</w:t>
            </w:r>
          </w:p>
          <w:p w:rsidR="00070855" w:rsidRDefault="00070855" w:rsidP="00E750D9"/>
          <w:p w:rsidR="00070855" w:rsidRPr="00C513F5" w:rsidRDefault="00070855" w:rsidP="00E750D9">
            <w:pPr>
              <w:pStyle w:val="TexteProcdures"/>
            </w:pPr>
            <w:r w:rsidRPr="00C513F5">
              <w:t>Un clic droit sur un bouton de la barre d’outils Accès rapide permet de le supprimer</w:t>
            </w:r>
            <w:r>
              <w:t>.</w:t>
            </w:r>
          </w:p>
        </w:tc>
        <w:tc>
          <w:tcPr>
            <w:tcW w:w="3214" w:type="pct"/>
            <w:gridSpan w:val="3"/>
            <w:tcMar>
              <w:left w:w="0" w:type="dxa"/>
              <w:right w:w="0" w:type="dxa"/>
            </w:tcMar>
          </w:tcPr>
          <w:p w:rsidR="00070855" w:rsidRPr="00773E12" w:rsidRDefault="00070855" w:rsidP="00773E12">
            <w:pPr>
              <w:jc w:val="center"/>
              <w:rPr>
                <w:sz w:val="18"/>
                <w:szCs w:val="18"/>
              </w:rPr>
            </w:pPr>
          </w:p>
          <w:p w:rsidR="00070855" w:rsidRDefault="00801B90" w:rsidP="00773E12">
            <w:pPr>
              <w:jc w:val="center"/>
            </w:pPr>
            <w:r>
              <w:rPr>
                <w:noProof/>
                <w:lang w:eastAsia="fr-FR"/>
              </w:rPr>
              <w:drawing>
                <wp:inline distT="0" distB="0" distL="0" distR="0" wp14:anchorId="3B968C68" wp14:editId="19954FE5">
                  <wp:extent cx="4320000" cy="2663894"/>
                  <wp:effectExtent l="0" t="0" r="4445" b="317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20000" cy="2663894"/>
                          </a:xfrm>
                          <a:prstGeom prst="rect">
                            <a:avLst/>
                          </a:prstGeom>
                        </pic:spPr>
                      </pic:pic>
                    </a:graphicData>
                  </a:graphic>
                </wp:inline>
              </w:drawing>
            </w:r>
          </w:p>
        </w:tc>
      </w:tr>
    </w:tbl>
    <w:p w:rsidR="00070855" w:rsidRDefault="00070855" w:rsidP="00070855">
      <w:pPr>
        <w:rPr>
          <w:sz w:val="2"/>
          <w:szCs w:val="2"/>
        </w:rPr>
      </w:pPr>
    </w:p>
    <w:p w:rsidR="00070855" w:rsidRPr="00741DD1" w:rsidRDefault="00070855" w:rsidP="00070855">
      <w:pPr>
        <w:spacing w:after="60"/>
        <w:rPr>
          <w:sz w:val="2"/>
          <w:szCs w:val="2"/>
        </w:rPr>
      </w:pPr>
      <w:r>
        <w:rPr>
          <w:sz w:val="2"/>
          <w:szCs w:val="2"/>
        </w:rPr>
        <w:br w:type="page"/>
      </w:r>
    </w:p>
    <w:p w:rsidR="00070855" w:rsidRDefault="00070855" w:rsidP="00070855">
      <w:pPr>
        <w:rPr>
          <w:sz w:val="2"/>
          <w:szCs w:val="2"/>
        </w:rPr>
      </w:pPr>
    </w:p>
    <w:p w:rsidR="00070855" w:rsidRPr="00741DD1" w:rsidRDefault="00070855" w:rsidP="00070855">
      <w:pPr>
        <w:spacing w:after="60"/>
        <w:rPr>
          <w:sz w:val="2"/>
          <w:szCs w:val="2"/>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9"/>
        <w:gridCol w:w="721"/>
        <w:gridCol w:w="6943"/>
        <w:gridCol w:w="15"/>
      </w:tblGrid>
      <w:tr w:rsidR="00070855" w:rsidTr="00EB46FF">
        <w:trPr>
          <w:trHeight w:val="2305"/>
        </w:trPr>
        <w:tc>
          <w:tcPr>
            <w:tcW w:w="5000" w:type="pct"/>
            <w:gridSpan w:val="4"/>
          </w:tcPr>
          <w:p w:rsidR="00070855" w:rsidRDefault="00070855" w:rsidP="00E750D9"/>
          <w:p w:rsidR="00070855" w:rsidRDefault="00070855" w:rsidP="00E750D9">
            <w:pPr>
              <w:spacing w:after="120"/>
            </w:pPr>
            <w:r>
              <w:t xml:space="preserve">Par défaut, </w:t>
            </w:r>
            <w:r w:rsidR="00551D7C">
              <w:t>la présentation PowerPoint ne contient qu’une diapositive de titre</w:t>
            </w:r>
            <w:r>
              <w:t xml:space="preserve">. </w:t>
            </w:r>
          </w:p>
          <w:p w:rsidR="00070855" w:rsidRDefault="001D2985" w:rsidP="001D2985">
            <w:pPr>
              <w:spacing w:after="120"/>
            </w:pPr>
            <w:r>
              <w:t>Il faut ajouter les diapositives une par une et choisir la disposition qui correspond au contenu à insérer.</w:t>
            </w:r>
          </w:p>
        </w:tc>
      </w:tr>
      <w:tr w:rsidR="00070855" w:rsidTr="00DB40E1">
        <w:trPr>
          <w:gridAfter w:val="1"/>
          <w:wAfter w:w="7" w:type="pct"/>
          <w:trHeight w:hRule="exact" w:val="567"/>
        </w:trPr>
        <w:tc>
          <w:tcPr>
            <w:tcW w:w="1454" w:type="pct"/>
            <w:tcBorders>
              <w:top w:val="double" w:sz="4" w:space="0" w:color="auto"/>
              <w:left w:val="double" w:sz="4" w:space="0" w:color="auto"/>
              <w:bottom w:val="single" w:sz="18" w:space="0" w:color="auto"/>
              <w:right w:val="double" w:sz="4" w:space="0" w:color="auto"/>
            </w:tcBorders>
            <w:shd w:val="clear" w:color="auto" w:fill="D04324"/>
            <w:vAlign w:val="center"/>
          </w:tcPr>
          <w:p w:rsidR="00070855" w:rsidRPr="0068130E" w:rsidRDefault="00070855" w:rsidP="00E750D9">
            <w:pPr>
              <w:pStyle w:val="Titre2"/>
              <w:outlineLvl w:val="1"/>
            </w:pPr>
            <w:bookmarkStart w:id="7" w:name="_Toc361756377"/>
            <w:bookmarkStart w:id="8" w:name="_Toc367718522"/>
            <w:r>
              <w:t>La zone de travail</w:t>
            </w:r>
            <w:bookmarkEnd w:id="7"/>
            <w:bookmarkEnd w:id="8"/>
          </w:p>
        </w:tc>
        <w:tc>
          <w:tcPr>
            <w:tcW w:w="3539" w:type="pct"/>
            <w:gridSpan w:val="2"/>
            <w:tcBorders>
              <w:left w:val="double" w:sz="4" w:space="0" w:color="auto"/>
              <w:bottom w:val="single" w:sz="18" w:space="0" w:color="auto"/>
            </w:tcBorders>
            <w:vAlign w:val="bottom"/>
          </w:tcPr>
          <w:p w:rsidR="00070855" w:rsidRPr="00CC0132" w:rsidRDefault="00070855" w:rsidP="00E750D9"/>
        </w:tc>
      </w:tr>
      <w:tr w:rsidR="00070855" w:rsidTr="00773E12">
        <w:trPr>
          <w:trHeight w:hRule="exact" w:val="4471"/>
        </w:trPr>
        <w:tc>
          <w:tcPr>
            <w:tcW w:w="1787" w:type="pct"/>
            <w:gridSpan w:val="2"/>
            <w:tcBorders>
              <w:top w:val="single" w:sz="18" w:space="0" w:color="auto"/>
            </w:tcBorders>
          </w:tcPr>
          <w:p w:rsidR="00070855" w:rsidRDefault="00070855" w:rsidP="00E750D9"/>
          <w:p w:rsidR="00070855" w:rsidRDefault="00070855" w:rsidP="00355D3A">
            <w:pPr>
              <w:pStyle w:val="Titrenumrot"/>
            </w:pPr>
            <w:r w:rsidRPr="00EB46FF">
              <w:rPr>
                <w:b w:val="0"/>
                <w:sz w:val="32"/>
              </w:rPr>
              <w:sym w:font="Wingdings" w:char="F08C"/>
            </w:r>
            <w:r w:rsidR="00BD6571">
              <w:t>Diapositive active</w:t>
            </w:r>
          </w:p>
          <w:p w:rsidR="00E750D9" w:rsidRDefault="00E750D9" w:rsidP="00E750D9">
            <w:pPr>
              <w:pStyle w:val="TexteProcdures"/>
            </w:pPr>
            <w:r>
              <w:t xml:space="preserve">Elle comprend des zones de texte prédéfinies </w:t>
            </w:r>
          </w:p>
          <w:p w:rsidR="00E750D9" w:rsidRDefault="00E750D9" w:rsidP="00E750D9">
            <w:pPr>
              <w:pStyle w:val="TexteProcdures"/>
            </w:pPr>
          </w:p>
          <w:p w:rsidR="00E750D9" w:rsidRPr="00E750D9" w:rsidRDefault="00070855" w:rsidP="00E750D9">
            <w:pPr>
              <w:pStyle w:val="TexteProcdures"/>
              <w:ind w:hanging="284"/>
              <w:rPr>
                <w:b/>
                <w:color w:val="C44613" w:themeColor="accent1" w:themeShade="BF"/>
                <w:sz w:val="20"/>
                <w:szCs w:val="20"/>
              </w:rPr>
            </w:pPr>
            <w:r w:rsidRPr="00B74DD9">
              <w:rPr>
                <w:color w:val="C44613" w:themeColor="accent1" w:themeShade="BF"/>
                <w:sz w:val="32"/>
              </w:rPr>
              <w:sym w:font="Wingdings" w:char="F08D"/>
            </w:r>
            <w:r w:rsidR="00E750D9" w:rsidRPr="00E750D9">
              <w:rPr>
                <w:b/>
                <w:color w:val="C44613" w:themeColor="accent1" w:themeShade="BF"/>
                <w:sz w:val="20"/>
                <w:szCs w:val="20"/>
              </w:rPr>
              <w:t>Volet de visualisation des diapositives</w:t>
            </w:r>
          </w:p>
          <w:p w:rsidR="00E750D9" w:rsidRDefault="00E750D9" w:rsidP="00E750D9">
            <w:pPr>
              <w:pStyle w:val="TexteProcdures"/>
            </w:pPr>
            <w:r>
              <w:t>Il affiche toutes les diapositives créées et permet de les sélectionner en cliquant sur la miniature</w:t>
            </w:r>
          </w:p>
          <w:p w:rsidR="002136BD" w:rsidRDefault="00070855" w:rsidP="002136BD">
            <w:pPr>
              <w:pStyle w:val="TexteProcdures"/>
              <w:ind w:hanging="284"/>
              <w:rPr>
                <w:b/>
                <w:color w:val="C44613" w:themeColor="accent1" w:themeShade="BF"/>
                <w:sz w:val="20"/>
                <w:szCs w:val="20"/>
              </w:rPr>
            </w:pPr>
            <w:r w:rsidRPr="00B74DD9">
              <w:rPr>
                <w:color w:val="C44613" w:themeColor="accent1" w:themeShade="BF"/>
                <w:sz w:val="32"/>
              </w:rPr>
              <w:sym w:font="Wingdings" w:char="F08E"/>
            </w:r>
            <w:r w:rsidR="002136BD">
              <w:rPr>
                <w:b/>
                <w:color w:val="C44613" w:themeColor="accent1" w:themeShade="BF"/>
                <w:sz w:val="20"/>
                <w:szCs w:val="20"/>
              </w:rPr>
              <w:t>Bouton pour afficher/masquer la zone de commentaires</w:t>
            </w:r>
          </w:p>
          <w:p w:rsidR="00070855" w:rsidRDefault="00E750D9" w:rsidP="002136BD">
            <w:pPr>
              <w:pStyle w:val="TexteProcdures"/>
            </w:pPr>
            <w:r>
              <w:t>Cette zone permet de saisir des commentaires pour le présentateur du diaporama.</w:t>
            </w:r>
          </w:p>
          <w:p w:rsidR="002136BD" w:rsidRPr="00E750D9" w:rsidRDefault="002136BD" w:rsidP="002136BD">
            <w:pPr>
              <w:pStyle w:val="TexteProcdures"/>
              <w:ind w:hanging="284"/>
              <w:rPr>
                <w:b/>
                <w:color w:val="C44613" w:themeColor="accent1" w:themeShade="BF"/>
                <w:sz w:val="20"/>
                <w:szCs w:val="20"/>
              </w:rPr>
            </w:pPr>
            <w:r>
              <w:rPr>
                <w:color w:val="C44613" w:themeColor="accent1" w:themeShade="BF"/>
                <w:sz w:val="32"/>
              </w:rPr>
              <w:sym w:font="Wingdings" w:char="F08F"/>
            </w:r>
            <w:r>
              <w:rPr>
                <w:b/>
                <w:color w:val="C44613" w:themeColor="accent1" w:themeShade="BF"/>
                <w:sz w:val="20"/>
                <w:szCs w:val="20"/>
              </w:rPr>
              <w:t>Bouton pour afficher/masquer le volet commentaires</w:t>
            </w:r>
          </w:p>
          <w:p w:rsidR="002136BD" w:rsidRDefault="002136BD" w:rsidP="002136BD">
            <w:pPr>
              <w:pStyle w:val="TexteProcdures"/>
            </w:pPr>
            <w:r>
              <w:t>Ce volet permet de créer des zones de remarques ou de message</w:t>
            </w:r>
          </w:p>
          <w:p w:rsidR="002136BD" w:rsidRPr="002136BD" w:rsidRDefault="002136BD" w:rsidP="002136BD"/>
          <w:p w:rsidR="002136BD" w:rsidRDefault="002136BD" w:rsidP="00BE2F9C">
            <w:pPr>
              <w:pStyle w:val="TexteProcdures"/>
            </w:pPr>
          </w:p>
        </w:tc>
        <w:tc>
          <w:tcPr>
            <w:tcW w:w="3213" w:type="pct"/>
            <w:gridSpan w:val="2"/>
            <w:tcBorders>
              <w:top w:val="single" w:sz="18" w:space="0" w:color="auto"/>
            </w:tcBorders>
            <w:tcMar>
              <w:left w:w="0" w:type="dxa"/>
              <w:right w:w="0" w:type="dxa"/>
            </w:tcMar>
          </w:tcPr>
          <w:p w:rsidR="00773E12" w:rsidRPr="00773E12" w:rsidRDefault="00773E12" w:rsidP="00773E12">
            <w:pPr>
              <w:jc w:val="center"/>
              <w:rPr>
                <w:sz w:val="18"/>
                <w:szCs w:val="18"/>
              </w:rPr>
            </w:pPr>
          </w:p>
          <w:p w:rsidR="00070855" w:rsidRDefault="002136BD" w:rsidP="00773E12">
            <w:pPr>
              <w:jc w:val="center"/>
            </w:pPr>
            <w:r>
              <w:rPr>
                <w:noProof/>
                <w:lang w:eastAsia="fr-FR"/>
              </w:rPr>
              <w:drawing>
                <wp:inline distT="0" distB="0" distL="0" distR="0" wp14:anchorId="1026BD11" wp14:editId="392FE37B">
                  <wp:extent cx="4320000" cy="2663894"/>
                  <wp:effectExtent l="0" t="0" r="4445" b="3175"/>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20000" cy="2663894"/>
                          </a:xfrm>
                          <a:prstGeom prst="rect">
                            <a:avLst/>
                          </a:prstGeom>
                        </pic:spPr>
                      </pic:pic>
                    </a:graphicData>
                  </a:graphic>
                </wp:inline>
              </w:drawing>
            </w:r>
          </w:p>
        </w:tc>
      </w:tr>
      <w:tr w:rsidR="00070855" w:rsidTr="00EB46FF">
        <w:trPr>
          <w:trHeight w:hRule="exact" w:val="6718"/>
        </w:trPr>
        <w:tc>
          <w:tcPr>
            <w:tcW w:w="1787" w:type="pct"/>
            <w:gridSpan w:val="2"/>
          </w:tcPr>
          <w:p w:rsidR="00773E12" w:rsidRPr="00773E12" w:rsidRDefault="00773E12" w:rsidP="00355D3A">
            <w:pPr>
              <w:pStyle w:val="Titrenumrot"/>
              <w:rPr>
                <w:sz w:val="18"/>
                <w:szCs w:val="18"/>
              </w:rPr>
            </w:pPr>
          </w:p>
          <w:p w:rsidR="00E750D9" w:rsidRPr="006F4FD7" w:rsidRDefault="00E750D9" w:rsidP="00355D3A">
            <w:pPr>
              <w:pStyle w:val="Titrenumrot"/>
              <w:rPr>
                <w:sz w:val="32"/>
              </w:rPr>
            </w:pPr>
            <w:r w:rsidRPr="00B74DD9">
              <w:rPr>
                <w:sz w:val="32"/>
              </w:rPr>
              <w:sym w:font="Wingdings" w:char="F090"/>
            </w:r>
            <w:r w:rsidR="006F4FD7" w:rsidRPr="006F4FD7">
              <w:t>Barre d’état</w:t>
            </w:r>
          </w:p>
          <w:p w:rsidR="00E750D9" w:rsidRPr="002136BD" w:rsidRDefault="006F4FD7" w:rsidP="002136BD">
            <w:pPr>
              <w:pStyle w:val="TexteProcdures"/>
            </w:pPr>
            <w:r w:rsidRPr="002136BD">
              <w:t>Elle affiche des informations</w:t>
            </w:r>
          </w:p>
          <w:p w:rsidR="006F4FD7" w:rsidRDefault="006F4FD7" w:rsidP="00E750D9">
            <w:pPr>
              <w:pStyle w:val="TexteProcdures"/>
            </w:pPr>
          </w:p>
          <w:p w:rsidR="006F4FD7" w:rsidRPr="00A15E39" w:rsidRDefault="006F4FD7" w:rsidP="00243096">
            <w:pPr>
              <w:pStyle w:val="numrotationgrise"/>
            </w:pPr>
            <w:r w:rsidRPr="00B555D3">
              <w:rPr>
                <w:noProof/>
                <w:position w:val="-6"/>
                <w:lang w:eastAsia="fr-FR"/>
              </w:rPr>
              <w:drawing>
                <wp:inline distT="0" distB="0" distL="0" distR="0" wp14:anchorId="7D36C943" wp14:editId="39D3F88A">
                  <wp:extent cx="216000" cy="216000"/>
                  <wp:effectExtent l="0" t="0" r="0" b="0"/>
                  <wp:docPr id="235" name="Image 235" descr="C:\Users\SAPPOR~1.ABC\AppData\Local\Temp\SNAGHTML14a671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descr="C:\Users\SAPPOR~1.ABC\AppData\Local\Temp\SNAGHTML14a6712.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6000" cy="216000"/>
                          </a:xfrm>
                          <a:prstGeom prst="rect">
                            <a:avLst/>
                          </a:prstGeom>
                          <a:noFill/>
                          <a:ln>
                            <a:noFill/>
                          </a:ln>
                          <a:extLst>
                            <a:ext uri="{53640926-AAD7-44D8-BBD7-CCE9431645EC}">
                              <a14:shadowObscured xmlns:a14="http://schemas.microsoft.com/office/drawing/2010/main"/>
                            </a:ext>
                          </a:extLst>
                        </pic:spPr>
                      </pic:pic>
                    </a:graphicData>
                  </a:graphic>
                </wp:inline>
              </w:drawing>
            </w:r>
            <w:r w:rsidR="00A15E39" w:rsidRPr="00A15E39">
              <w:tab/>
            </w:r>
            <w:r w:rsidRPr="00A15E39">
              <w:t>Personnaliser la barre d’état en effectuant un clic droit dessus, et en cliquant sur les options à activer</w:t>
            </w:r>
          </w:p>
          <w:p w:rsidR="006F4FD7" w:rsidRDefault="006F4FD7" w:rsidP="00243096">
            <w:pPr>
              <w:pStyle w:val="numrotationgrise"/>
            </w:pPr>
            <w:r w:rsidRPr="00B555D3">
              <w:rPr>
                <w:noProof/>
                <w:position w:val="-6"/>
                <w:lang w:eastAsia="fr-FR"/>
              </w:rPr>
              <w:drawing>
                <wp:inline distT="0" distB="0" distL="0" distR="0" wp14:anchorId="13F2A0E0" wp14:editId="5E126393">
                  <wp:extent cx="216000" cy="208826"/>
                  <wp:effectExtent l="0" t="0" r="0" b="1270"/>
                  <wp:docPr id="238" name="Image 238" descr="C:\Users\SAPPOR~1.ABC\AppData\Local\Temp\SNAGHTML144c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SAPPOR~1.ABC\AppData\Local\Temp\SNAGHTML144c087.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6000" cy="208826"/>
                          </a:xfrm>
                          <a:prstGeom prst="rect">
                            <a:avLst/>
                          </a:prstGeom>
                          <a:noFill/>
                          <a:ln>
                            <a:noFill/>
                          </a:ln>
                          <a:extLst>
                            <a:ext uri="{53640926-AAD7-44D8-BBD7-CCE9431645EC}">
                              <a14:shadowObscured xmlns:a14="http://schemas.microsoft.com/office/drawing/2010/main"/>
                            </a:ext>
                          </a:extLst>
                        </pic:spPr>
                      </pic:pic>
                    </a:graphicData>
                  </a:graphic>
                </wp:inline>
              </w:drawing>
            </w:r>
            <w:r w:rsidR="00A15E39">
              <w:tab/>
            </w:r>
            <w:r>
              <w:t>Indicateur de la diapositive active et du nombre de diapositives dans la présentation</w:t>
            </w:r>
          </w:p>
          <w:p w:rsidR="006F4FD7" w:rsidRDefault="006F4FD7" w:rsidP="00243096">
            <w:pPr>
              <w:pStyle w:val="numrotationgrise"/>
            </w:pPr>
            <w:r>
              <w:rPr>
                <w:noProof/>
                <w:position w:val="-6"/>
                <w:lang w:eastAsia="fr-FR"/>
              </w:rPr>
              <w:drawing>
                <wp:inline distT="0" distB="0" distL="0" distR="0" wp14:anchorId="0282F312" wp14:editId="74B3A5E5">
                  <wp:extent cx="209550" cy="209550"/>
                  <wp:effectExtent l="0" t="0" r="0" b="0"/>
                  <wp:docPr id="243" name="Image 243" descr="Description : C:\Users\SAPPOR~1.ABC\AppData\Local\Temp\SNAGHTML13dadb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escription : C:\Users\SAPPOR~1.ABC\AppData\Local\Temp\SNAGHTML13dadb2.PNG"/>
                          <pic:cNvPicPr>
                            <a:picLocks noChangeArrowheads="1"/>
                          </pic:cNvPicPr>
                        </pic:nvPicPr>
                        <pic:blipFill>
                          <a:blip r:embed="rId18">
                            <a:extLst>
                              <a:ext uri="{28A0092B-C50C-407E-A947-70E740481C1C}">
                                <a14:useLocalDpi xmlns:a14="http://schemas.microsoft.com/office/drawing/2010/main" val="0"/>
                              </a:ext>
                            </a:extLst>
                          </a:blip>
                          <a:srcRect l="1189" t="7185" r="18752" b="15146"/>
                          <a:stretch>
                            <a:fillRect/>
                          </a:stretch>
                        </pic:blipFill>
                        <pic:spPr bwMode="auto">
                          <a:xfrm>
                            <a:off x="0" y="0"/>
                            <a:ext cx="209550" cy="209550"/>
                          </a:xfrm>
                          <a:prstGeom prst="rect">
                            <a:avLst/>
                          </a:prstGeom>
                          <a:noFill/>
                          <a:ln>
                            <a:noFill/>
                          </a:ln>
                        </pic:spPr>
                      </pic:pic>
                    </a:graphicData>
                  </a:graphic>
                </wp:inline>
              </w:drawing>
            </w:r>
            <w:r w:rsidR="00A15E39">
              <w:rPr>
                <w:position w:val="-6"/>
              </w:rPr>
              <w:tab/>
            </w:r>
            <w:r>
              <w:t>Thème en cours d’utilisation</w:t>
            </w:r>
          </w:p>
          <w:p w:rsidR="006F4FD7" w:rsidRDefault="006F4FD7" w:rsidP="00243096">
            <w:pPr>
              <w:pStyle w:val="numrotationgrise"/>
            </w:pPr>
            <w:r w:rsidRPr="00B555D3">
              <w:rPr>
                <w:noProof/>
                <w:position w:val="-6"/>
                <w:lang w:eastAsia="fr-FR"/>
              </w:rPr>
              <w:drawing>
                <wp:inline distT="0" distB="0" distL="0" distR="0" wp14:anchorId="2AF0306A" wp14:editId="5B7E2467">
                  <wp:extent cx="216000" cy="206400"/>
                  <wp:effectExtent l="0" t="0" r="0" b="3175"/>
                  <wp:docPr id="246" name="Image 246" descr="C:\Users\SAPPOR~1.ABC\AppData\Local\Temp\SNAGHTML1458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SAPPOR~1.ABC\AppData\Local\Temp\SNAGHTML1458635.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7441" r="19643" b="15773"/>
                          <a:stretch/>
                        </pic:blipFill>
                        <pic:spPr bwMode="auto">
                          <a:xfrm>
                            <a:off x="0" y="0"/>
                            <a:ext cx="216000" cy="206400"/>
                          </a:xfrm>
                          <a:prstGeom prst="rect">
                            <a:avLst/>
                          </a:prstGeom>
                          <a:noFill/>
                          <a:ln>
                            <a:noFill/>
                          </a:ln>
                          <a:extLst>
                            <a:ext uri="{53640926-AAD7-44D8-BBD7-CCE9431645EC}">
                              <a14:shadowObscured xmlns:a14="http://schemas.microsoft.com/office/drawing/2010/main"/>
                            </a:ext>
                          </a:extLst>
                        </pic:spPr>
                      </pic:pic>
                    </a:graphicData>
                  </a:graphic>
                </wp:inline>
              </w:drawing>
            </w:r>
            <w:r w:rsidR="00A15E39">
              <w:tab/>
            </w:r>
            <w:r>
              <w:t>4 modes d’affichages</w:t>
            </w:r>
          </w:p>
          <w:p w:rsidR="00BE2F9C" w:rsidRDefault="00C82643" w:rsidP="00BE2F9C">
            <w:pPr>
              <w:pStyle w:val="TexteProcdures"/>
              <w:ind w:left="709"/>
            </w:pPr>
            <w:r>
              <w:rPr>
                <w:noProof/>
                <w:lang w:eastAsia="fr-FR"/>
              </w:rPr>
              <w:drawing>
                <wp:inline distT="0" distB="0" distL="0" distR="0" wp14:anchorId="114771B7" wp14:editId="7CE23B57">
                  <wp:extent cx="325715" cy="180000"/>
                  <wp:effectExtent l="0" t="0" r="0" b="0"/>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5715" cy="180000"/>
                          </a:xfrm>
                          <a:prstGeom prst="rect">
                            <a:avLst/>
                          </a:prstGeom>
                        </pic:spPr>
                      </pic:pic>
                    </a:graphicData>
                  </a:graphic>
                </wp:inline>
              </w:drawing>
            </w:r>
            <w:r w:rsidR="004F1055">
              <w:t xml:space="preserve"> </w:t>
            </w:r>
            <w:r w:rsidR="00BE2F9C">
              <w:t>affichage normal</w:t>
            </w:r>
          </w:p>
          <w:p w:rsidR="00BE2F9C" w:rsidRDefault="00C82643" w:rsidP="00BE2F9C">
            <w:pPr>
              <w:pStyle w:val="TexteProcdures"/>
              <w:ind w:left="709"/>
            </w:pPr>
            <w:r>
              <w:rPr>
                <w:noProof/>
                <w:lang w:eastAsia="fr-FR"/>
              </w:rPr>
              <w:drawing>
                <wp:inline distT="0" distB="0" distL="0" distR="0" wp14:anchorId="0E0B6BD9" wp14:editId="67352564">
                  <wp:extent cx="325715" cy="18000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5715" cy="180000"/>
                          </a:xfrm>
                          <a:prstGeom prst="rect">
                            <a:avLst/>
                          </a:prstGeom>
                        </pic:spPr>
                      </pic:pic>
                    </a:graphicData>
                  </a:graphic>
                </wp:inline>
              </w:drawing>
            </w:r>
            <w:r w:rsidR="004F1055">
              <w:t xml:space="preserve"> </w:t>
            </w:r>
            <w:r w:rsidR="00BE2F9C">
              <w:t>Trieuse de diapositives</w:t>
            </w:r>
          </w:p>
          <w:p w:rsidR="00BE2F9C" w:rsidRDefault="00C82643" w:rsidP="00BE2F9C">
            <w:pPr>
              <w:pStyle w:val="TexteProcdures"/>
              <w:ind w:left="709"/>
            </w:pPr>
            <w:r>
              <w:rPr>
                <w:noProof/>
                <w:lang w:eastAsia="fr-FR"/>
              </w:rPr>
              <w:drawing>
                <wp:inline distT="0" distB="0" distL="0" distR="0" wp14:anchorId="7CE86B0E" wp14:editId="7B5FF058">
                  <wp:extent cx="325715" cy="18000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5715" cy="180000"/>
                          </a:xfrm>
                          <a:prstGeom prst="rect">
                            <a:avLst/>
                          </a:prstGeom>
                        </pic:spPr>
                      </pic:pic>
                    </a:graphicData>
                  </a:graphic>
                </wp:inline>
              </w:drawing>
            </w:r>
            <w:r w:rsidR="004F1055">
              <w:t xml:space="preserve"> </w:t>
            </w:r>
            <w:r w:rsidR="00BE2F9C">
              <w:t>Mode lecture</w:t>
            </w:r>
          </w:p>
          <w:p w:rsidR="00BE2F9C" w:rsidRDefault="00C82643" w:rsidP="00BE2F9C">
            <w:pPr>
              <w:pStyle w:val="TexteProcdures"/>
              <w:ind w:left="709"/>
            </w:pPr>
            <w:r>
              <w:rPr>
                <w:noProof/>
                <w:lang w:eastAsia="fr-FR"/>
              </w:rPr>
              <w:drawing>
                <wp:inline distT="0" distB="0" distL="0" distR="0" wp14:anchorId="2A944E57" wp14:editId="168E2883">
                  <wp:extent cx="324000" cy="212625"/>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24000" cy="212625"/>
                          </a:xfrm>
                          <a:prstGeom prst="rect">
                            <a:avLst/>
                          </a:prstGeom>
                        </pic:spPr>
                      </pic:pic>
                    </a:graphicData>
                  </a:graphic>
                </wp:inline>
              </w:drawing>
            </w:r>
            <w:r w:rsidR="004F1055">
              <w:t xml:space="preserve"> </w:t>
            </w:r>
            <w:r w:rsidR="00BE2F9C">
              <w:t>Diaporama</w:t>
            </w:r>
          </w:p>
          <w:p w:rsidR="00BE2F9C" w:rsidRDefault="006F4FD7" w:rsidP="00243096">
            <w:pPr>
              <w:pStyle w:val="numrotationgrise"/>
            </w:pPr>
            <w:r w:rsidRPr="00B555D3">
              <w:rPr>
                <w:noProof/>
                <w:position w:val="-6"/>
                <w:lang w:eastAsia="fr-FR"/>
              </w:rPr>
              <w:drawing>
                <wp:inline distT="0" distB="0" distL="0" distR="0" wp14:anchorId="66B4F950" wp14:editId="47CD5617">
                  <wp:extent cx="216000" cy="207232"/>
                  <wp:effectExtent l="0" t="0" r="0" b="2540"/>
                  <wp:docPr id="247" name="Image 247" descr="C:\Users\SAPPOR~1.ABC\AppData\Local\Temp\SNAGHTML1462c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SAPPOR~1.ABC\AppData\Local\Temp\SNAGHTML1462c92.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6548" r="19345" b="16071"/>
                          <a:stretch/>
                        </pic:blipFill>
                        <pic:spPr bwMode="auto">
                          <a:xfrm>
                            <a:off x="0" y="0"/>
                            <a:ext cx="216000" cy="207232"/>
                          </a:xfrm>
                          <a:prstGeom prst="rect">
                            <a:avLst/>
                          </a:prstGeom>
                          <a:noFill/>
                          <a:ln>
                            <a:noFill/>
                          </a:ln>
                          <a:extLst>
                            <a:ext uri="{53640926-AAD7-44D8-BBD7-CCE9431645EC}">
                              <a14:shadowObscured xmlns:a14="http://schemas.microsoft.com/office/drawing/2010/main"/>
                            </a:ext>
                          </a:extLst>
                        </pic:spPr>
                      </pic:pic>
                    </a:graphicData>
                  </a:graphic>
                </wp:inline>
              </w:drawing>
            </w:r>
            <w:r w:rsidR="00A15E39">
              <w:tab/>
            </w:r>
            <w:r w:rsidR="00BE2F9C">
              <w:t>Zoom, permet de modifier la taille de l’affichage</w:t>
            </w:r>
          </w:p>
          <w:p w:rsidR="00070855" w:rsidRDefault="00BE2F9C" w:rsidP="00243096">
            <w:pPr>
              <w:pStyle w:val="numrotationgrise"/>
            </w:pPr>
            <w:r>
              <w:rPr>
                <w:noProof/>
                <w:lang w:eastAsia="fr-FR"/>
              </w:rPr>
              <w:drawing>
                <wp:inline distT="0" distB="0" distL="0" distR="0" wp14:anchorId="2B6C9D01" wp14:editId="00CFF161">
                  <wp:extent cx="215900" cy="208280"/>
                  <wp:effectExtent l="0" t="0" r="0" b="1270"/>
                  <wp:docPr id="61" name="Image 61" descr="C:\Users\SAPPOR~1.ABC\AppData\Local\Temp\SNAGHTML146cbdc.PNG"/>
                  <wp:cNvGraphicFramePr/>
                  <a:graphic xmlns:a="http://schemas.openxmlformats.org/drawingml/2006/main">
                    <a:graphicData uri="http://schemas.openxmlformats.org/drawingml/2006/picture">
                      <pic:pic xmlns:pic="http://schemas.openxmlformats.org/drawingml/2006/picture">
                        <pic:nvPicPr>
                          <pic:cNvPr id="61" name="Image 61" descr="C:\Users\SAPPOR~1.ABC\AppData\Local\Temp\SNAGHTML146cbdc.PNG"/>
                          <pic:cNvPicPr/>
                        </pic:nvPicPr>
                        <pic:blipFill rotWithShape="1">
                          <a:blip r:embed="rId32" cstate="print">
                            <a:extLst>
                              <a:ext uri="{28A0092B-C50C-407E-A947-70E740481C1C}">
                                <a14:useLocalDpi xmlns:a14="http://schemas.microsoft.com/office/drawing/2010/main" val="0"/>
                              </a:ext>
                            </a:extLst>
                          </a:blip>
                          <a:srcRect t="7143" r="19345" b="14881"/>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rsidR="00A15E39">
              <w:tab/>
            </w:r>
            <w:r>
              <w:t>Ajuster la diapositive à la taille de l’écran</w:t>
            </w:r>
          </w:p>
          <w:p w:rsidR="00BE2F9C" w:rsidRDefault="00BE2F9C" w:rsidP="00243096">
            <w:pPr>
              <w:pStyle w:val="numrotationgrise"/>
            </w:pPr>
            <w:r>
              <w:rPr>
                <w:noProof/>
                <w:lang w:eastAsia="fr-FR"/>
              </w:rPr>
              <w:drawing>
                <wp:inline distT="0" distB="0" distL="0" distR="0" wp14:anchorId="446BCAB0" wp14:editId="764BA178">
                  <wp:extent cx="215900" cy="209550"/>
                  <wp:effectExtent l="0" t="0" r="0" b="0"/>
                  <wp:docPr id="62" name="Image 62" descr="C:\Users\SAPPOR~1.ABC\AppData\Local\Temp\SNAGHTML1475fb2.PNG"/>
                  <wp:cNvGraphicFramePr/>
                  <a:graphic xmlns:a="http://schemas.openxmlformats.org/drawingml/2006/main">
                    <a:graphicData uri="http://schemas.openxmlformats.org/drawingml/2006/picture">
                      <pic:pic xmlns:pic="http://schemas.openxmlformats.org/drawingml/2006/picture">
                        <pic:nvPicPr>
                          <pic:cNvPr id="62" name="Image 62" descr="C:\Users\SAPPOR~1.ABC\AppData\Local\Temp\SNAGHTML1475fb2.PNG"/>
                          <pic:cNvPicPr/>
                        </pic:nvPicPr>
                        <pic:blipFill rotWithShape="1">
                          <a:blip r:embed="rId33" cstate="print">
                            <a:extLst>
                              <a:ext uri="{28A0092B-C50C-407E-A947-70E740481C1C}">
                                <a14:useLocalDpi xmlns:a14="http://schemas.microsoft.com/office/drawing/2010/main" val="0"/>
                              </a:ext>
                            </a:extLst>
                          </a:blip>
                          <a:srcRect t="7142" r="19048" b="14286"/>
                          <a:stretch/>
                        </pic:blipFill>
                        <pic:spPr bwMode="auto">
                          <a:xfrm>
                            <a:off x="0" y="0"/>
                            <a:ext cx="215900" cy="209550"/>
                          </a:xfrm>
                          <a:prstGeom prst="rect">
                            <a:avLst/>
                          </a:prstGeom>
                          <a:noFill/>
                          <a:ln>
                            <a:noFill/>
                          </a:ln>
                          <a:extLst>
                            <a:ext uri="{53640926-AAD7-44D8-BBD7-CCE9431645EC}">
                              <a14:shadowObscured xmlns:a14="http://schemas.microsoft.com/office/drawing/2010/main"/>
                            </a:ext>
                          </a:extLst>
                        </pic:spPr>
                      </pic:pic>
                    </a:graphicData>
                  </a:graphic>
                </wp:inline>
              </w:drawing>
            </w:r>
            <w:r w:rsidR="00A15E39">
              <w:tab/>
            </w:r>
            <w:r>
              <w:t>Barre de défilement</w:t>
            </w:r>
          </w:p>
          <w:p w:rsidR="00BE2F9C" w:rsidRDefault="00BE2F9C" w:rsidP="00243096">
            <w:pPr>
              <w:pStyle w:val="numrotationgrise"/>
            </w:pPr>
            <w:r>
              <w:rPr>
                <w:noProof/>
                <w:lang w:eastAsia="fr-FR"/>
              </w:rPr>
              <w:drawing>
                <wp:inline distT="0" distB="0" distL="0" distR="0" wp14:anchorId="4E7E7499" wp14:editId="644C0319">
                  <wp:extent cx="215900" cy="194310"/>
                  <wp:effectExtent l="0" t="0" r="0" b="0"/>
                  <wp:docPr id="63" name="Image 63" descr="C:\Users\SAPPOR~1.ABC\AppData\Local\Temp\SNAGHTML147e584.PNG"/>
                  <wp:cNvGraphicFramePr/>
                  <a:graphic xmlns:a="http://schemas.openxmlformats.org/drawingml/2006/main">
                    <a:graphicData uri="http://schemas.openxmlformats.org/drawingml/2006/picture">
                      <pic:pic xmlns:pic="http://schemas.openxmlformats.org/drawingml/2006/picture">
                        <pic:nvPicPr>
                          <pic:cNvPr id="63" name="Image 63" descr="C:\Users\SAPPOR~1.ABC\AppData\Local\Temp\SNAGHTML147e584.PNG"/>
                          <pic:cNvPicPr/>
                        </pic:nvPicPr>
                        <pic:blipFill rotWithShape="1">
                          <a:blip r:embed="rId34" cstate="print">
                            <a:extLst>
                              <a:ext uri="{28A0092B-C50C-407E-A947-70E740481C1C}">
                                <a14:useLocalDpi xmlns:a14="http://schemas.microsoft.com/office/drawing/2010/main" val="0"/>
                              </a:ext>
                            </a:extLst>
                          </a:blip>
                          <a:srcRect l="-596" t="6250" r="18751" b="16370"/>
                          <a:stretch/>
                        </pic:blipFill>
                        <pic:spPr bwMode="auto">
                          <a:xfrm>
                            <a:off x="0" y="0"/>
                            <a:ext cx="215900" cy="194310"/>
                          </a:xfrm>
                          <a:prstGeom prst="rect">
                            <a:avLst/>
                          </a:prstGeom>
                          <a:noFill/>
                          <a:ln>
                            <a:noFill/>
                          </a:ln>
                          <a:extLst>
                            <a:ext uri="{53640926-AAD7-44D8-BBD7-CCE9431645EC}">
                              <a14:shadowObscured xmlns:a14="http://schemas.microsoft.com/office/drawing/2010/main"/>
                            </a:ext>
                          </a:extLst>
                        </pic:spPr>
                      </pic:pic>
                    </a:graphicData>
                  </a:graphic>
                </wp:inline>
              </w:drawing>
            </w:r>
            <w:r w:rsidR="00A15E39">
              <w:tab/>
            </w:r>
            <w:r w:rsidR="00404AF0">
              <w:t>Bouton de navigation : diapositive précédente/diapositive suivante</w:t>
            </w:r>
          </w:p>
        </w:tc>
        <w:tc>
          <w:tcPr>
            <w:tcW w:w="3213" w:type="pct"/>
            <w:gridSpan w:val="2"/>
            <w:tcMar>
              <w:left w:w="0" w:type="dxa"/>
              <w:right w:w="0" w:type="dxa"/>
            </w:tcMar>
          </w:tcPr>
          <w:p w:rsidR="00773E12" w:rsidRPr="00773E12" w:rsidRDefault="00773E12" w:rsidP="00773E12">
            <w:pPr>
              <w:jc w:val="center"/>
              <w:rPr>
                <w:sz w:val="18"/>
                <w:szCs w:val="18"/>
              </w:rPr>
            </w:pPr>
          </w:p>
          <w:p w:rsidR="00070855" w:rsidRDefault="00C82643" w:rsidP="00EB46FF">
            <w:pPr>
              <w:jc w:val="center"/>
            </w:pPr>
            <w:r>
              <w:rPr>
                <w:noProof/>
                <w:lang w:eastAsia="fr-FR"/>
              </w:rPr>
              <w:drawing>
                <wp:inline distT="0" distB="0" distL="0" distR="0" wp14:anchorId="531FB70A" wp14:editId="02BDD620">
                  <wp:extent cx="4320000" cy="2663894"/>
                  <wp:effectExtent l="0" t="0" r="4445" b="3175"/>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20000" cy="2663894"/>
                          </a:xfrm>
                          <a:prstGeom prst="rect">
                            <a:avLst/>
                          </a:prstGeom>
                        </pic:spPr>
                      </pic:pic>
                    </a:graphicData>
                  </a:graphic>
                </wp:inline>
              </w:drawing>
            </w:r>
          </w:p>
        </w:tc>
      </w:tr>
    </w:tbl>
    <w:p w:rsidR="00070855" w:rsidRPr="00CA7993" w:rsidRDefault="00070855" w:rsidP="00070855">
      <w:pPr>
        <w:spacing w:after="60"/>
        <w:rPr>
          <w:sz w:val="2"/>
          <w:szCs w:val="2"/>
        </w:rPr>
      </w:pPr>
      <w:r>
        <w:rPr>
          <w:sz w:val="2"/>
          <w:szCs w:val="2"/>
        </w:rPr>
        <w:br w:type="page"/>
      </w:r>
    </w:p>
    <w:bookmarkEnd w:id="4"/>
    <w:p w:rsidR="00456EC8" w:rsidRDefault="00456EC8">
      <w:pPr>
        <w:rPr>
          <w:sz w:val="2"/>
          <w:szCs w:val="2"/>
        </w:rPr>
      </w:pPr>
    </w:p>
    <w:p w:rsidR="00B63892" w:rsidRPr="00741DD1" w:rsidRDefault="00B63892" w:rsidP="00443D6B">
      <w:pPr>
        <w:spacing w:after="60"/>
        <w:rPr>
          <w:sz w:val="2"/>
          <w:szCs w:val="2"/>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2"/>
        <w:gridCol w:w="2300"/>
        <w:gridCol w:w="4676"/>
      </w:tblGrid>
      <w:tr w:rsidR="00B63892" w:rsidTr="00C42406">
        <w:trPr>
          <w:trHeight w:hRule="exact" w:val="2646"/>
        </w:trPr>
        <w:tc>
          <w:tcPr>
            <w:tcW w:w="5000" w:type="pct"/>
            <w:gridSpan w:val="3"/>
          </w:tcPr>
          <w:p w:rsidR="00060D70" w:rsidRDefault="00060D70" w:rsidP="00060D70">
            <w:pPr>
              <w:spacing w:line="360" w:lineRule="auto"/>
            </w:pPr>
            <w:r>
              <w:t>Il faut régulièrement enregistrer son travail.</w:t>
            </w:r>
          </w:p>
          <w:p w:rsidR="00060D70" w:rsidRDefault="00060D70" w:rsidP="00060D70">
            <w:pPr>
              <w:spacing w:line="360" w:lineRule="auto"/>
            </w:pPr>
            <w:r>
              <w:t>Au premier enregistrement ou lors d'un "Enregistrer sous" il est important de préciser le nom du fichier et l'endroit de destination.</w:t>
            </w:r>
          </w:p>
          <w:p w:rsidR="00B63892" w:rsidRDefault="00060D70" w:rsidP="00060D70">
            <w:r>
              <w:t>La commande "Enregistrer", en dehors du premier enregistrement enregistre sous le même nom et au même endroit que l'enregistrement précédent.</w:t>
            </w:r>
          </w:p>
        </w:tc>
      </w:tr>
      <w:tr w:rsidR="00B63892" w:rsidTr="00DB40E1">
        <w:trPr>
          <w:trHeight w:hRule="exact" w:val="567"/>
        </w:trPr>
        <w:tc>
          <w:tcPr>
            <w:tcW w:w="2841" w:type="pct"/>
            <w:gridSpan w:val="2"/>
            <w:tcBorders>
              <w:top w:val="double" w:sz="4" w:space="0" w:color="auto"/>
              <w:left w:val="double" w:sz="4" w:space="0" w:color="auto"/>
              <w:bottom w:val="single" w:sz="18" w:space="0" w:color="auto"/>
              <w:right w:val="double" w:sz="4" w:space="0" w:color="auto"/>
            </w:tcBorders>
            <w:shd w:val="clear" w:color="auto" w:fill="D04324"/>
            <w:vAlign w:val="center"/>
          </w:tcPr>
          <w:p w:rsidR="00B63892" w:rsidRPr="000E47A5" w:rsidRDefault="00B63892" w:rsidP="00D62392">
            <w:pPr>
              <w:pStyle w:val="Titre2"/>
              <w:outlineLvl w:val="1"/>
            </w:pPr>
            <w:bookmarkStart w:id="9" w:name="_Toc367718523"/>
            <w:r>
              <w:t>Enregistrer la présentation</w:t>
            </w:r>
            <w:bookmarkEnd w:id="9"/>
          </w:p>
        </w:tc>
        <w:tc>
          <w:tcPr>
            <w:tcW w:w="2159" w:type="pct"/>
            <w:tcBorders>
              <w:left w:val="double" w:sz="4" w:space="0" w:color="auto"/>
              <w:bottom w:val="single" w:sz="18" w:space="0" w:color="auto"/>
            </w:tcBorders>
            <w:vAlign w:val="bottom"/>
          </w:tcPr>
          <w:p w:rsidR="00B63892" w:rsidRPr="00CC0132" w:rsidRDefault="00B63892" w:rsidP="00CC0132"/>
        </w:tc>
      </w:tr>
      <w:tr w:rsidR="00060D70" w:rsidTr="00773E12">
        <w:trPr>
          <w:trHeight w:hRule="exact" w:val="5274"/>
        </w:trPr>
        <w:tc>
          <w:tcPr>
            <w:tcW w:w="1779" w:type="pct"/>
            <w:tcBorders>
              <w:top w:val="single" w:sz="18" w:space="0" w:color="auto"/>
            </w:tcBorders>
          </w:tcPr>
          <w:p w:rsidR="00060D70" w:rsidRPr="00BA50A9" w:rsidRDefault="00060D70" w:rsidP="00355D3A">
            <w:pPr>
              <w:pStyle w:val="Titrenumrot"/>
              <w:rPr>
                <w:sz w:val="18"/>
                <w:szCs w:val="18"/>
              </w:rPr>
            </w:pPr>
          </w:p>
          <w:p w:rsidR="00060D70" w:rsidRDefault="00060D70" w:rsidP="00355D3A">
            <w:pPr>
              <w:pStyle w:val="Titrenumrot"/>
            </w:pPr>
            <w:r w:rsidRPr="00BA50A9">
              <w:rPr>
                <w:b w:val="0"/>
                <w:sz w:val="32"/>
              </w:rPr>
              <w:sym w:font="Wingdings" w:char="F08C"/>
            </w:r>
            <w:r>
              <w:t>Cliquer</w:t>
            </w:r>
          </w:p>
          <w:p w:rsidR="00060D70" w:rsidRPr="006E62D6" w:rsidRDefault="00060D70" w:rsidP="00E750D9">
            <w:pPr>
              <w:pStyle w:val="TexteProcdures"/>
            </w:pPr>
            <w:r>
              <w:t xml:space="preserve">Premier bouton de la barre </w:t>
            </w:r>
            <w:r w:rsidR="00C35EBE">
              <w:t>d’outils</w:t>
            </w:r>
            <w:r>
              <w:t xml:space="preserve"> accès rapide.</w:t>
            </w:r>
            <w:r>
              <w:br/>
            </w:r>
            <w:r>
              <w:br/>
              <w:t>ou</w:t>
            </w:r>
          </w:p>
          <w:p w:rsidR="00060D70" w:rsidRPr="00BA50A9" w:rsidRDefault="00060D70" w:rsidP="00355D3A">
            <w:pPr>
              <w:pStyle w:val="Titrenumrot"/>
              <w:rPr>
                <w:sz w:val="18"/>
                <w:szCs w:val="18"/>
              </w:rPr>
            </w:pPr>
          </w:p>
          <w:p w:rsidR="00060D70" w:rsidRDefault="00060D70" w:rsidP="00355D3A">
            <w:pPr>
              <w:pStyle w:val="Titrenumrot"/>
            </w:pPr>
            <w:r w:rsidRPr="00BA50A9">
              <w:rPr>
                <w:b w:val="0"/>
                <w:sz w:val="32"/>
              </w:rPr>
              <w:sym w:font="Wingdings" w:char="F08D"/>
            </w:r>
            <w:r>
              <w:t>Activer le menu Backstage</w:t>
            </w:r>
          </w:p>
          <w:p w:rsidR="00060D70" w:rsidRPr="00CA26FA" w:rsidRDefault="00060D70" w:rsidP="00E750D9">
            <w:pPr>
              <w:pStyle w:val="TexteProcdures"/>
            </w:pPr>
          </w:p>
          <w:p w:rsidR="00060D70" w:rsidRPr="00426F32" w:rsidRDefault="00060D70" w:rsidP="00355D3A">
            <w:pPr>
              <w:pStyle w:val="Titrenumrot"/>
            </w:pPr>
            <w:r w:rsidRPr="00BA50A9">
              <w:rPr>
                <w:b w:val="0"/>
                <w:sz w:val="32"/>
              </w:rPr>
              <w:sym w:font="Wingdings" w:char="F08E"/>
            </w:r>
            <w:r w:rsidRPr="006E62D6">
              <w:t>Choisir l'option</w:t>
            </w:r>
          </w:p>
          <w:p w:rsidR="00060D70" w:rsidRPr="00BA50A9" w:rsidRDefault="00060D70" w:rsidP="00E750D9">
            <w:pPr>
              <w:pStyle w:val="TexteProcdures"/>
              <w:rPr>
                <w:szCs w:val="18"/>
              </w:rPr>
            </w:pPr>
          </w:p>
          <w:p w:rsidR="001C4C69" w:rsidRDefault="00B158BC" w:rsidP="001C4C69">
            <w:pPr>
              <w:pStyle w:val="Titrenumrot"/>
            </w:pPr>
            <w:r w:rsidRPr="00773E12">
              <w:rPr>
                <w:b w:val="0"/>
                <w:sz w:val="32"/>
              </w:rPr>
              <w:sym w:font="Wingdings" w:char="F08F"/>
            </w:r>
            <w:r w:rsidR="001C4C69">
              <w:t>Choisir l</w:t>
            </w:r>
            <w:r>
              <w:t>a destination</w:t>
            </w:r>
          </w:p>
          <w:p w:rsidR="00B158BC" w:rsidRPr="00BA50A9" w:rsidRDefault="00B158BC" w:rsidP="00B158BC">
            <w:pPr>
              <w:rPr>
                <w:sz w:val="18"/>
                <w:szCs w:val="18"/>
              </w:rPr>
            </w:pPr>
          </w:p>
          <w:p w:rsidR="00B158BC" w:rsidRDefault="00B158BC" w:rsidP="00B158BC">
            <w:pPr>
              <w:pStyle w:val="Titrenumrot"/>
            </w:pPr>
            <w:r w:rsidRPr="00773E12">
              <w:rPr>
                <w:b w:val="0"/>
                <w:sz w:val="32"/>
              </w:rPr>
              <w:sym w:font="Wingdings" w:char="F090"/>
            </w:r>
            <w:r>
              <w:t>Choisir le dossier de sauvegarde</w:t>
            </w:r>
          </w:p>
          <w:p w:rsidR="00060D70" w:rsidRDefault="00B158BC" w:rsidP="00E750D9">
            <w:pPr>
              <w:pStyle w:val="TexteProcdures"/>
            </w:pPr>
            <w:r>
              <w:t>S’il ne figure pas dans la liste, cliquer sur parcourir</w:t>
            </w:r>
          </w:p>
          <w:p w:rsidR="00B158BC" w:rsidRDefault="00B158BC" w:rsidP="00E750D9">
            <w:pPr>
              <w:pStyle w:val="TexteProcdures"/>
            </w:pPr>
          </w:p>
          <w:p w:rsidR="00773E12" w:rsidRPr="00773E12" w:rsidRDefault="00773E12" w:rsidP="00773E12">
            <w:pPr>
              <w:jc w:val="center"/>
              <w:rPr>
                <w:sz w:val="18"/>
                <w:szCs w:val="18"/>
              </w:rPr>
            </w:pPr>
          </w:p>
          <w:p w:rsidR="00060D70" w:rsidRDefault="00060D70" w:rsidP="00355D3A">
            <w:pPr>
              <w:pStyle w:val="Titrenumrot"/>
            </w:pPr>
          </w:p>
        </w:tc>
        <w:tc>
          <w:tcPr>
            <w:tcW w:w="3198" w:type="pct"/>
            <w:gridSpan w:val="2"/>
            <w:tcBorders>
              <w:top w:val="single" w:sz="18" w:space="0" w:color="auto"/>
            </w:tcBorders>
            <w:tcMar>
              <w:left w:w="0" w:type="dxa"/>
              <w:right w:w="0" w:type="dxa"/>
            </w:tcMar>
          </w:tcPr>
          <w:p w:rsidR="00773E12" w:rsidRPr="00773E12" w:rsidRDefault="00773E12" w:rsidP="00773E12">
            <w:pPr>
              <w:jc w:val="center"/>
              <w:rPr>
                <w:sz w:val="18"/>
                <w:szCs w:val="18"/>
              </w:rPr>
            </w:pPr>
          </w:p>
          <w:p w:rsidR="00060D70" w:rsidRDefault="006C4BCA" w:rsidP="00773E12">
            <w:pPr>
              <w:jc w:val="center"/>
            </w:pPr>
            <w:r>
              <w:rPr>
                <w:noProof/>
                <w:lang w:eastAsia="fr-FR"/>
              </w:rPr>
              <w:drawing>
                <wp:inline distT="0" distB="0" distL="0" distR="0" wp14:anchorId="023F9A91" wp14:editId="38AA277C">
                  <wp:extent cx="4320000" cy="2663894"/>
                  <wp:effectExtent l="0" t="0" r="4445" b="317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320000" cy="2663894"/>
                          </a:xfrm>
                          <a:prstGeom prst="rect">
                            <a:avLst/>
                          </a:prstGeom>
                        </pic:spPr>
                      </pic:pic>
                    </a:graphicData>
                  </a:graphic>
                </wp:inline>
              </w:drawing>
            </w:r>
          </w:p>
        </w:tc>
      </w:tr>
      <w:tr w:rsidR="00060D70" w:rsidTr="00773E12">
        <w:trPr>
          <w:trHeight w:hRule="exact" w:val="5899"/>
        </w:trPr>
        <w:tc>
          <w:tcPr>
            <w:tcW w:w="1779" w:type="pct"/>
          </w:tcPr>
          <w:p w:rsidR="00060D70" w:rsidRPr="00BA50A9" w:rsidRDefault="00060D70" w:rsidP="00355D3A">
            <w:pPr>
              <w:pStyle w:val="Titrenumrot"/>
              <w:rPr>
                <w:sz w:val="18"/>
                <w:szCs w:val="18"/>
              </w:rPr>
            </w:pPr>
          </w:p>
          <w:p w:rsidR="00B158BC" w:rsidRDefault="00B158BC" w:rsidP="00355D3A">
            <w:pPr>
              <w:pStyle w:val="Titrenumrot"/>
            </w:pPr>
            <w:r w:rsidRPr="00773E12">
              <w:rPr>
                <w:b w:val="0"/>
                <w:position w:val="-6"/>
                <w:sz w:val="32"/>
              </w:rPr>
              <w:sym w:font="Wingdings" w:char="F091"/>
            </w:r>
            <w:r>
              <w:t>Vérifier la sélection du dossier de sauvegarde</w:t>
            </w:r>
          </w:p>
          <w:p w:rsidR="00060D70" w:rsidRPr="00BA50A9" w:rsidRDefault="00060D70" w:rsidP="00355D3A">
            <w:pPr>
              <w:pStyle w:val="Titrenumrot"/>
              <w:rPr>
                <w:sz w:val="18"/>
                <w:szCs w:val="18"/>
              </w:rPr>
            </w:pPr>
          </w:p>
          <w:p w:rsidR="00B158BC" w:rsidRDefault="00B158BC" w:rsidP="00B158BC">
            <w:pPr>
              <w:pStyle w:val="Titrenumrot"/>
            </w:pPr>
            <w:r w:rsidRPr="00773E12">
              <w:rPr>
                <w:b w:val="0"/>
                <w:position w:val="-6"/>
                <w:sz w:val="32"/>
              </w:rPr>
              <w:sym w:font="Wingdings" w:char="F092"/>
            </w:r>
            <w:r>
              <w:t>Nommer le fichier</w:t>
            </w:r>
          </w:p>
          <w:p w:rsidR="00B158BC" w:rsidRPr="00BA50A9" w:rsidRDefault="00B158BC" w:rsidP="00B158BC">
            <w:pPr>
              <w:rPr>
                <w:sz w:val="18"/>
                <w:szCs w:val="18"/>
              </w:rPr>
            </w:pPr>
          </w:p>
          <w:p w:rsidR="00060D70" w:rsidRDefault="00B158BC" w:rsidP="00355D3A">
            <w:pPr>
              <w:pStyle w:val="Titrenumrot"/>
            </w:pPr>
            <w:r w:rsidRPr="00773E12">
              <w:rPr>
                <w:b w:val="0"/>
                <w:sz w:val="32"/>
              </w:rPr>
              <w:sym w:font="Wingdings" w:char="F093"/>
            </w:r>
            <w:r w:rsidR="00060D70">
              <w:t>Vérifier le format</w:t>
            </w:r>
          </w:p>
          <w:p w:rsidR="00060D70" w:rsidRDefault="00060D70" w:rsidP="00060D70">
            <w:pPr>
              <w:pStyle w:val="TexteProcdures"/>
            </w:pPr>
          </w:p>
          <w:p w:rsidR="00060D70" w:rsidRDefault="00B158BC" w:rsidP="00355D3A">
            <w:pPr>
              <w:pStyle w:val="Titrenumrot"/>
            </w:pPr>
            <w:r w:rsidRPr="00773E12">
              <w:rPr>
                <w:b w:val="0"/>
                <w:sz w:val="32"/>
                <w:szCs w:val="32"/>
              </w:rPr>
              <w:sym w:font="Wingdings" w:char="F094"/>
            </w:r>
            <w:r w:rsidR="00060D70">
              <w:t>Enregistrer</w:t>
            </w:r>
          </w:p>
          <w:p w:rsidR="00060D70" w:rsidRDefault="00060D70" w:rsidP="00060D70"/>
          <w:p w:rsidR="00C42406" w:rsidRDefault="00C42406" w:rsidP="00060D70"/>
          <w:p w:rsidR="00060D70" w:rsidRDefault="00060D70" w:rsidP="00060D70">
            <w:pPr>
              <w:pStyle w:val="TexteProcdures"/>
            </w:pPr>
          </w:p>
          <w:p w:rsidR="00060D70" w:rsidRDefault="00060D70" w:rsidP="00060D70">
            <w:r>
              <w:rPr>
                <w:noProof/>
                <w:lang w:eastAsia="fr-FR"/>
              </w:rPr>
              <w:drawing>
                <wp:inline distT="0" distB="0" distL="0" distR="0" wp14:anchorId="54F7328A" wp14:editId="2A5AC3A8">
                  <wp:extent cx="908411" cy="432000"/>
                  <wp:effectExtent l="0" t="0" r="6350" b="6350"/>
                  <wp:docPr id="53" name="Image 53"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060D70" w:rsidRDefault="00060D70" w:rsidP="00C42406">
            <w:pPr>
              <w:pStyle w:val="TexteProcdures"/>
            </w:pPr>
            <w:r>
              <w:t xml:space="preserve">Après enregistrement, la barre de titre affiche le nom du fichier à la place de </w:t>
            </w:r>
            <w:r w:rsidR="009F4C76">
              <w:t>Présentation</w:t>
            </w:r>
            <w:r>
              <w:t xml:space="preserve"> n°.</w:t>
            </w:r>
          </w:p>
          <w:p w:rsidR="00C42406" w:rsidRDefault="00C42406" w:rsidP="00C42406">
            <w:pPr>
              <w:pStyle w:val="TexteProcdures"/>
            </w:pPr>
          </w:p>
          <w:p w:rsidR="00C42406" w:rsidRDefault="00C42406" w:rsidP="00C42406">
            <w:pPr>
              <w:pStyle w:val="TexteProcdures"/>
            </w:pPr>
            <w:r>
              <w:t xml:space="preserve">Pour rendre accessible le fichier aux versions précédentes du logiciel, choisir comme </w:t>
            </w:r>
            <w:r w:rsidRPr="00FD6FE9">
              <w:rPr>
                <w:b/>
              </w:rPr>
              <w:t>type de fichier</w:t>
            </w:r>
            <w:r>
              <w:t> : Présentation PowerPoint 97-2003</w:t>
            </w:r>
          </w:p>
        </w:tc>
        <w:tc>
          <w:tcPr>
            <w:tcW w:w="3198" w:type="pct"/>
            <w:gridSpan w:val="2"/>
            <w:tcMar>
              <w:left w:w="0" w:type="dxa"/>
              <w:right w:w="0" w:type="dxa"/>
            </w:tcMar>
          </w:tcPr>
          <w:p w:rsidR="00773E12" w:rsidRPr="00773E12" w:rsidRDefault="00773E12" w:rsidP="00773E12">
            <w:pPr>
              <w:jc w:val="center"/>
              <w:rPr>
                <w:sz w:val="18"/>
                <w:szCs w:val="18"/>
              </w:rPr>
            </w:pPr>
          </w:p>
          <w:p w:rsidR="00060D70" w:rsidRDefault="00B158BC" w:rsidP="00773E12">
            <w:pPr>
              <w:jc w:val="center"/>
            </w:pPr>
            <w:r>
              <w:rPr>
                <w:noProof/>
                <w:lang w:eastAsia="fr-FR"/>
              </w:rPr>
              <w:drawing>
                <wp:inline distT="0" distB="0" distL="0" distR="0" wp14:anchorId="39A52CD7" wp14:editId="0445ADB3">
                  <wp:extent cx="4320000" cy="2666287"/>
                  <wp:effectExtent l="0" t="0" r="4445" b="127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20000" cy="2666287"/>
                          </a:xfrm>
                          <a:prstGeom prst="rect">
                            <a:avLst/>
                          </a:prstGeom>
                        </pic:spPr>
                      </pic:pic>
                    </a:graphicData>
                  </a:graphic>
                </wp:inline>
              </w:drawing>
            </w:r>
          </w:p>
        </w:tc>
      </w:tr>
    </w:tbl>
    <w:p w:rsidR="00B63892" w:rsidRDefault="00B63892">
      <w:pPr>
        <w:rPr>
          <w:sz w:val="2"/>
          <w:szCs w:val="2"/>
        </w:rPr>
      </w:pPr>
    </w:p>
    <w:p w:rsidR="0042368B" w:rsidRDefault="0042368B">
      <w:pPr>
        <w:rPr>
          <w:sz w:val="2"/>
          <w:szCs w:val="2"/>
        </w:rPr>
      </w:pPr>
      <w:r>
        <w:rPr>
          <w:sz w:val="2"/>
          <w:szCs w:val="2"/>
        </w:rPr>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43"/>
        <w:gridCol w:w="5323"/>
        <w:gridCol w:w="1862"/>
      </w:tblGrid>
      <w:tr w:rsidR="0042368B" w:rsidTr="00DB40E1">
        <w:trPr>
          <w:trHeight w:val="1619"/>
        </w:trPr>
        <w:tc>
          <w:tcPr>
            <w:tcW w:w="5000" w:type="pct"/>
            <w:gridSpan w:val="3"/>
            <w:hideMark/>
          </w:tcPr>
          <w:p w:rsidR="0042368B" w:rsidRDefault="0042368B"/>
          <w:p w:rsidR="0042368B" w:rsidRDefault="0042368B" w:rsidP="0042368B">
            <w:r>
              <w:t>Powerpoint créer une nouvelle présentation en choisissant un thème personnalisé.</w:t>
            </w:r>
          </w:p>
          <w:p w:rsidR="0042368B" w:rsidRDefault="0042368B" w:rsidP="0042368B"/>
          <w:p w:rsidR="0042368B" w:rsidRDefault="0042368B" w:rsidP="0042368B">
            <w:r>
              <w:t>Les derniers fichiers crées sont facilement accessibles grâce à la liste des fichiers récents.</w:t>
            </w:r>
          </w:p>
        </w:tc>
      </w:tr>
      <w:tr w:rsidR="0042368B" w:rsidTr="00DB40E1">
        <w:trPr>
          <w:trHeight w:hRule="exact" w:val="567"/>
        </w:trPr>
        <w:tc>
          <w:tcPr>
            <w:tcW w:w="4140" w:type="pct"/>
            <w:gridSpan w:val="2"/>
            <w:tcBorders>
              <w:top w:val="double" w:sz="4" w:space="0" w:color="auto"/>
              <w:left w:val="double" w:sz="4" w:space="0" w:color="auto"/>
              <w:bottom w:val="single" w:sz="18" w:space="0" w:color="auto"/>
              <w:right w:val="double" w:sz="4" w:space="0" w:color="auto"/>
            </w:tcBorders>
            <w:shd w:val="clear" w:color="auto" w:fill="D04324"/>
            <w:vAlign w:val="center"/>
            <w:hideMark/>
          </w:tcPr>
          <w:p w:rsidR="0042368B" w:rsidRDefault="00DD2D3E">
            <w:pPr>
              <w:pStyle w:val="Titre2"/>
              <w:outlineLvl w:val="1"/>
            </w:pPr>
            <w:bookmarkStart w:id="10" w:name="_Toc367718524"/>
            <w:r>
              <w:t>Créer une nouvelle présentation ou ouvrir un fichier récent</w:t>
            </w:r>
            <w:bookmarkEnd w:id="10"/>
          </w:p>
        </w:tc>
        <w:tc>
          <w:tcPr>
            <w:tcW w:w="860" w:type="pct"/>
            <w:tcBorders>
              <w:top w:val="nil"/>
              <w:left w:val="double" w:sz="4" w:space="0" w:color="auto"/>
              <w:bottom w:val="single" w:sz="18" w:space="0" w:color="auto"/>
              <w:right w:val="nil"/>
            </w:tcBorders>
            <w:vAlign w:val="bottom"/>
          </w:tcPr>
          <w:p w:rsidR="0042368B" w:rsidRDefault="0042368B"/>
        </w:tc>
      </w:tr>
      <w:tr w:rsidR="0042368B" w:rsidTr="00773E12">
        <w:trPr>
          <w:trHeight w:hRule="exact" w:val="5274"/>
        </w:trPr>
        <w:tc>
          <w:tcPr>
            <w:tcW w:w="1682" w:type="pct"/>
            <w:tcBorders>
              <w:top w:val="single" w:sz="18" w:space="0" w:color="auto"/>
              <w:left w:val="nil"/>
              <w:bottom w:val="nil"/>
              <w:right w:val="nil"/>
            </w:tcBorders>
          </w:tcPr>
          <w:p w:rsidR="00FD6FE9" w:rsidRPr="00BA50A9" w:rsidRDefault="00FD6FE9">
            <w:pPr>
              <w:pStyle w:val="Titrenumrot"/>
              <w:rPr>
                <w:sz w:val="18"/>
                <w:szCs w:val="18"/>
              </w:rPr>
            </w:pPr>
          </w:p>
          <w:p w:rsidR="0042368B" w:rsidRDefault="00FD6FE9">
            <w:pPr>
              <w:pStyle w:val="Titrenumrot"/>
            </w:pPr>
            <w:r>
              <w:t>Créer une présentation</w:t>
            </w:r>
          </w:p>
          <w:p w:rsidR="0042368B" w:rsidRDefault="0042368B">
            <w:pPr>
              <w:pStyle w:val="Titrenumrot"/>
            </w:pPr>
            <w:r w:rsidRPr="00EB46FF">
              <w:rPr>
                <w:b w:val="0"/>
                <w:sz w:val="32"/>
              </w:rPr>
              <w:sym w:font="Wingdings" w:char="F08C"/>
            </w:r>
            <w:r w:rsidR="00AD5444">
              <w:t>Menu Backstage, cliquer sur Nouveau</w:t>
            </w:r>
          </w:p>
          <w:p w:rsidR="0042368B" w:rsidRPr="00BA50A9" w:rsidRDefault="0042368B">
            <w:pPr>
              <w:pStyle w:val="Titrenumrot"/>
              <w:rPr>
                <w:sz w:val="18"/>
                <w:szCs w:val="18"/>
              </w:rPr>
            </w:pPr>
          </w:p>
          <w:p w:rsidR="0042368B" w:rsidRDefault="0042368B">
            <w:pPr>
              <w:pStyle w:val="Titrenumrot"/>
            </w:pPr>
            <w:r w:rsidRPr="00EB46FF">
              <w:rPr>
                <w:b w:val="0"/>
                <w:sz w:val="32"/>
              </w:rPr>
              <w:sym w:font="Wingdings" w:char="F08D"/>
            </w:r>
            <w:r w:rsidR="00AD5444">
              <w:t>Choix du thème à utiliser</w:t>
            </w:r>
          </w:p>
          <w:p w:rsidR="0042368B" w:rsidRDefault="00AD5444">
            <w:pPr>
              <w:pStyle w:val="TexteProcdures"/>
            </w:pPr>
            <w:r>
              <w:t>Proposés : thèmes fournis par PowerPoint</w:t>
            </w:r>
          </w:p>
          <w:p w:rsidR="00AD5444" w:rsidRDefault="00AD5444">
            <w:pPr>
              <w:pStyle w:val="TexteProcdures"/>
            </w:pPr>
            <w:r>
              <w:t>Personnaliser : thèmes créés par l’utilisateur et disponibles sur son poste.</w:t>
            </w:r>
          </w:p>
          <w:p w:rsidR="0042368B" w:rsidRDefault="0042368B">
            <w:pPr>
              <w:pStyle w:val="TexteProcdures"/>
            </w:pPr>
          </w:p>
          <w:p w:rsidR="00AD5444" w:rsidRPr="00AD5444" w:rsidRDefault="0042368B" w:rsidP="00AD5444">
            <w:pPr>
              <w:pStyle w:val="Titrenumrot"/>
            </w:pPr>
            <w:r w:rsidRPr="00EB46FF">
              <w:rPr>
                <w:b w:val="0"/>
                <w:sz w:val="32"/>
              </w:rPr>
              <w:sym w:font="Wingdings" w:char="F08E"/>
            </w:r>
            <w:r w:rsidR="00AD5444">
              <w:t>Thèmes supplémentaires</w:t>
            </w:r>
          </w:p>
          <w:p w:rsidR="0042368B" w:rsidRDefault="00AD5444">
            <w:pPr>
              <w:pStyle w:val="TexteProcdures"/>
            </w:pPr>
            <w:r>
              <w:t>Certains de ces thèmes comportent des diapositives déjà remplies.</w:t>
            </w:r>
          </w:p>
          <w:p w:rsidR="00AD5444" w:rsidRDefault="00AD5444">
            <w:pPr>
              <w:pStyle w:val="TexteProcdures"/>
            </w:pPr>
          </w:p>
          <w:p w:rsidR="00AD5444" w:rsidRDefault="0042368B">
            <w:pPr>
              <w:pStyle w:val="Titrenumrot"/>
            </w:pPr>
            <w:r w:rsidRPr="00EB46FF">
              <w:rPr>
                <w:b w:val="0"/>
                <w:sz w:val="32"/>
              </w:rPr>
              <w:sym w:font="Wingdings" w:char="F08F"/>
            </w:r>
            <w:r w:rsidR="00AD5444">
              <w:t>T</w:t>
            </w:r>
            <w:r>
              <w:t>h</w:t>
            </w:r>
            <w:r w:rsidR="00AD5444">
              <w:t xml:space="preserve">èmes à télécharger à partir </w:t>
            </w:r>
            <w:r w:rsidR="00FD6FE9">
              <w:t>du</w:t>
            </w:r>
            <w:r w:rsidR="00AD5444">
              <w:t xml:space="preserve"> site Microsoft</w:t>
            </w:r>
          </w:p>
          <w:p w:rsidR="0042368B" w:rsidRDefault="0042368B" w:rsidP="00FD6FE9">
            <w:pPr>
              <w:pStyle w:val="TexteProcdures"/>
            </w:pPr>
            <w:r>
              <w:t>S’il ne figure pas dans la liste, cliquer sur parcourir</w:t>
            </w:r>
          </w:p>
        </w:tc>
        <w:tc>
          <w:tcPr>
            <w:tcW w:w="3318" w:type="pct"/>
            <w:gridSpan w:val="2"/>
            <w:tcBorders>
              <w:top w:val="single" w:sz="18" w:space="0" w:color="auto"/>
              <w:left w:val="nil"/>
              <w:bottom w:val="nil"/>
              <w:right w:val="nil"/>
            </w:tcBorders>
            <w:tcMar>
              <w:top w:w="0" w:type="dxa"/>
              <w:left w:w="0" w:type="dxa"/>
              <w:bottom w:w="0" w:type="dxa"/>
              <w:right w:w="0" w:type="dxa"/>
            </w:tcMar>
            <w:hideMark/>
          </w:tcPr>
          <w:p w:rsidR="00773E12" w:rsidRPr="00773E12" w:rsidRDefault="00773E12" w:rsidP="00773E12">
            <w:pPr>
              <w:jc w:val="center"/>
              <w:rPr>
                <w:sz w:val="18"/>
                <w:szCs w:val="18"/>
              </w:rPr>
            </w:pPr>
          </w:p>
          <w:p w:rsidR="0042368B" w:rsidRDefault="00AD5444" w:rsidP="00773E12">
            <w:pPr>
              <w:jc w:val="center"/>
            </w:pPr>
            <w:r>
              <w:rPr>
                <w:noProof/>
                <w:lang w:eastAsia="fr-FR"/>
              </w:rPr>
              <w:drawing>
                <wp:inline distT="0" distB="0" distL="0" distR="0" wp14:anchorId="39DA195A" wp14:editId="7F0B74F9">
                  <wp:extent cx="4320000" cy="2664692"/>
                  <wp:effectExtent l="0" t="0" r="4445" b="254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20000" cy="2664692"/>
                          </a:xfrm>
                          <a:prstGeom prst="rect">
                            <a:avLst/>
                          </a:prstGeom>
                        </pic:spPr>
                      </pic:pic>
                    </a:graphicData>
                  </a:graphic>
                </wp:inline>
              </w:drawing>
            </w:r>
          </w:p>
        </w:tc>
      </w:tr>
      <w:tr w:rsidR="0042368B" w:rsidTr="00773E12">
        <w:trPr>
          <w:trHeight w:hRule="exact" w:val="5899"/>
        </w:trPr>
        <w:tc>
          <w:tcPr>
            <w:tcW w:w="1682" w:type="pct"/>
          </w:tcPr>
          <w:p w:rsidR="0042368B" w:rsidRPr="00BA50A9" w:rsidRDefault="0042368B">
            <w:pPr>
              <w:pStyle w:val="Titrenumrot"/>
              <w:rPr>
                <w:sz w:val="18"/>
                <w:szCs w:val="18"/>
              </w:rPr>
            </w:pPr>
          </w:p>
          <w:p w:rsidR="00FD6FE9" w:rsidRDefault="00FD6FE9" w:rsidP="00FD6FE9">
            <w:pPr>
              <w:pStyle w:val="Titrenumrot"/>
            </w:pPr>
            <w:r>
              <w:t>Ouvrir une présentation</w:t>
            </w:r>
          </w:p>
          <w:p w:rsidR="00FD6FE9" w:rsidRPr="00BA50A9" w:rsidRDefault="00FD6FE9" w:rsidP="00FD6FE9">
            <w:pPr>
              <w:rPr>
                <w:sz w:val="18"/>
                <w:szCs w:val="18"/>
              </w:rPr>
            </w:pPr>
          </w:p>
          <w:p w:rsidR="00AD5444" w:rsidRDefault="00AD5444" w:rsidP="00AD5444">
            <w:pPr>
              <w:pStyle w:val="Titrenumrot"/>
            </w:pPr>
            <w:r w:rsidRPr="00EB46FF">
              <w:rPr>
                <w:b w:val="0"/>
                <w:sz w:val="32"/>
              </w:rPr>
              <w:sym w:font="Wingdings" w:char="F090"/>
            </w:r>
            <w:r w:rsidR="0035302E">
              <w:t>Cliquer sur ouvrir</w:t>
            </w:r>
          </w:p>
          <w:p w:rsidR="0035302E" w:rsidRPr="00BA50A9" w:rsidRDefault="0035302E" w:rsidP="0035302E">
            <w:pPr>
              <w:rPr>
                <w:sz w:val="18"/>
                <w:szCs w:val="18"/>
              </w:rPr>
            </w:pPr>
          </w:p>
          <w:p w:rsidR="0035302E" w:rsidRDefault="0042368B">
            <w:pPr>
              <w:pStyle w:val="Titrenumrot"/>
            </w:pPr>
            <w:r w:rsidRPr="00EB46FF">
              <w:rPr>
                <w:b w:val="0"/>
                <w:position w:val="-6"/>
                <w:sz w:val="32"/>
              </w:rPr>
              <w:sym w:font="Wingdings" w:char="F091"/>
            </w:r>
            <w:r w:rsidR="0035302E">
              <w:t>Choix de l’option</w:t>
            </w:r>
          </w:p>
          <w:p w:rsidR="0042368B" w:rsidRPr="00BA50A9" w:rsidRDefault="0042368B">
            <w:pPr>
              <w:pStyle w:val="Titrenumrot"/>
              <w:rPr>
                <w:sz w:val="18"/>
                <w:szCs w:val="18"/>
              </w:rPr>
            </w:pPr>
          </w:p>
          <w:p w:rsidR="0035302E" w:rsidRDefault="0042368B">
            <w:pPr>
              <w:pStyle w:val="Titrenumrot"/>
            </w:pPr>
            <w:r w:rsidRPr="00EB46FF">
              <w:rPr>
                <w:b w:val="0"/>
                <w:position w:val="-6"/>
                <w:sz w:val="32"/>
              </w:rPr>
              <w:sym w:font="Wingdings" w:char="F092"/>
            </w:r>
            <w:r w:rsidR="00FD6FE9">
              <w:t>L’option Présentations, a</w:t>
            </w:r>
            <w:r w:rsidR="0035302E">
              <w:t>ffiche les dernières présentations ouvertes</w:t>
            </w:r>
          </w:p>
          <w:p w:rsidR="0042368B" w:rsidRPr="00BA50A9" w:rsidRDefault="0042368B">
            <w:pPr>
              <w:rPr>
                <w:sz w:val="18"/>
                <w:szCs w:val="18"/>
              </w:rPr>
            </w:pPr>
          </w:p>
          <w:p w:rsidR="0035302E" w:rsidRDefault="0042368B">
            <w:pPr>
              <w:pStyle w:val="Titrenumrot"/>
            </w:pPr>
            <w:r w:rsidRPr="00EB46FF">
              <w:rPr>
                <w:b w:val="0"/>
                <w:sz w:val="32"/>
              </w:rPr>
              <w:sym w:font="Wingdings" w:char="F093"/>
            </w:r>
            <w:r w:rsidR="0035302E">
              <w:t xml:space="preserve">L’option Ordinateur : afficher les </w:t>
            </w:r>
            <w:r w:rsidR="00FD6FE9">
              <w:t>dernières</w:t>
            </w:r>
            <w:r w:rsidR="0035302E">
              <w:t xml:space="preserve"> </w:t>
            </w:r>
            <w:r w:rsidR="00FD6FE9">
              <w:t xml:space="preserve">présentations </w:t>
            </w:r>
            <w:r w:rsidR="0035302E">
              <w:t>ouvert</w:t>
            </w:r>
            <w:r w:rsidR="00FD6FE9">
              <w:t>e</w:t>
            </w:r>
            <w:r w:rsidR="0035302E">
              <w:t>s</w:t>
            </w:r>
          </w:p>
          <w:p w:rsidR="0042368B" w:rsidRDefault="0042368B">
            <w:pPr>
              <w:pStyle w:val="TexteProcdures"/>
            </w:pPr>
          </w:p>
          <w:p w:rsidR="0042368B" w:rsidRDefault="0042368B">
            <w:pPr>
              <w:pStyle w:val="TexteProcdures"/>
            </w:pPr>
          </w:p>
          <w:p w:rsidR="0042368B" w:rsidRDefault="0035302E">
            <w:r>
              <w:rPr>
                <w:noProof/>
                <w:lang w:eastAsia="fr-FR"/>
              </w:rPr>
              <w:drawing>
                <wp:anchor distT="0" distB="0" distL="114300" distR="114300" simplePos="0" relativeHeight="251646464" behindDoc="1" locked="0" layoutInCell="1" allowOverlap="1" wp14:anchorId="75936825" wp14:editId="330F3EAA">
                  <wp:simplePos x="0" y="0"/>
                  <wp:positionH relativeFrom="column">
                    <wp:posOffset>1109980</wp:posOffset>
                  </wp:positionH>
                  <wp:positionV relativeFrom="paragraph">
                    <wp:posOffset>379095</wp:posOffset>
                  </wp:positionV>
                  <wp:extent cx="237490" cy="256540"/>
                  <wp:effectExtent l="0" t="0" r="0" b="0"/>
                  <wp:wrapTight wrapText="bothSides">
                    <wp:wrapPolygon edited="0">
                      <wp:start x="0" y="0"/>
                      <wp:lineTo x="0" y="19248"/>
                      <wp:lineTo x="19059" y="19248"/>
                      <wp:lineTo x="19059" y="0"/>
                      <wp:lineTo x="0" y="0"/>
                    </wp:wrapPolygon>
                  </wp:wrapTight>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37490" cy="256540"/>
                          </a:xfrm>
                          <a:prstGeom prst="rect">
                            <a:avLst/>
                          </a:prstGeom>
                        </pic:spPr>
                      </pic:pic>
                    </a:graphicData>
                  </a:graphic>
                  <wp14:sizeRelH relativeFrom="page">
                    <wp14:pctWidth>0</wp14:pctWidth>
                  </wp14:sizeRelH>
                  <wp14:sizeRelV relativeFrom="page">
                    <wp14:pctHeight>0</wp14:pctHeight>
                  </wp14:sizeRelV>
                </wp:anchor>
              </w:drawing>
            </w:r>
            <w:r w:rsidR="0042368B">
              <w:rPr>
                <w:noProof/>
                <w:lang w:eastAsia="fr-FR"/>
              </w:rPr>
              <w:drawing>
                <wp:inline distT="0" distB="0" distL="0" distR="0" wp14:anchorId="6AE3D6E6" wp14:editId="41B818E9">
                  <wp:extent cx="904875" cy="428625"/>
                  <wp:effectExtent l="0" t="0" r="9525" b="9525"/>
                  <wp:docPr id="312" name="Image 312" descr="cons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descr="conseil"/>
                          <pic:cNvPicPr>
                            <a:picLocks noChangeAspect="1" noChangeArrowheads="1"/>
                          </pic:cNvPicPr>
                        </pic:nvPicPr>
                        <pic:blipFill>
                          <a:blip r:embed="rId4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4875" cy="428625"/>
                          </a:xfrm>
                          <a:prstGeom prst="rect">
                            <a:avLst/>
                          </a:prstGeom>
                          <a:noFill/>
                          <a:ln>
                            <a:noFill/>
                          </a:ln>
                        </pic:spPr>
                      </pic:pic>
                    </a:graphicData>
                  </a:graphic>
                </wp:inline>
              </w:drawing>
            </w:r>
          </w:p>
          <w:p w:rsidR="0035302E" w:rsidRDefault="0035302E" w:rsidP="0035302E">
            <w:pPr>
              <w:pStyle w:val="TexteProcdures"/>
              <w:spacing w:line="360" w:lineRule="auto"/>
            </w:pPr>
            <w:r>
              <w:t xml:space="preserve">Le bouton ouvrir  permet </w:t>
            </w:r>
          </w:p>
          <w:p w:rsidR="0042368B" w:rsidRDefault="0035302E" w:rsidP="0035302E">
            <w:pPr>
              <w:pStyle w:val="TexteProcdures"/>
            </w:pPr>
            <w:r>
              <w:t>également d’ouvrir une présentation existante.</w:t>
            </w:r>
          </w:p>
        </w:tc>
        <w:tc>
          <w:tcPr>
            <w:tcW w:w="3318" w:type="pct"/>
            <w:gridSpan w:val="2"/>
            <w:tcMar>
              <w:top w:w="0" w:type="dxa"/>
              <w:left w:w="0" w:type="dxa"/>
              <w:bottom w:w="0" w:type="dxa"/>
              <w:right w:w="0" w:type="dxa"/>
            </w:tcMar>
            <w:hideMark/>
          </w:tcPr>
          <w:p w:rsidR="00773E12" w:rsidRPr="00773E12" w:rsidRDefault="00773E12" w:rsidP="00773E12">
            <w:pPr>
              <w:jc w:val="center"/>
              <w:rPr>
                <w:sz w:val="18"/>
                <w:szCs w:val="18"/>
              </w:rPr>
            </w:pPr>
          </w:p>
          <w:p w:rsidR="0042368B" w:rsidRDefault="00AD5444" w:rsidP="00773E12">
            <w:pPr>
              <w:jc w:val="center"/>
            </w:pPr>
            <w:r>
              <w:rPr>
                <w:noProof/>
                <w:lang w:eastAsia="fr-FR"/>
              </w:rPr>
              <w:drawing>
                <wp:inline distT="0" distB="0" distL="0" distR="0" wp14:anchorId="4EA07717" wp14:editId="7D057C07">
                  <wp:extent cx="4357370" cy="2687955"/>
                  <wp:effectExtent l="0" t="0" r="5080" b="0"/>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57370" cy="2687955"/>
                          </a:xfrm>
                          <a:prstGeom prst="rect">
                            <a:avLst/>
                          </a:prstGeom>
                        </pic:spPr>
                      </pic:pic>
                    </a:graphicData>
                  </a:graphic>
                </wp:inline>
              </w:drawing>
            </w:r>
          </w:p>
        </w:tc>
      </w:tr>
    </w:tbl>
    <w:p w:rsidR="00F0381E" w:rsidRDefault="00F0381E">
      <w:pPr>
        <w:rPr>
          <w:sz w:val="2"/>
          <w:szCs w:val="2"/>
        </w:rPr>
      </w:pPr>
      <w:r>
        <w:rPr>
          <w:sz w:val="2"/>
          <w:szCs w:val="2"/>
        </w:rPr>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4"/>
        <w:gridCol w:w="4041"/>
        <w:gridCol w:w="2943"/>
      </w:tblGrid>
      <w:tr w:rsidR="00F0381E" w:rsidTr="002C6A6F">
        <w:trPr>
          <w:trHeight w:hRule="exact" w:val="397"/>
        </w:trPr>
        <w:tc>
          <w:tcPr>
            <w:tcW w:w="5000" w:type="pct"/>
            <w:gridSpan w:val="3"/>
            <w:shd w:val="clear" w:color="auto" w:fill="auto"/>
            <w:vAlign w:val="bottom"/>
          </w:tcPr>
          <w:p w:rsidR="00F0381E" w:rsidRPr="00CC0132" w:rsidRDefault="00F0381E" w:rsidP="002C6A6F">
            <w:pPr>
              <w:pStyle w:val="Titre1"/>
              <w:outlineLvl w:val="0"/>
            </w:pPr>
            <w:bookmarkStart w:id="11" w:name="_Toc367718525"/>
            <w:r>
              <w:lastRenderedPageBreak/>
              <w:t>L’uniformisation des présentations : le masque</w:t>
            </w:r>
            <w:bookmarkEnd w:id="11"/>
          </w:p>
        </w:tc>
      </w:tr>
      <w:tr w:rsidR="00F0381E" w:rsidTr="00BA50A9">
        <w:trPr>
          <w:trHeight w:hRule="exact" w:val="1796"/>
        </w:trPr>
        <w:tc>
          <w:tcPr>
            <w:tcW w:w="5000" w:type="pct"/>
            <w:gridSpan w:val="3"/>
          </w:tcPr>
          <w:p w:rsidR="00F0381E" w:rsidRDefault="00F0381E" w:rsidP="00F0381E"/>
          <w:p w:rsidR="00165E53" w:rsidRDefault="00165E53" w:rsidP="00F0381E">
            <w:r>
              <w:t xml:space="preserve">Le masque et le thème sont des outils qui permettent </w:t>
            </w:r>
            <w:r w:rsidR="00F3067C">
              <w:t xml:space="preserve">de </w:t>
            </w:r>
            <w:r>
              <w:t>paramétrer la mise en forme et le jeu de couleurs des diapositives.</w:t>
            </w:r>
          </w:p>
          <w:p w:rsidR="00165E53" w:rsidRDefault="00165E53" w:rsidP="00F0381E"/>
          <w:p w:rsidR="00165E53" w:rsidRDefault="00165E53" w:rsidP="00F0381E">
            <w:r>
              <w:t xml:space="preserve">Le masque permet de </w:t>
            </w:r>
            <w:r w:rsidR="00F3067C">
              <w:t xml:space="preserve">choisir </w:t>
            </w:r>
            <w:r>
              <w:t>la mise en forme du texte</w:t>
            </w:r>
            <w:r w:rsidR="009E7CC3">
              <w:t xml:space="preserve"> et </w:t>
            </w:r>
            <w:r>
              <w:t>la place des zones prédéfinies sur la diapositive.</w:t>
            </w:r>
          </w:p>
          <w:p w:rsidR="00F3067C" w:rsidRDefault="00F3067C" w:rsidP="00F0381E"/>
          <w:p w:rsidR="001D05E6" w:rsidRDefault="001D05E6" w:rsidP="00F0381E">
            <w:r>
              <w:t>La création d’une disposition permet de créer une mise en page personnalisée.</w:t>
            </w:r>
          </w:p>
          <w:p w:rsidR="00165E53" w:rsidRDefault="00165E53" w:rsidP="009E7CC3"/>
        </w:tc>
      </w:tr>
      <w:tr w:rsidR="00F0381E" w:rsidTr="00DB40E1">
        <w:trPr>
          <w:trHeight w:hRule="exact" w:val="567"/>
        </w:trPr>
        <w:tc>
          <w:tcPr>
            <w:tcW w:w="3641" w:type="pct"/>
            <w:gridSpan w:val="2"/>
            <w:tcBorders>
              <w:top w:val="double" w:sz="4" w:space="0" w:color="auto"/>
              <w:left w:val="double" w:sz="4" w:space="0" w:color="auto"/>
              <w:bottom w:val="single" w:sz="18" w:space="0" w:color="auto"/>
              <w:right w:val="double" w:sz="4" w:space="0" w:color="auto"/>
            </w:tcBorders>
            <w:shd w:val="clear" w:color="auto" w:fill="D04324"/>
            <w:vAlign w:val="center"/>
          </w:tcPr>
          <w:p w:rsidR="00F0381E" w:rsidRPr="00D62392" w:rsidRDefault="002C6A6F" w:rsidP="006C3C52">
            <w:pPr>
              <w:pStyle w:val="Titre2"/>
              <w:outlineLvl w:val="1"/>
            </w:pPr>
            <w:bookmarkStart w:id="12" w:name="_Toc367718526"/>
            <w:r>
              <w:t>Travailler avec le</w:t>
            </w:r>
            <w:r w:rsidR="00165E53">
              <w:t xml:space="preserve"> masque</w:t>
            </w:r>
            <w:r w:rsidR="006C3C52">
              <w:t xml:space="preserve"> et créer une disposition</w:t>
            </w:r>
            <w:bookmarkEnd w:id="12"/>
          </w:p>
        </w:tc>
        <w:tc>
          <w:tcPr>
            <w:tcW w:w="1359" w:type="pct"/>
            <w:tcBorders>
              <w:left w:val="double" w:sz="4" w:space="0" w:color="auto"/>
              <w:bottom w:val="single" w:sz="18" w:space="0" w:color="auto"/>
            </w:tcBorders>
            <w:vAlign w:val="bottom"/>
          </w:tcPr>
          <w:p w:rsidR="00F0381E" w:rsidRPr="00CC0132" w:rsidRDefault="00F0381E" w:rsidP="00F0381E"/>
        </w:tc>
      </w:tr>
      <w:tr w:rsidR="00F0381E" w:rsidTr="00773E12">
        <w:trPr>
          <w:trHeight w:hRule="exact" w:val="5998"/>
        </w:trPr>
        <w:tc>
          <w:tcPr>
            <w:tcW w:w="1775" w:type="pct"/>
            <w:tcBorders>
              <w:top w:val="single" w:sz="18" w:space="0" w:color="auto"/>
            </w:tcBorders>
          </w:tcPr>
          <w:p w:rsidR="00BA50A9" w:rsidRPr="00BA50A9" w:rsidRDefault="00BA50A9" w:rsidP="00355D3A">
            <w:pPr>
              <w:pStyle w:val="Titrenumrot"/>
              <w:rPr>
                <w:b w:val="0"/>
                <w:sz w:val="18"/>
                <w:szCs w:val="18"/>
              </w:rPr>
            </w:pPr>
          </w:p>
          <w:p w:rsidR="00F0381E" w:rsidRDefault="00F0381E" w:rsidP="00355D3A">
            <w:pPr>
              <w:pStyle w:val="Titrenumrot"/>
            </w:pPr>
            <w:r w:rsidRPr="00EB46FF">
              <w:rPr>
                <w:b w:val="0"/>
                <w:sz w:val="32"/>
                <w:szCs w:val="32"/>
              </w:rPr>
              <w:sym w:font="Wingdings" w:char="F08C"/>
            </w:r>
            <w:r w:rsidR="00165E53">
              <w:t xml:space="preserve">Activer le masque </w:t>
            </w:r>
          </w:p>
          <w:p w:rsidR="00355D3A" w:rsidRPr="00165E53" w:rsidRDefault="002D68E1" w:rsidP="00355D3A">
            <w:pPr>
              <w:pStyle w:val="Textesouslisteorange"/>
              <w:spacing w:after="120"/>
            </w:pPr>
            <w:r>
              <w:t>Cliquer sur l’o</w:t>
            </w:r>
            <w:r w:rsidR="00165E53">
              <w:t>nglet affichage, groupe Mode</w:t>
            </w:r>
            <w:r>
              <w:t>s</w:t>
            </w:r>
            <w:r w:rsidR="00165E53">
              <w:t xml:space="preserve"> masque et </w:t>
            </w:r>
            <w:r>
              <w:t>Masque des diapositives</w:t>
            </w:r>
            <w:r w:rsidR="00165E53">
              <w:t xml:space="preserve"> </w:t>
            </w:r>
          </w:p>
          <w:p w:rsidR="00F0381E" w:rsidRDefault="00F0381E" w:rsidP="00355D3A">
            <w:pPr>
              <w:pStyle w:val="Titrenumrot"/>
            </w:pPr>
            <w:r w:rsidRPr="00EB46FF">
              <w:rPr>
                <w:b w:val="0"/>
                <w:sz w:val="32"/>
                <w:szCs w:val="32"/>
              </w:rPr>
              <w:sym w:font="Wingdings" w:char="F08D"/>
            </w:r>
            <w:r w:rsidR="00355D3A">
              <w:t>Travailler avec le masque général</w:t>
            </w:r>
          </w:p>
          <w:p w:rsidR="00355D3A" w:rsidRPr="00355D3A" w:rsidRDefault="00355D3A" w:rsidP="00355D3A">
            <w:pPr>
              <w:pStyle w:val="Textesouslisteorange"/>
              <w:spacing w:after="120"/>
            </w:pPr>
            <w:r>
              <w:t>Les actions réalisées sur ce masque s’applique aux autres dispositions</w:t>
            </w:r>
          </w:p>
          <w:p w:rsidR="00355D3A" w:rsidRDefault="00F0381E" w:rsidP="00355D3A">
            <w:pPr>
              <w:pStyle w:val="Titrenumrot"/>
            </w:pPr>
            <w:r w:rsidRPr="00EB46FF">
              <w:rPr>
                <w:b w:val="0"/>
                <w:sz w:val="32"/>
                <w:szCs w:val="32"/>
              </w:rPr>
              <w:sym w:font="Wingdings" w:char="F08E"/>
            </w:r>
            <w:r w:rsidR="00355D3A">
              <w:t xml:space="preserve">Personnaliser </w:t>
            </w:r>
            <w:r w:rsidR="00773F4B">
              <w:t>la mise en forme d’</w:t>
            </w:r>
            <w:r w:rsidR="00355D3A">
              <w:t>une disposition du masque</w:t>
            </w:r>
          </w:p>
          <w:p w:rsidR="00355D3A" w:rsidRDefault="00355D3A" w:rsidP="00355D3A">
            <w:pPr>
              <w:pStyle w:val="Textesouslisteorange"/>
              <w:spacing w:after="120"/>
            </w:pPr>
            <w:r>
              <w:t xml:space="preserve">Sélectionner la disposition voulue et effectuer les modifications </w:t>
            </w:r>
          </w:p>
          <w:p w:rsidR="00355D3A" w:rsidRDefault="00355D3A" w:rsidP="00355D3A">
            <w:pPr>
              <w:pStyle w:val="Titrenumrot"/>
            </w:pPr>
            <w:r w:rsidRPr="00EB46FF">
              <w:rPr>
                <w:b w:val="0"/>
                <w:sz w:val="32"/>
                <w:szCs w:val="32"/>
              </w:rPr>
              <w:sym w:font="Wingdings" w:char="F08F"/>
            </w:r>
            <w:r w:rsidRPr="00355D3A">
              <w:t>Modifier l’orientation des diapositives</w:t>
            </w:r>
          </w:p>
          <w:p w:rsidR="009E7CC3" w:rsidRDefault="009E7CC3" w:rsidP="00243096">
            <w:pPr>
              <w:pStyle w:val="numrotationgrise"/>
            </w:pPr>
            <w:r>
              <w:rPr>
                <w:noProof/>
                <w:lang w:eastAsia="fr-FR"/>
              </w:rPr>
              <w:drawing>
                <wp:inline distT="0" distB="0" distL="0" distR="0" wp14:anchorId="62C4BF3D" wp14:editId="30E98185">
                  <wp:extent cx="215900" cy="215900"/>
                  <wp:effectExtent l="0" t="0" r="0" b="0"/>
                  <wp:docPr id="15" name="Image 15"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235" name="Image 235"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t>Choix de la taille de l’écran</w:t>
            </w:r>
          </w:p>
          <w:p w:rsidR="009E7CC3" w:rsidRPr="009E7CC3" w:rsidRDefault="009E7CC3" w:rsidP="00243096">
            <w:pPr>
              <w:pStyle w:val="numrotationgrise"/>
            </w:pPr>
            <w:r>
              <w:rPr>
                <w:noProof/>
                <w:lang w:eastAsia="fr-FR"/>
              </w:rPr>
              <w:drawing>
                <wp:inline distT="0" distB="0" distL="0" distR="0" wp14:anchorId="091A968C" wp14:editId="5C0E3A6C">
                  <wp:extent cx="215900" cy="208280"/>
                  <wp:effectExtent l="0" t="0" r="0" b="1270"/>
                  <wp:docPr id="17" name="Image 17"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238" name="Image 238"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t>Choix du format de papier</w:t>
            </w:r>
          </w:p>
          <w:p w:rsidR="00F0381E" w:rsidRDefault="00165E53" w:rsidP="00F0381E">
            <w:r>
              <w:rPr>
                <w:noProof/>
                <w:lang w:eastAsia="fr-FR"/>
              </w:rPr>
              <w:drawing>
                <wp:inline distT="0" distB="0" distL="0" distR="0" wp14:anchorId="28E4189A" wp14:editId="51909DD7">
                  <wp:extent cx="908411" cy="432000"/>
                  <wp:effectExtent l="0" t="0" r="6350" b="6350"/>
                  <wp:docPr id="244" name="Image 244"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355D3A" w:rsidRPr="00C227BC" w:rsidRDefault="00165E53" w:rsidP="00C227BC">
            <w:pPr>
              <w:pStyle w:val="TexteProcdures"/>
            </w:pPr>
            <w:r w:rsidRPr="00C227BC">
              <w:t>Toutes les présentations utilisent un masque, c’est le masque par défaut qui est utilisé à l’ouverture de Powerpoint</w:t>
            </w:r>
          </w:p>
        </w:tc>
        <w:tc>
          <w:tcPr>
            <w:tcW w:w="3225" w:type="pct"/>
            <w:gridSpan w:val="2"/>
            <w:tcBorders>
              <w:top w:val="single" w:sz="18" w:space="0" w:color="auto"/>
            </w:tcBorders>
            <w:tcMar>
              <w:left w:w="0" w:type="dxa"/>
              <w:right w:w="0" w:type="dxa"/>
            </w:tcMar>
          </w:tcPr>
          <w:p w:rsidR="00773E12" w:rsidRPr="00773E12" w:rsidRDefault="00773E12" w:rsidP="00773E12">
            <w:pPr>
              <w:jc w:val="center"/>
              <w:rPr>
                <w:sz w:val="18"/>
                <w:szCs w:val="18"/>
              </w:rPr>
            </w:pPr>
          </w:p>
          <w:p w:rsidR="00F0381E" w:rsidRDefault="009E7CC3" w:rsidP="00773E12">
            <w:pPr>
              <w:jc w:val="center"/>
            </w:pPr>
            <w:r>
              <w:rPr>
                <w:noProof/>
                <w:lang w:eastAsia="fr-FR"/>
              </w:rPr>
              <w:drawing>
                <wp:inline distT="0" distB="0" distL="0" distR="0" wp14:anchorId="34042F67" wp14:editId="1F9B4448">
                  <wp:extent cx="4320000" cy="2663894"/>
                  <wp:effectExtent l="0" t="0" r="4445" b="317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320000" cy="2663894"/>
                          </a:xfrm>
                          <a:prstGeom prst="rect">
                            <a:avLst/>
                          </a:prstGeom>
                        </pic:spPr>
                      </pic:pic>
                    </a:graphicData>
                  </a:graphic>
                </wp:inline>
              </w:drawing>
            </w:r>
          </w:p>
        </w:tc>
      </w:tr>
      <w:tr w:rsidR="006C3C52" w:rsidTr="00773E12">
        <w:trPr>
          <w:trHeight w:hRule="exact" w:val="5759"/>
        </w:trPr>
        <w:tc>
          <w:tcPr>
            <w:tcW w:w="1775" w:type="pct"/>
          </w:tcPr>
          <w:p w:rsidR="00BA50A9" w:rsidRPr="00BA50A9" w:rsidRDefault="00BA50A9" w:rsidP="001D05E6">
            <w:pPr>
              <w:pStyle w:val="Titrenumrot"/>
              <w:rPr>
                <w:b w:val="0"/>
                <w:sz w:val="18"/>
                <w:szCs w:val="18"/>
              </w:rPr>
            </w:pPr>
          </w:p>
          <w:p w:rsidR="006C3C52" w:rsidRDefault="001D05E6" w:rsidP="001D05E6">
            <w:pPr>
              <w:pStyle w:val="Titrenumrot"/>
            </w:pPr>
            <w:r w:rsidRPr="00EB46FF">
              <w:rPr>
                <w:b w:val="0"/>
                <w:sz w:val="32"/>
                <w:szCs w:val="32"/>
              </w:rPr>
              <w:sym w:font="Wingdings" w:char="F090"/>
            </w:r>
            <w:r>
              <w:t>Insérer une disposition</w:t>
            </w:r>
          </w:p>
          <w:p w:rsidR="001D05E6" w:rsidRDefault="00DB4697" w:rsidP="00C227BC">
            <w:pPr>
              <w:pStyle w:val="TexteProcdures"/>
              <w:spacing w:after="120"/>
            </w:pPr>
            <w:r>
              <w:t>Utiliser le bouton ou le clic droit sur une disposition</w:t>
            </w:r>
          </w:p>
          <w:p w:rsidR="001D05E6" w:rsidRDefault="001D05E6" w:rsidP="001D05E6">
            <w:pPr>
              <w:pStyle w:val="Titrenumrot"/>
            </w:pPr>
            <w:r w:rsidRPr="00EB46FF">
              <w:rPr>
                <w:b w:val="0"/>
                <w:sz w:val="32"/>
                <w:szCs w:val="32"/>
              </w:rPr>
              <w:sym w:font="Wingdings" w:char="F091"/>
            </w:r>
            <w:r>
              <w:t>Dupliquer une disposition</w:t>
            </w:r>
          </w:p>
          <w:p w:rsidR="002C6A6F" w:rsidRDefault="002C6A6F" w:rsidP="00FD6FE9">
            <w:pPr>
              <w:pStyle w:val="TexteProcdures"/>
            </w:pPr>
            <w:r>
              <w:t>Pratique lorsqu’une disposition est proche de celle à créer</w:t>
            </w:r>
            <w:r w:rsidR="00FD6FE9">
              <w:t xml:space="preserve"> (</w:t>
            </w:r>
            <w:r w:rsidR="00DB4697">
              <w:t>Clic droit sur la disposition à copier</w:t>
            </w:r>
            <w:r w:rsidR="00FD6FE9">
              <w:t>)</w:t>
            </w:r>
          </w:p>
          <w:p w:rsidR="002C6A6F" w:rsidRDefault="002C6A6F" w:rsidP="002C6A6F">
            <w:pPr>
              <w:pStyle w:val="Titrenumrot"/>
            </w:pPr>
            <w:r w:rsidRPr="00EB46FF">
              <w:rPr>
                <w:b w:val="0"/>
                <w:sz w:val="32"/>
                <w:szCs w:val="32"/>
              </w:rPr>
              <w:sym w:font="Wingdings" w:char="F092"/>
            </w:r>
            <w:r>
              <w:t>Renommer la disposition</w:t>
            </w:r>
          </w:p>
          <w:p w:rsidR="002C6A6F" w:rsidRDefault="002C6A6F" w:rsidP="00C227BC">
            <w:pPr>
              <w:pStyle w:val="TexteProcdures"/>
              <w:spacing w:after="120"/>
            </w:pPr>
            <w:r>
              <w:t xml:space="preserve">Facilite la sélection </w:t>
            </w:r>
            <w:r w:rsidR="00FD6FE9">
              <w:t xml:space="preserve">d’une disposition </w:t>
            </w:r>
            <w:r>
              <w:t>lors de l’insertion d’une diapositive</w:t>
            </w:r>
            <w:r w:rsidR="00DB4697">
              <w:t xml:space="preserve"> (bouton ou clic droit)</w:t>
            </w:r>
          </w:p>
          <w:p w:rsidR="002C6A6F" w:rsidRDefault="002C6A6F" w:rsidP="002C6A6F">
            <w:pPr>
              <w:pStyle w:val="Titrenumrot"/>
            </w:pPr>
            <w:r w:rsidRPr="00EB46FF">
              <w:rPr>
                <w:b w:val="0"/>
                <w:sz w:val="32"/>
                <w:szCs w:val="32"/>
              </w:rPr>
              <w:sym w:font="Wingdings" w:char="F093"/>
            </w:r>
            <w:r>
              <w:t>Supprimer une disposition</w:t>
            </w:r>
          </w:p>
          <w:p w:rsidR="001D05E6" w:rsidRDefault="002C6A6F" w:rsidP="00C227BC">
            <w:pPr>
              <w:pStyle w:val="TexteProcdures"/>
              <w:spacing w:after="120"/>
            </w:pPr>
            <w:r>
              <w:t>Sélectionner la disposition à supprimer puis cliquer sur le bouton</w:t>
            </w:r>
            <w:r w:rsidR="00DB4697">
              <w:t xml:space="preserve"> ou le clic droit</w:t>
            </w:r>
            <w:r w:rsidR="00FD6FE9">
              <w:t xml:space="preserve"> ou appuyer sur la touche </w:t>
            </w:r>
            <w:r w:rsidR="00FD6FE9" w:rsidRPr="00FD6FE9">
              <w:rPr>
                <w:bdr w:val="single" w:sz="4" w:space="0" w:color="auto"/>
              </w:rPr>
              <w:t>SUPPR</w:t>
            </w:r>
          </w:p>
          <w:p w:rsidR="002C6A6F" w:rsidRDefault="002C6A6F" w:rsidP="002C6A6F">
            <w:pPr>
              <w:pStyle w:val="Titrenumrot"/>
            </w:pPr>
            <w:r w:rsidRPr="00EB46FF">
              <w:rPr>
                <w:b w:val="0"/>
                <w:sz w:val="32"/>
                <w:szCs w:val="32"/>
              </w:rPr>
              <w:sym w:font="Wingdings" w:char="F094"/>
            </w:r>
            <w:r>
              <w:t>Insérer un espace réservé</w:t>
            </w:r>
          </w:p>
          <w:p w:rsidR="002C6A6F" w:rsidRDefault="002C6A6F" w:rsidP="00C227BC">
            <w:pPr>
              <w:pStyle w:val="TexteProcdures"/>
              <w:spacing w:after="120"/>
            </w:pPr>
            <w:r>
              <w:t>Permet d’insérer un espace générique</w:t>
            </w:r>
          </w:p>
          <w:p w:rsidR="002C6A6F" w:rsidRDefault="002C6A6F" w:rsidP="002C6A6F">
            <w:pPr>
              <w:pStyle w:val="Titrenumrot"/>
            </w:pPr>
            <w:r w:rsidRPr="00EB46FF">
              <w:rPr>
                <w:b w:val="0"/>
                <w:sz w:val="32"/>
                <w:szCs w:val="32"/>
              </w:rPr>
              <w:sym w:font="Wingdings" w:char="F095"/>
            </w:r>
            <w:r>
              <w:t>Insérer un espace spécifique</w:t>
            </w:r>
          </w:p>
          <w:p w:rsidR="002C6A6F" w:rsidRPr="001D05E6" w:rsidRDefault="002C6A6F" w:rsidP="00C227BC">
            <w:pPr>
              <w:pStyle w:val="TexteProcdures"/>
            </w:pPr>
            <w:r>
              <w:t xml:space="preserve">Permet d’insérer </w:t>
            </w:r>
            <w:r w:rsidR="00F3067C">
              <w:t xml:space="preserve">un espace </w:t>
            </w:r>
            <w:r>
              <w:t>dédié à un contenu précis</w:t>
            </w:r>
          </w:p>
        </w:tc>
        <w:tc>
          <w:tcPr>
            <w:tcW w:w="3225" w:type="pct"/>
            <w:gridSpan w:val="2"/>
            <w:tcMar>
              <w:left w:w="0" w:type="dxa"/>
              <w:right w:w="0" w:type="dxa"/>
            </w:tcMar>
          </w:tcPr>
          <w:p w:rsidR="00773E12" w:rsidRPr="00773E12" w:rsidRDefault="00773E12" w:rsidP="00773E12">
            <w:pPr>
              <w:jc w:val="center"/>
              <w:rPr>
                <w:sz w:val="18"/>
                <w:szCs w:val="18"/>
              </w:rPr>
            </w:pPr>
          </w:p>
          <w:p w:rsidR="006C3C52" w:rsidRDefault="00DB4697" w:rsidP="00773E12">
            <w:pPr>
              <w:jc w:val="center"/>
              <w:rPr>
                <w:noProof/>
                <w:lang w:eastAsia="fr-FR"/>
              </w:rPr>
            </w:pPr>
            <w:r>
              <w:rPr>
                <w:noProof/>
                <w:lang w:eastAsia="fr-FR"/>
              </w:rPr>
              <w:drawing>
                <wp:inline distT="0" distB="0" distL="0" distR="0" wp14:anchorId="3E1749D0" wp14:editId="1E7787B5">
                  <wp:extent cx="4320000" cy="2663894"/>
                  <wp:effectExtent l="0" t="0" r="4445" b="317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320000" cy="2663894"/>
                          </a:xfrm>
                          <a:prstGeom prst="rect">
                            <a:avLst/>
                          </a:prstGeom>
                        </pic:spPr>
                      </pic:pic>
                    </a:graphicData>
                  </a:graphic>
                </wp:inline>
              </w:drawing>
            </w:r>
          </w:p>
        </w:tc>
      </w:tr>
    </w:tbl>
    <w:p w:rsidR="00207DD6" w:rsidRDefault="00207DD6" w:rsidP="00207DD6">
      <w:pPr>
        <w:rPr>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4"/>
        <w:gridCol w:w="1744"/>
        <w:gridCol w:w="4949"/>
        <w:gridCol w:w="2326"/>
      </w:tblGrid>
      <w:tr w:rsidR="00207DD6" w:rsidTr="00DB40E1">
        <w:trPr>
          <w:trHeight w:hRule="exact" w:val="567"/>
        </w:trPr>
        <w:tc>
          <w:tcPr>
            <w:tcW w:w="8691" w:type="dxa"/>
            <w:gridSpan w:val="3"/>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0E47A5" w:rsidRDefault="00207DD6" w:rsidP="00893771">
            <w:pPr>
              <w:pStyle w:val="Titre2"/>
              <w:outlineLvl w:val="1"/>
            </w:pPr>
            <w:bookmarkStart w:id="13" w:name="_Toc366611900"/>
            <w:bookmarkStart w:id="14" w:name="_Toc367718527"/>
            <w:r>
              <w:lastRenderedPageBreak/>
              <w:t>Travailler avec plusieurs masques de diapositives</w:t>
            </w:r>
            <w:bookmarkEnd w:id="13"/>
            <w:bookmarkEnd w:id="14"/>
          </w:p>
        </w:tc>
        <w:tc>
          <w:tcPr>
            <w:tcW w:w="2353" w:type="dxa"/>
            <w:tcBorders>
              <w:top w:val="nil"/>
              <w:left w:val="double" w:sz="4" w:space="0" w:color="auto"/>
              <w:bottom w:val="single" w:sz="18" w:space="0" w:color="auto"/>
            </w:tcBorders>
            <w:vAlign w:val="bottom"/>
          </w:tcPr>
          <w:p w:rsidR="00207DD6" w:rsidRPr="00CC0132" w:rsidRDefault="00207DD6" w:rsidP="00893771"/>
        </w:tc>
      </w:tr>
      <w:tr w:rsidR="00207DD6" w:rsidTr="00773E12">
        <w:trPr>
          <w:trHeight w:val="5879"/>
        </w:trPr>
        <w:tc>
          <w:tcPr>
            <w:tcW w:w="3742" w:type="dxa"/>
            <w:gridSpan w:val="2"/>
          </w:tcPr>
          <w:p w:rsidR="00207DD6" w:rsidRPr="00BA50A9" w:rsidRDefault="00207DD6" w:rsidP="00893771">
            <w:pPr>
              <w:pStyle w:val="Titrenumrot"/>
              <w:rPr>
                <w:sz w:val="18"/>
                <w:szCs w:val="18"/>
                <w:u w:val="single"/>
              </w:rPr>
            </w:pPr>
          </w:p>
          <w:p w:rsidR="00207DD6" w:rsidRPr="00847ED1" w:rsidRDefault="00207DD6" w:rsidP="00893771">
            <w:pPr>
              <w:pStyle w:val="Titrenumrot"/>
              <w:rPr>
                <w:sz w:val="24"/>
                <w:u w:val="single"/>
              </w:rPr>
            </w:pPr>
            <w:r w:rsidRPr="00847ED1">
              <w:rPr>
                <w:sz w:val="24"/>
                <w:u w:val="single"/>
              </w:rPr>
              <w:t xml:space="preserve">Activer le masque </w:t>
            </w:r>
          </w:p>
          <w:p w:rsidR="00207DD6" w:rsidRDefault="00207DD6" w:rsidP="00893771">
            <w:pPr>
              <w:pStyle w:val="TexteProcdures"/>
            </w:pPr>
          </w:p>
          <w:p w:rsidR="00207DD6" w:rsidRDefault="00207DD6" w:rsidP="00893771">
            <w:pPr>
              <w:pStyle w:val="Titrenumrot"/>
            </w:pPr>
            <w:r w:rsidRPr="00EB46FF">
              <w:rPr>
                <w:b w:val="0"/>
                <w:sz w:val="32"/>
                <w:szCs w:val="32"/>
              </w:rPr>
              <w:sym w:font="Wingdings" w:char="F08C"/>
            </w:r>
            <w:r>
              <w:t>Insérer le masque des diapositives</w:t>
            </w:r>
          </w:p>
          <w:p w:rsidR="00207DD6" w:rsidRDefault="00207DD6" w:rsidP="00893771">
            <w:pPr>
              <w:pStyle w:val="TexteProcdures"/>
            </w:pPr>
            <w:r>
              <w:t xml:space="preserve"> Cliquer sur le bouton Insérer le masque des diapositives</w:t>
            </w:r>
          </w:p>
          <w:p w:rsidR="00207DD6" w:rsidRPr="00F72932" w:rsidRDefault="00207DD6" w:rsidP="00893771">
            <w:pPr>
              <w:pStyle w:val="TexteProcdures"/>
              <w:rPr>
                <w:b/>
                <w:sz w:val="16"/>
              </w:rPr>
            </w:pPr>
            <w:r w:rsidRPr="00F72932">
              <w:rPr>
                <w:b/>
                <w:sz w:val="16"/>
              </w:rPr>
              <w:t>OU</w:t>
            </w:r>
          </w:p>
          <w:p w:rsidR="00207DD6" w:rsidRPr="00F72932" w:rsidRDefault="00207DD6" w:rsidP="00893771">
            <w:pPr>
              <w:pStyle w:val="TexteProcdures"/>
            </w:pPr>
            <w:r>
              <w:t>Cliquer droit sur le masque général des diapositives</w:t>
            </w:r>
          </w:p>
          <w:p w:rsidR="00207DD6" w:rsidRDefault="00207DD6" w:rsidP="00893771">
            <w:pPr>
              <w:pStyle w:val="Titrenumrot"/>
              <w:spacing w:before="120"/>
            </w:pPr>
            <w:r w:rsidRPr="00EB46FF">
              <w:rPr>
                <w:b w:val="0"/>
                <w:sz w:val="32"/>
                <w:szCs w:val="32"/>
              </w:rPr>
              <w:sym w:font="Wingdings" w:char="F08D"/>
            </w:r>
            <w:r>
              <w:t>Dupliquer le masque (et le thème)</w:t>
            </w:r>
          </w:p>
          <w:p w:rsidR="00207DD6" w:rsidRPr="00AB5A21" w:rsidRDefault="00207DD6" w:rsidP="00893771">
            <w:pPr>
              <w:pStyle w:val="TexteProcdures"/>
            </w:pPr>
            <w:r>
              <w:t>Accessible que par le clic droit ou avec un copier-coller</w:t>
            </w:r>
          </w:p>
          <w:p w:rsidR="00207DD6" w:rsidRDefault="00207DD6" w:rsidP="00893771">
            <w:pPr>
              <w:pStyle w:val="Titrenumrot"/>
              <w:spacing w:before="120"/>
            </w:pPr>
            <w:r w:rsidRPr="00EB46FF">
              <w:rPr>
                <w:b w:val="0"/>
                <w:sz w:val="32"/>
                <w:szCs w:val="32"/>
              </w:rPr>
              <w:sym w:font="Wingdings" w:char="F08E"/>
            </w:r>
            <w:r>
              <w:t>Supprimer le masque</w:t>
            </w:r>
          </w:p>
          <w:p w:rsidR="00207DD6" w:rsidRDefault="00207DD6" w:rsidP="00893771">
            <w:pPr>
              <w:pStyle w:val="Titrenumrot"/>
              <w:spacing w:before="120"/>
            </w:pPr>
            <w:r w:rsidRPr="00EB46FF">
              <w:rPr>
                <w:b w:val="0"/>
                <w:sz w:val="32"/>
                <w:szCs w:val="32"/>
              </w:rPr>
              <w:sym w:font="Wingdings" w:char="F08F"/>
            </w:r>
            <w:r>
              <w:t xml:space="preserve">Conserver le masque </w:t>
            </w:r>
          </w:p>
          <w:p w:rsidR="00207DD6" w:rsidRDefault="00207DD6" w:rsidP="00893771">
            <w:pPr>
              <w:pStyle w:val="TexteProcdures"/>
            </w:pPr>
            <w:r>
              <w:t>Les masques non épinglés sont supprimés en cas de non utilisation, excepté le 1</w:t>
            </w:r>
            <w:r w:rsidRPr="004763DC">
              <w:rPr>
                <w:vertAlign w:val="superscript"/>
              </w:rPr>
              <w:t>er</w:t>
            </w:r>
            <w:r>
              <w:t xml:space="preserve"> masque qui est toujours conservé</w:t>
            </w:r>
          </w:p>
          <w:p w:rsidR="00207DD6" w:rsidRDefault="00207DD6" w:rsidP="00893771">
            <w:pPr>
              <w:pStyle w:val="Titrenumrot"/>
              <w:spacing w:before="120"/>
            </w:pPr>
            <w:r w:rsidRPr="00EB46FF">
              <w:rPr>
                <w:b w:val="0"/>
                <w:sz w:val="32"/>
                <w:szCs w:val="32"/>
              </w:rPr>
              <w:sym w:font="Wingdings" w:char="F090"/>
            </w:r>
            <w:r>
              <w:t>Renommer le masque</w:t>
            </w:r>
          </w:p>
          <w:p w:rsidR="00207DD6" w:rsidRDefault="00207DD6" w:rsidP="00893771">
            <w:pPr>
              <w:pStyle w:val="TexteProcdures"/>
              <w:rPr>
                <w:b/>
              </w:rPr>
            </w:pPr>
            <w:r>
              <w:t>Le nom est visible lors de l’insertion des diapositives</w:t>
            </w:r>
          </w:p>
        </w:tc>
        <w:tc>
          <w:tcPr>
            <w:tcW w:w="7302" w:type="dxa"/>
            <w:gridSpan w:val="2"/>
          </w:tcPr>
          <w:p w:rsidR="00773E12" w:rsidRPr="00773E12" w:rsidRDefault="00773E12" w:rsidP="00773E12">
            <w:pPr>
              <w:jc w:val="center"/>
              <w:rPr>
                <w:sz w:val="18"/>
                <w:szCs w:val="18"/>
              </w:rPr>
            </w:pPr>
          </w:p>
          <w:p w:rsidR="00207DD6" w:rsidRDefault="00437764" w:rsidP="00773E12">
            <w:pPr>
              <w:jc w:val="center"/>
              <w:rPr>
                <w:b/>
              </w:rPr>
            </w:pPr>
            <w:r>
              <w:rPr>
                <w:noProof/>
                <w:lang w:eastAsia="fr-FR"/>
              </w:rPr>
              <mc:AlternateContent>
                <mc:Choice Requires="wps">
                  <w:drawing>
                    <wp:anchor distT="0" distB="0" distL="114300" distR="114300" simplePos="0" relativeHeight="251654656" behindDoc="0" locked="0" layoutInCell="1" allowOverlap="1">
                      <wp:simplePos x="0" y="0"/>
                      <wp:positionH relativeFrom="column">
                        <wp:posOffset>714375</wp:posOffset>
                      </wp:positionH>
                      <wp:positionV relativeFrom="paragraph">
                        <wp:posOffset>1026160</wp:posOffset>
                      </wp:positionV>
                      <wp:extent cx="896620" cy="146050"/>
                      <wp:effectExtent l="0" t="0" r="0" b="6350"/>
                      <wp:wrapNone/>
                      <wp:docPr id="274" name="Zone de texte 274"/>
                      <wp:cNvGraphicFramePr/>
                      <a:graphic xmlns:a="http://schemas.openxmlformats.org/drawingml/2006/main">
                        <a:graphicData uri="http://schemas.microsoft.com/office/word/2010/wordprocessingShape">
                          <wps:wsp>
                            <wps:cNvSpPr txBox="1"/>
                            <wps:spPr>
                              <a:xfrm>
                                <a:off x="0" y="0"/>
                                <a:ext cx="896620" cy="146649"/>
                              </a:xfrm>
                              <a:prstGeom prst="rect">
                                <a:avLst/>
                              </a:prstGeom>
                              <a:solidFill>
                                <a:schemeClr val="accen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73E12" w:rsidRPr="00072FD7" w:rsidRDefault="00773E12" w:rsidP="00437764">
                                  <w:pPr>
                                    <w:jc w:val="center"/>
                                    <w:rPr>
                                      <w:color w:val="FFFFFF" w:themeColor="background1"/>
                                      <w:sz w:val="15"/>
                                      <w:szCs w:val="15"/>
                                    </w:rPr>
                                  </w:pPr>
                                  <w:r w:rsidRPr="00072FD7">
                                    <w:rPr>
                                      <w:color w:val="FFFFFF" w:themeColor="background1"/>
                                      <w:sz w:val="15"/>
                                      <w:szCs w:val="15"/>
                                    </w:rPr>
                                    <w:t>Avec le clic droit</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74" o:spid="_x0000_s1026" type="#_x0000_t202" style="position:absolute;left:0;text-align:left;margin-left:56.25pt;margin-top:80.8pt;width:70.6pt;height:1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" fillcolor="#eb6a35 [3204]" stroked="f" strokeweight=".5pt">
                      <v:textbox inset=",0,,0">
                        <w:txbxContent>
                          <w:p w:rsidR="00773E12" w:rsidRPr="00072FD7" w:rsidRDefault="00773E12" w:rsidP="00437764">
                            <w:pPr>
                              <w:jc w:val="center"/>
                              <w:rPr>
                                <w:color w:val="FFFFFF" w:themeColor="background1"/>
                                <w:sz w:val="15"/>
                                <w:szCs w:val="15"/>
                              </w:rPr>
                            </w:pPr>
                            <w:r w:rsidRPr="00072FD7">
                              <w:rPr>
                                <w:color w:val="FFFFFF" w:themeColor="background1"/>
                                <w:sz w:val="15"/>
                                <w:szCs w:val="15"/>
                              </w:rPr>
                              <w:t>Avec le clic droit</w:t>
                            </w:r>
                          </w:p>
                        </w:txbxContent>
                      </v:textbox>
                    </v:shape>
                  </w:pict>
                </mc:Fallback>
              </mc:AlternateContent>
            </w:r>
            <w:r w:rsidR="00893771">
              <w:rPr>
                <w:noProof/>
                <w:lang w:eastAsia="fr-FR"/>
              </w:rPr>
              <w:drawing>
                <wp:inline distT="0" distB="0" distL="0" distR="0" wp14:anchorId="0C28AF88" wp14:editId="175C0075">
                  <wp:extent cx="4320000" cy="2756454"/>
                  <wp:effectExtent l="0" t="0" r="4445" b="635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320000" cy="2756454"/>
                          </a:xfrm>
                          <a:prstGeom prst="rect">
                            <a:avLst/>
                          </a:prstGeom>
                        </pic:spPr>
                      </pic:pic>
                    </a:graphicData>
                  </a:graphic>
                </wp:inline>
              </w:drawing>
            </w:r>
          </w:p>
        </w:tc>
      </w:tr>
      <w:tr w:rsidR="00207DD6" w:rsidTr="00773E12">
        <w:trPr>
          <w:trHeight w:val="4749"/>
        </w:trPr>
        <w:tc>
          <w:tcPr>
            <w:tcW w:w="3742" w:type="dxa"/>
            <w:gridSpan w:val="2"/>
          </w:tcPr>
          <w:p w:rsidR="00207DD6" w:rsidRPr="00BA50A9" w:rsidRDefault="00207DD6" w:rsidP="00BA50A9">
            <w:pPr>
              <w:pStyle w:val="Titrenumrot"/>
              <w:rPr>
                <w:sz w:val="18"/>
                <w:szCs w:val="18"/>
              </w:rPr>
            </w:pPr>
          </w:p>
          <w:p w:rsidR="00207DD6" w:rsidRDefault="00207DD6" w:rsidP="00BA50A9">
            <w:pPr>
              <w:pStyle w:val="Titrenumrot"/>
            </w:pPr>
            <w:r w:rsidRPr="00EB46FF">
              <w:rPr>
                <w:b w:val="0"/>
                <w:sz w:val="32"/>
                <w:szCs w:val="32"/>
              </w:rPr>
              <w:sym w:font="Wingdings" w:char="F091"/>
            </w:r>
            <w:r w:rsidR="002D1843">
              <w:t>Choix de la taille de l’écran et mise en page</w:t>
            </w:r>
            <w:r>
              <w:t xml:space="preserve"> </w:t>
            </w:r>
          </w:p>
          <w:p w:rsidR="00CD0BDE" w:rsidRDefault="00CD0BDE" w:rsidP="00243096">
            <w:pPr>
              <w:pStyle w:val="numrotationgrise"/>
            </w:pPr>
            <w:r>
              <w:rPr>
                <w:noProof/>
                <w:lang w:eastAsia="fr-FR"/>
              </w:rPr>
              <w:drawing>
                <wp:inline distT="0" distB="0" distL="0" distR="0" wp14:anchorId="1CE68047" wp14:editId="51D3DCD0">
                  <wp:extent cx="215900" cy="215900"/>
                  <wp:effectExtent l="0" t="0" r="0" b="0"/>
                  <wp:docPr id="284" name="Image 284"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3" name="Image 3"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Choix du format de l’écran</w:t>
            </w:r>
          </w:p>
          <w:p w:rsidR="00CD0BDE" w:rsidRDefault="00CD0BDE" w:rsidP="00243096">
            <w:pPr>
              <w:pStyle w:val="numrotationgrise"/>
            </w:pPr>
            <w:r>
              <w:rPr>
                <w:noProof/>
                <w:lang w:eastAsia="fr-FR"/>
              </w:rPr>
              <w:drawing>
                <wp:inline distT="0" distB="0" distL="0" distR="0" wp14:anchorId="58B4C3C8" wp14:editId="6A9BEBDE">
                  <wp:extent cx="215900" cy="208280"/>
                  <wp:effectExtent l="0" t="0" r="0" b="1270"/>
                  <wp:docPr id="34" name="Image 34"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5" name="Image 5"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Choix du format du papier</w:t>
            </w:r>
          </w:p>
          <w:p w:rsidR="00CD0BDE" w:rsidRDefault="00CD0BDE" w:rsidP="00243096">
            <w:pPr>
              <w:pStyle w:val="numrotationgrise"/>
            </w:pPr>
            <w:r>
              <w:rPr>
                <w:noProof/>
                <w:lang w:eastAsia="fr-FR"/>
              </w:rPr>
              <w:drawing>
                <wp:inline distT="0" distB="0" distL="0" distR="0" wp14:anchorId="0EA99DFA" wp14:editId="1C1E3FD0">
                  <wp:extent cx="209550" cy="209550"/>
                  <wp:effectExtent l="0" t="0" r="0" b="0"/>
                  <wp:docPr id="52" name="Image 52" descr="Description : C:\Users\SAPPOR~1.ABC\AppData\Local\Temp\SNAGHTML13dadb2.PNG"/>
                  <wp:cNvGraphicFramePr/>
                  <a:graphic xmlns:a="http://schemas.openxmlformats.org/drawingml/2006/main">
                    <a:graphicData uri="http://schemas.openxmlformats.org/drawingml/2006/picture">
                      <pic:pic xmlns:pic="http://schemas.openxmlformats.org/drawingml/2006/picture">
                        <pic:nvPicPr>
                          <pic:cNvPr id="11" name="Image 11" descr="Description : C:\Users\SAPPOR~1.ABC\AppData\Local\Temp\SNAGHTML13dadb2.PNG"/>
                          <pic:cNvPicPr/>
                        </pic:nvPicPr>
                        <pic:blipFill>
                          <a:blip r:embed="rId18">
                            <a:extLst>
                              <a:ext uri="{28A0092B-C50C-407E-A947-70E740481C1C}">
                                <a14:useLocalDpi xmlns:a14="http://schemas.microsoft.com/office/drawing/2010/main" val="0"/>
                              </a:ext>
                            </a:extLst>
                          </a:blip>
                          <a:srcRect l="1189" t="7185" r="18752" b="15146"/>
                          <a:stretch>
                            <a:fillRect/>
                          </a:stretch>
                        </pic:blipFill>
                        <pic:spPr bwMode="auto">
                          <a:xfrm>
                            <a:off x="0" y="0"/>
                            <a:ext cx="209550" cy="209550"/>
                          </a:xfrm>
                          <a:prstGeom prst="rect">
                            <a:avLst/>
                          </a:prstGeom>
                          <a:noFill/>
                          <a:ln>
                            <a:noFill/>
                          </a:ln>
                        </pic:spPr>
                      </pic:pic>
                    </a:graphicData>
                  </a:graphic>
                </wp:inline>
              </w:drawing>
            </w:r>
            <w:r>
              <w:t xml:space="preserve"> Orientation des diapositives et des documents pour l’affichage et l’impression</w:t>
            </w:r>
          </w:p>
          <w:p w:rsidR="00207DD6" w:rsidRPr="001A0248" w:rsidRDefault="00CD0BDE" w:rsidP="00893771">
            <w:pPr>
              <w:pStyle w:val="Titrenumrot"/>
              <w:spacing w:before="120"/>
              <w:rPr>
                <w:b w:val="0"/>
              </w:rPr>
            </w:pPr>
            <w:r w:rsidRPr="00EB46FF">
              <w:rPr>
                <w:b w:val="0"/>
                <w:sz w:val="32"/>
                <w:szCs w:val="32"/>
              </w:rPr>
              <w:sym w:font="Wingdings" w:char="F092"/>
            </w:r>
            <w:r w:rsidR="00207DD6">
              <w:t>Fermer le masque</w:t>
            </w:r>
          </w:p>
        </w:tc>
        <w:tc>
          <w:tcPr>
            <w:tcW w:w="7302" w:type="dxa"/>
            <w:gridSpan w:val="2"/>
          </w:tcPr>
          <w:p w:rsidR="00773E12" w:rsidRPr="00773E12" w:rsidRDefault="00773E12" w:rsidP="00773E12">
            <w:pPr>
              <w:jc w:val="center"/>
              <w:rPr>
                <w:sz w:val="18"/>
                <w:szCs w:val="18"/>
              </w:rPr>
            </w:pPr>
          </w:p>
          <w:p w:rsidR="00207DD6" w:rsidRDefault="00CD0BDE" w:rsidP="00773E12">
            <w:pPr>
              <w:jc w:val="center"/>
              <w:rPr>
                <w:b/>
              </w:rPr>
            </w:pPr>
            <w:r>
              <w:rPr>
                <w:noProof/>
                <w:lang w:eastAsia="fr-FR"/>
              </w:rPr>
              <w:drawing>
                <wp:inline distT="0" distB="0" distL="0" distR="0" wp14:anchorId="3E0C425E" wp14:editId="0CF56FAF">
                  <wp:extent cx="4320000" cy="2756454"/>
                  <wp:effectExtent l="0" t="0" r="4445" b="635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320000" cy="2756454"/>
                          </a:xfrm>
                          <a:prstGeom prst="rect">
                            <a:avLst/>
                          </a:prstGeom>
                        </pic:spPr>
                      </pic:pic>
                    </a:graphicData>
                  </a:graphic>
                </wp:inline>
              </w:drawing>
            </w:r>
          </w:p>
        </w:tc>
      </w:tr>
      <w:tr w:rsidR="00207DD6" w:rsidTr="00893771">
        <w:trPr>
          <w:trHeight w:hRule="exact" w:val="567"/>
        </w:trPr>
        <w:tc>
          <w:tcPr>
            <w:tcW w:w="1809" w:type="dxa"/>
            <w:tcBorders>
              <w:top w:val="double" w:sz="4" w:space="0" w:color="auto"/>
              <w:left w:val="double" w:sz="4" w:space="0" w:color="auto"/>
              <w:bottom w:val="single" w:sz="18" w:space="0" w:color="auto"/>
              <w:right w:val="double" w:sz="4" w:space="0" w:color="auto"/>
            </w:tcBorders>
          </w:tcPr>
          <w:p w:rsidR="00207DD6" w:rsidRDefault="00207DD6" w:rsidP="00893771">
            <w:pPr>
              <w:rPr>
                <w:b/>
              </w:rPr>
            </w:pPr>
            <w:bookmarkStart w:id="15" w:name="_Hlk488756222"/>
            <w:r>
              <w:rPr>
                <w:noProof/>
                <w:lang w:eastAsia="fr-FR"/>
              </w:rPr>
              <w:drawing>
                <wp:inline distT="0" distB="0" distL="0" distR="0" wp14:anchorId="15DAD97E" wp14:editId="07D68321">
                  <wp:extent cx="908411" cy="432000"/>
                  <wp:effectExtent l="0" t="0" r="6350" b="6350"/>
                  <wp:docPr id="9" name="Image 9"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tc>
        <w:tc>
          <w:tcPr>
            <w:tcW w:w="9235" w:type="dxa"/>
            <w:gridSpan w:val="3"/>
            <w:tcBorders>
              <w:left w:val="double" w:sz="4" w:space="0" w:color="auto"/>
              <w:bottom w:val="single" w:sz="18" w:space="0" w:color="auto"/>
            </w:tcBorders>
            <w:vAlign w:val="center"/>
          </w:tcPr>
          <w:p w:rsidR="00207DD6" w:rsidRDefault="00207DD6" w:rsidP="00893771">
            <w:pPr>
              <w:jc w:val="center"/>
              <w:rPr>
                <w:noProof/>
                <w:lang w:eastAsia="fr-FR"/>
              </w:rPr>
            </w:pPr>
          </w:p>
        </w:tc>
      </w:tr>
      <w:bookmarkEnd w:id="15"/>
      <w:tr w:rsidR="00207DD6" w:rsidTr="00893771">
        <w:trPr>
          <w:trHeight w:hRule="exact" w:val="2006"/>
        </w:trPr>
        <w:tc>
          <w:tcPr>
            <w:tcW w:w="11044" w:type="dxa"/>
            <w:gridSpan w:val="4"/>
            <w:tcBorders>
              <w:top w:val="single" w:sz="18" w:space="0" w:color="auto"/>
            </w:tcBorders>
          </w:tcPr>
          <w:p w:rsidR="00207DD6" w:rsidRDefault="00207DD6" w:rsidP="00893771">
            <w:pPr>
              <w:pStyle w:val="TitreConseils"/>
            </w:pPr>
          </w:p>
          <w:p w:rsidR="00207DD6" w:rsidRDefault="00207DD6" w:rsidP="00893771">
            <w:pPr>
              <w:pStyle w:val="TitreConseils"/>
            </w:pPr>
            <w:r>
              <w:t>Utiliser un des masques pour créer une diapositive</w:t>
            </w:r>
          </w:p>
          <w:p w:rsidR="00207DD6" w:rsidRDefault="00207DD6" w:rsidP="00893771">
            <w:r>
              <w:t xml:space="preserve">Lorsque la présentation possède plusieurs masques, le bouton </w:t>
            </w:r>
            <w:r w:rsidRPr="00AD0139">
              <w:t>Nouvelle diapositive</w:t>
            </w:r>
            <w:r>
              <w:t xml:space="preserve"> et le bouton </w:t>
            </w:r>
            <w:r w:rsidRPr="00AD0139">
              <w:t>Disposition</w:t>
            </w:r>
            <w:r>
              <w:t xml:space="preserve"> propose tous les masques de la présentation, les uns en dessous des autres par ordre de création.</w:t>
            </w:r>
          </w:p>
          <w:p w:rsidR="00207DD6" w:rsidRDefault="00207DD6" w:rsidP="00893771"/>
          <w:p w:rsidR="00207DD6" w:rsidRDefault="00207DD6" w:rsidP="00893771">
            <w:pPr>
              <w:rPr>
                <w:noProof/>
                <w:lang w:eastAsia="fr-FR"/>
              </w:rPr>
            </w:pPr>
            <w:r>
              <w:t>Le masque peut être remanié à tout moment, dès qu’une modification concerne la totalité de la présentation.</w:t>
            </w:r>
          </w:p>
        </w:tc>
      </w:tr>
    </w:tbl>
    <w:p w:rsidR="00207DD6" w:rsidRDefault="00207DD6" w:rsidP="00207DD6">
      <w:r>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4"/>
        <w:gridCol w:w="4740"/>
        <w:gridCol w:w="2244"/>
      </w:tblGrid>
      <w:tr w:rsidR="00207DD6" w:rsidTr="00893771">
        <w:trPr>
          <w:trHeight w:hRule="exact" w:val="397"/>
        </w:trPr>
        <w:tc>
          <w:tcPr>
            <w:tcW w:w="5000" w:type="pct"/>
            <w:gridSpan w:val="3"/>
            <w:shd w:val="clear" w:color="auto" w:fill="auto"/>
            <w:vAlign w:val="bottom"/>
          </w:tcPr>
          <w:p w:rsidR="00207DD6" w:rsidRPr="00CC0132" w:rsidRDefault="00207DD6" w:rsidP="00893771">
            <w:pPr>
              <w:pStyle w:val="Titre1"/>
              <w:outlineLvl w:val="0"/>
            </w:pPr>
            <w:bookmarkStart w:id="16" w:name="_Toc366611901"/>
            <w:bookmarkStart w:id="17" w:name="_Toc367718528"/>
            <w:r>
              <w:lastRenderedPageBreak/>
              <w:t>L’uniformisation des présentations : le thème</w:t>
            </w:r>
            <w:bookmarkEnd w:id="16"/>
            <w:bookmarkEnd w:id="17"/>
          </w:p>
        </w:tc>
      </w:tr>
      <w:tr w:rsidR="00207DD6" w:rsidTr="00893771">
        <w:trPr>
          <w:trHeight w:hRule="exact" w:val="2835"/>
        </w:trPr>
        <w:tc>
          <w:tcPr>
            <w:tcW w:w="5000" w:type="pct"/>
            <w:gridSpan w:val="3"/>
          </w:tcPr>
          <w:p w:rsidR="00207DD6" w:rsidRDefault="00207DD6" w:rsidP="00893771"/>
          <w:p w:rsidR="00207DD6" w:rsidRDefault="00207DD6" w:rsidP="00893771">
            <w:pPr>
              <w:ind w:right="-108"/>
            </w:pPr>
          </w:p>
          <w:p w:rsidR="00207DD6" w:rsidRDefault="00207DD6" w:rsidP="00893771">
            <w:r>
              <w:t>Le thème permet de choisir une gamme de couleur qui se déclinera sur tous les objets ajoutés à la présentation : objets, graphiques, smartArt. Il permet également de choisir les polices par défaut et les effets des objets.</w:t>
            </w:r>
          </w:p>
          <w:p w:rsidR="00207DD6" w:rsidRDefault="00207DD6" w:rsidP="00893771"/>
          <w:p w:rsidR="00207DD6" w:rsidRDefault="00207DD6" w:rsidP="00893771">
            <w:r>
              <w:t>Son utilisation facilite le respect d’une charte graphique.</w:t>
            </w:r>
          </w:p>
          <w:p w:rsidR="00207DD6" w:rsidRDefault="00207DD6" w:rsidP="00893771">
            <w:pPr>
              <w:tabs>
                <w:tab w:val="left" w:pos="6380"/>
              </w:tabs>
            </w:pPr>
          </w:p>
          <w:p w:rsidR="00207DD6" w:rsidRDefault="00207DD6" w:rsidP="00893771">
            <w:r>
              <w:t>La présentation construite avec plusieurs thèmes, dispense de créer une présentation différente pour chaque thème.</w:t>
            </w:r>
          </w:p>
        </w:tc>
      </w:tr>
      <w:tr w:rsidR="00207DD6" w:rsidTr="00DB40E1">
        <w:trPr>
          <w:trHeight w:hRule="exact" w:val="567"/>
        </w:trPr>
        <w:tc>
          <w:tcPr>
            <w:tcW w:w="3964" w:type="pct"/>
            <w:gridSpan w:val="2"/>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D62392" w:rsidRDefault="00207DD6" w:rsidP="00893771">
            <w:pPr>
              <w:pStyle w:val="Titre2"/>
              <w:outlineLvl w:val="1"/>
            </w:pPr>
            <w:bookmarkStart w:id="18" w:name="_Toc366611902"/>
            <w:bookmarkStart w:id="19" w:name="_Toc367718529"/>
            <w:r>
              <w:t>Appliquer et modifier le thème et le définir par défaut</w:t>
            </w:r>
            <w:bookmarkEnd w:id="18"/>
            <w:bookmarkEnd w:id="19"/>
          </w:p>
        </w:tc>
        <w:tc>
          <w:tcPr>
            <w:tcW w:w="1036" w:type="pct"/>
            <w:tcBorders>
              <w:left w:val="double" w:sz="4" w:space="0" w:color="auto"/>
              <w:bottom w:val="single" w:sz="18" w:space="0" w:color="auto"/>
            </w:tcBorders>
            <w:vAlign w:val="bottom"/>
          </w:tcPr>
          <w:p w:rsidR="00207DD6" w:rsidRPr="00CC0132" w:rsidRDefault="00207DD6" w:rsidP="00893771"/>
        </w:tc>
      </w:tr>
      <w:tr w:rsidR="00207DD6" w:rsidTr="00773E12">
        <w:trPr>
          <w:trHeight w:hRule="exact" w:val="5447"/>
        </w:trPr>
        <w:tc>
          <w:tcPr>
            <w:tcW w:w="1775" w:type="pct"/>
            <w:tcBorders>
              <w:top w:val="single" w:sz="18" w:space="0" w:color="auto"/>
            </w:tcBorders>
          </w:tcPr>
          <w:p w:rsidR="00207DD6" w:rsidRDefault="00207DD6" w:rsidP="00893771">
            <w:pPr>
              <w:pStyle w:val="TexteProcdures"/>
            </w:pPr>
          </w:p>
          <w:p w:rsidR="00207DD6" w:rsidRPr="00847ED1" w:rsidRDefault="00207DD6" w:rsidP="00893771">
            <w:pPr>
              <w:pStyle w:val="Titrenumrot"/>
              <w:rPr>
                <w:sz w:val="24"/>
                <w:u w:val="single"/>
              </w:rPr>
            </w:pPr>
            <w:r w:rsidRPr="00847ED1">
              <w:rPr>
                <w:sz w:val="24"/>
                <w:u w:val="single"/>
              </w:rPr>
              <w:t xml:space="preserve">Activer le masque </w:t>
            </w:r>
          </w:p>
          <w:p w:rsidR="00207DD6" w:rsidRDefault="00207DD6" w:rsidP="00893771">
            <w:pPr>
              <w:pStyle w:val="TexteProcdures"/>
            </w:pPr>
          </w:p>
          <w:p w:rsidR="00207DD6" w:rsidRDefault="00207DD6" w:rsidP="00893771">
            <w:pPr>
              <w:pStyle w:val="Titrenumrot"/>
            </w:pPr>
            <w:r>
              <w:rPr>
                <w:sz w:val="32"/>
                <w:szCs w:val="32"/>
              </w:rPr>
              <w:sym w:font="Wingdings" w:char="F08C"/>
            </w:r>
            <w:r>
              <w:t>Cliquer sur le thème à utiliser</w:t>
            </w:r>
          </w:p>
          <w:p w:rsidR="00207DD6" w:rsidRDefault="00207DD6" w:rsidP="00893771">
            <w:pPr>
              <w:spacing w:after="120"/>
              <w:ind w:left="284" w:hanging="284"/>
              <w:rPr>
                <w:color w:val="C44613" w:themeColor="accent1" w:themeShade="BF"/>
                <w:sz w:val="32"/>
              </w:rPr>
            </w:pPr>
            <w:r>
              <w:rPr>
                <w:color w:val="C44613" w:themeColor="accent1" w:themeShade="BF"/>
                <w:sz w:val="32"/>
              </w:rPr>
              <w:sym w:font="Wingdings" w:char="F08D"/>
            </w:r>
            <w:r w:rsidRPr="00415329">
              <w:rPr>
                <w:b/>
                <w:color w:val="C44613" w:themeColor="accent1" w:themeShade="BF"/>
                <w:szCs w:val="20"/>
              </w:rPr>
              <w:t>Personnaliser une partie du thème</w:t>
            </w:r>
          </w:p>
          <w:p w:rsidR="00207DD6" w:rsidRDefault="00207DD6" w:rsidP="00893771">
            <w:pPr>
              <w:ind w:left="284" w:hanging="284"/>
              <w:rPr>
                <w:b/>
                <w:color w:val="C44613" w:themeColor="accent1" w:themeShade="BF"/>
                <w:szCs w:val="20"/>
              </w:rPr>
            </w:pPr>
            <w:r>
              <w:rPr>
                <w:color w:val="C44613" w:themeColor="accent1" w:themeShade="BF"/>
                <w:sz w:val="32"/>
              </w:rPr>
              <w:sym w:font="Wingdings" w:char="F08E"/>
            </w:r>
            <w:r w:rsidRPr="00415329">
              <w:rPr>
                <w:b/>
                <w:color w:val="C44613" w:themeColor="accent1" w:themeShade="BF"/>
                <w:szCs w:val="20"/>
              </w:rPr>
              <w:t>Appliquer un style d’arrière-plan</w:t>
            </w:r>
          </w:p>
          <w:p w:rsidR="00207DD6" w:rsidRDefault="00207DD6" w:rsidP="00893771">
            <w:pPr>
              <w:pStyle w:val="TexteProcdures"/>
              <w:spacing w:after="120"/>
            </w:pPr>
            <w:r>
              <w:t>Masquer les graphiques d’arrière-plan permet de supprimer les éléments insérés sur le masque général</w:t>
            </w:r>
          </w:p>
          <w:p w:rsidR="00207DD6" w:rsidRDefault="00207DD6" w:rsidP="00893771">
            <w:pPr>
              <w:pStyle w:val="Titrenumrot"/>
            </w:pPr>
            <w:r>
              <w:rPr>
                <w:sz w:val="32"/>
              </w:rPr>
              <w:sym w:font="Wingdings" w:char="F08F"/>
            </w:r>
            <w:r>
              <w:t xml:space="preserve">Enregistrer le thème actif </w:t>
            </w:r>
          </w:p>
          <w:p w:rsidR="00207DD6" w:rsidRDefault="00207DD6" w:rsidP="00893771">
            <w:pPr>
              <w:pStyle w:val="TexteProcdures"/>
              <w:spacing w:after="120"/>
            </w:pPr>
            <w:r>
              <w:t>Permet d’ajouter ce thème à la liste des thèmes disponibles lors de la création d’une présentation</w:t>
            </w:r>
          </w:p>
          <w:p w:rsidR="00207DD6" w:rsidRDefault="00207DD6" w:rsidP="00893771">
            <w:pPr>
              <w:pStyle w:val="Titrenumrot"/>
            </w:pPr>
            <w:r>
              <w:rPr>
                <w:sz w:val="32"/>
                <w:szCs w:val="32"/>
              </w:rPr>
              <w:sym w:font="Wingdings" w:char="F090"/>
            </w:r>
            <w:r>
              <w:t>Ajouter un masque de diapositives</w:t>
            </w:r>
          </w:p>
          <w:p w:rsidR="00207DD6" w:rsidRDefault="00207DD6" w:rsidP="00893771">
            <w:pPr>
              <w:pStyle w:val="TexteProcdures"/>
            </w:pPr>
            <w:r w:rsidRPr="007E4509">
              <w:t>Cette action insère un nouveau masque avec les paramètres du thème</w:t>
            </w:r>
          </w:p>
          <w:p w:rsidR="00207DD6" w:rsidRPr="007E4509" w:rsidRDefault="00207DD6" w:rsidP="00807460">
            <w:pPr>
              <w:pStyle w:val="TexteProcdures"/>
            </w:pPr>
            <w:r>
              <w:t>Clic droit sur le thème du nouveau masque de diapositive à insérer</w:t>
            </w:r>
          </w:p>
        </w:tc>
        <w:tc>
          <w:tcPr>
            <w:tcW w:w="3225" w:type="pct"/>
            <w:gridSpan w:val="2"/>
            <w:tcBorders>
              <w:top w:val="single" w:sz="18" w:space="0" w:color="auto"/>
            </w:tcBorders>
            <w:tcMar>
              <w:left w:w="0" w:type="dxa"/>
              <w:right w:w="0" w:type="dxa"/>
            </w:tcMar>
          </w:tcPr>
          <w:p w:rsidR="00773E12" w:rsidRPr="00773E12" w:rsidRDefault="00773E12" w:rsidP="00773E12">
            <w:pPr>
              <w:jc w:val="center"/>
              <w:rPr>
                <w:sz w:val="18"/>
                <w:szCs w:val="18"/>
              </w:rPr>
            </w:pPr>
          </w:p>
          <w:p w:rsidR="00207DD6" w:rsidRDefault="00807460" w:rsidP="00773E12">
            <w:pPr>
              <w:jc w:val="center"/>
            </w:pPr>
            <w:r>
              <w:rPr>
                <w:noProof/>
                <w:lang w:eastAsia="fr-FR"/>
              </w:rPr>
              <w:drawing>
                <wp:anchor distT="0" distB="0" distL="114300" distR="114300" simplePos="0" relativeHeight="251660800" behindDoc="0" locked="0" layoutInCell="1" allowOverlap="1" wp14:anchorId="381AE5C9" wp14:editId="7AEE1626">
                  <wp:simplePos x="0" y="0"/>
                  <wp:positionH relativeFrom="column">
                    <wp:posOffset>1281430</wp:posOffset>
                  </wp:positionH>
                  <wp:positionV relativeFrom="paragraph">
                    <wp:posOffset>975360</wp:posOffset>
                  </wp:positionV>
                  <wp:extent cx="971550" cy="151130"/>
                  <wp:effectExtent l="0" t="0" r="0" b="1270"/>
                  <wp:wrapNone/>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971550" cy="151130"/>
                          </a:xfrm>
                          <a:prstGeom prst="rect">
                            <a:avLst/>
                          </a:prstGeom>
                        </pic:spPr>
                      </pic:pic>
                    </a:graphicData>
                  </a:graphic>
                  <wp14:sizeRelH relativeFrom="page">
                    <wp14:pctWidth>0</wp14:pctWidth>
                  </wp14:sizeRelH>
                  <wp14:sizeRelV relativeFrom="page">
                    <wp14:pctHeight>0</wp14:pctHeight>
                  </wp14:sizeRelV>
                </wp:anchor>
              </w:drawing>
            </w:r>
            <w:r w:rsidR="0000763B">
              <w:rPr>
                <w:noProof/>
                <w:lang w:eastAsia="fr-FR"/>
              </w:rPr>
              <w:drawing>
                <wp:inline distT="0" distB="0" distL="0" distR="0" wp14:anchorId="02957D2F" wp14:editId="04227BA1">
                  <wp:extent cx="4320000" cy="2756453"/>
                  <wp:effectExtent l="0" t="0" r="4445" b="6350"/>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320000" cy="2756453"/>
                          </a:xfrm>
                          <a:prstGeom prst="rect">
                            <a:avLst/>
                          </a:prstGeom>
                        </pic:spPr>
                      </pic:pic>
                    </a:graphicData>
                  </a:graphic>
                </wp:inline>
              </w:drawing>
            </w:r>
          </w:p>
        </w:tc>
      </w:tr>
      <w:tr w:rsidR="00207DD6" w:rsidTr="00773E12">
        <w:trPr>
          <w:trHeight w:hRule="exact" w:val="5466"/>
        </w:trPr>
        <w:tc>
          <w:tcPr>
            <w:tcW w:w="1775" w:type="pct"/>
          </w:tcPr>
          <w:p w:rsidR="00207DD6" w:rsidRDefault="00207DD6" w:rsidP="00893771">
            <w:pPr>
              <w:pStyle w:val="TexteProcdures"/>
            </w:pPr>
          </w:p>
          <w:p w:rsidR="00207DD6" w:rsidRPr="00847ED1" w:rsidRDefault="00207DD6" w:rsidP="00893771">
            <w:pPr>
              <w:pStyle w:val="Titrenumrot"/>
              <w:ind w:left="0" w:firstLine="0"/>
              <w:rPr>
                <w:sz w:val="24"/>
                <w:u w:val="single"/>
              </w:rPr>
            </w:pPr>
            <w:r w:rsidRPr="00847ED1">
              <w:rPr>
                <w:sz w:val="24"/>
                <w:u w:val="single"/>
              </w:rPr>
              <w:t>Hors du masque, dans une nouvelle présentation</w:t>
            </w:r>
          </w:p>
          <w:p w:rsidR="00207DD6" w:rsidRDefault="00207DD6" w:rsidP="00893771">
            <w:pPr>
              <w:pStyle w:val="TexteProcdures"/>
            </w:pPr>
          </w:p>
          <w:p w:rsidR="00207DD6" w:rsidRPr="000503ED" w:rsidRDefault="00207DD6" w:rsidP="00893771">
            <w:pPr>
              <w:pStyle w:val="Titrenumrot"/>
              <w:rPr>
                <w:sz w:val="32"/>
                <w:szCs w:val="32"/>
              </w:rPr>
            </w:pPr>
            <w:r>
              <w:rPr>
                <w:sz w:val="32"/>
                <w:szCs w:val="32"/>
              </w:rPr>
              <w:sym w:font="Wingdings" w:char="F091"/>
            </w:r>
            <w:r>
              <w:t>Définir le thème par défaut</w:t>
            </w:r>
          </w:p>
          <w:p w:rsidR="00207DD6" w:rsidRDefault="00207DD6" w:rsidP="00893771">
            <w:pPr>
              <w:pStyle w:val="TexteProcdures"/>
            </w:pPr>
            <w:r>
              <w:t>Clic droit sur le thème à définir par défaut, il sera automatiquement appliqué sur les nouvelles présentations </w:t>
            </w:r>
          </w:p>
          <w:p w:rsidR="00207DD6" w:rsidRDefault="00207DD6" w:rsidP="00893771">
            <w:pPr>
              <w:pStyle w:val="TexteProcdures"/>
            </w:pPr>
          </w:p>
          <w:p w:rsidR="00207DD6" w:rsidRDefault="00207DD6" w:rsidP="00893771">
            <w:pPr>
              <w:pStyle w:val="TexteProcdures"/>
            </w:pPr>
            <w:r>
              <w:t xml:space="preserve">Le clic droit permet également </w:t>
            </w:r>
            <w:r w:rsidR="006137DC">
              <w:t xml:space="preserve">d’appliquer le thème sur une sélection de </w:t>
            </w:r>
            <w:r>
              <w:t>diapositives</w:t>
            </w:r>
          </w:p>
          <w:p w:rsidR="00207DD6" w:rsidRDefault="00207DD6" w:rsidP="00893771">
            <w:pPr>
              <w:pStyle w:val="Textesouslisteorange"/>
            </w:pPr>
          </w:p>
          <w:p w:rsidR="00207DD6" w:rsidRPr="00355D3A" w:rsidRDefault="00207DD6" w:rsidP="00893771">
            <w:pPr>
              <w:pStyle w:val="Textesouslisteorange"/>
            </w:pPr>
          </w:p>
          <w:p w:rsidR="00207DD6" w:rsidRDefault="00207DD6" w:rsidP="00893771">
            <w:r>
              <w:rPr>
                <w:noProof/>
                <w:lang w:eastAsia="fr-FR"/>
              </w:rPr>
              <w:drawing>
                <wp:inline distT="0" distB="0" distL="0" distR="0" wp14:anchorId="023DBA8B" wp14:editId="152A0CCA">
                  <wp:extent cx="908411" cy="432000"/>
                  <wp:effectExtent l="0" t="0" r="6350" b="6350"/>
                  <wp:docPr id="269" name="Image 269"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207DD6" w:rsidRDefault="00207DD6" w:rsidP="00893771">
            <w:pPr>
              <w:pStyle w:val="TexteProcdures"/>
            </w:pPr>
            <w:r>
              <w:t>Utiliser son propre thème accélère la création des présentations.</w:t>
            </w:r>
          </w:p>
          <w:p w:rsidR="00207DD6" w:rsidRDefault="00207DD6" w:rsidP="00893771">
            <w:pPr>
              <w:pStyle w:val="TexteProcdures"/>
            </w:pPr>
          </w:p>
          <w:p w:rsidR="00207DD6" w:rsidRPr="001D05E6" w:rsidRDefault="00207DD6" w:rsidP="00893771">
            <w:pPr>
              <w:pStyle w:val="TexteProcdures"/>
            </w:pPr>
            <w:r>
              <w:t>Pour le modifier, changer les couleurs, la police, les effets et l’enregistrer sous le même nom.</w:t>
            </w:r>
          </w:p>
        </w:tc>
        <w:tc>
          <w:tcPr>
            <w:tcW w:w="3225" w:type="pct"/>
            <w:gridSpan w:val="2"/>
            <w:tcMar>
              <w:left w:w="0" w:type="dxa"/>
              <w:right w:w="0" w:type="dxa"/>
            </w:tcMar>
          </w:tcPr>
          <w:p w:rsidR="00773E12" w:rsidRPr="00773E12" w:rsidRDefault="00773E12" w:rsidP="00773E12">
            <w:pPr>
              <w:jc w:val="center"/>
              <w:rPr>
                <w:sz w:val="18"/>
                <w:szCs w:val="18"/>
              </w:rPr>
            </w:pPr>
          </w:p>
          <w:p w:rsidR="00207DD6" w:rsidRDefault="0000763B" w:rsidP="00773E12">
            <w:pPr>
              <w:jc w:val="center"/>
              <w:rPr>
                <w:noProof/>
                <w:lang w:eastAsia="fr-FR"/>
              </w:rPr>
            </w:pPr>
            <w:r>
              <w:rPr>
                <w:noProof/>
                <w:lang w:eastAsia="fr-FR"/>
              </w:rPr>
              <w:drawing>
                <wp:inline distT="0" distB="0" distL="0" distR="0" wp14:anchorId="40A6FE55" wp14:editId="3F6FE85B">
                  <wp:extent cx="4320000" cy="2756454"/>
                  <wp:effectExtent l="0" t="0" r="4445" b="635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320000" cy="2756454"/>
                          </a:xfrm>
                          <a:prstGeom prst="rect">
                            <a:avLst/>
                          </a:prstGeom>
                        </pic:spPr>
                      </pic:pic>
                    </a:graphicData>
                  </a:graphic>
                </wp:inline>
              </w:drawing>
            </w:r>
          </w:p>
        </w:tc>
      </w:tr>
    </w:tbl>
    <w:p w:rsidR="00507A7E" w:rsidRDefault="00207DD6">
      <w:pPr>
        <w:rPr>
          <w:b/>
        </w:rPr>
      </w:pPr>
      <w:r>
        <w:rPr>
          <w:b/>
        </w:rPr>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4"/>
        <w:gridCol w:w="3632"/>
        <w:gridCol w:w="3458"/>
        <w:gridCol w:w="314"/>
      </w:tblGrid>
      <w:tr w:rsidR="00507A7E" w:rsidTr="00507A7E">
        <w:trPr>
          <w:gridAfter w:val="1"/>
          <w:wAfter w:w="145" w:type="pct"/>
          <w:trHeight w:val="397"/>
        </w:trPr>
        <w:tc>
          <w:tcPr>
            <w:tcW w:w="4855" w:type="pct"/>
            <w:gridSpan w:val="3"/>
            <w:vAlign w:val="bottom"/>
            <w:hideMark/>
          </w:tcPr>
          <w:p w:rsidR="00507A7E" w:rsidRDefault="00507A7E" w:rsidP="00507A7E">
            <w:pPr>
              <w:pStyle w:val="Titre1"/>
              <w:outlineLvl w:val="0"/>
            </w:pPr>
            <w:bookmarkStart w:id="20" w:name="_Toc366611903"/>
            <w:bookmarkStart w:id="21" w:name="_Toc367718530"/>
            <w:r>
              <w:lastRenderedPageBreak/>
              <w:t>Conception d’une présentation</w:t>
            </w:r>
            <w:bookmarkEnd w:id="20"/>
            <w:bookmarkEnd w:id="21"/>
          </w:p>
        </w:tc>
      </w:tr>
      <w:tr w:rsidR="00507A7E" w:rsidTr="00507A7E">
        <w:trPr>
          <w:trHeight w:val="2835"/>
        </w:trPr>
        <w:tc>
          <w:tcPr>
            <w:tcW w:w="5000" w:type="pct"/>
            <w:gridSpan w:val="4"/>
          </w:tcPr>
          <w:p w:rsidR="00507A7E" w:rsidRDefault="00507A7E" w:rsidP="00507A7E"/>
          <w:p w:rsidR="00507A7E" w:rsidRDefault="00507A7E" w:rsidP="00507A7E">
            <w:r>
              <w:t>Les nouvelles diapositives doivent avoir une disposition correspondant au contenu à insérer. Le choix du type de diapositive aident à la construction de la diapositive et limitent l’insertion et la mise en place manuelles des objets.</w:t>
            </w:r>
          </w:p>
          <w:p w:rsidR="00507A7E" w:rsidRDefault="00507A7E" w:rsidP="00507A7E"/>
          <w:p w:rsidR="00507A7E" w:rsidRDefault="00507A7E" w:rsidP="00507A7E">
            <w:r>
              <w:t xml:space="preserve">PowerPoint met à disposition de l’utilisateur diverses dispositions auxquelles peuvent être ajoutés les dispositions créées dans le masque de diapositives. </w:t>
            </w:r>
          </w:p>
          <w:p w:rsidR="00507A7E" w:rsidRDefault="00507A7E" w:rsidP="00507A7E"/>
          <w:p w:rsidR="00507A7E" w:rsidRDefault="00507A7E" w:rsidP="00507A7E">
            <w:r>
              <w:t>Le volet de visualisation permet de déplacer, copier ou supprimer une diapositive.</w:t>
            </w:r>
          </w:p>
          <w:p w:rsidR="00507A7E" w:rsidRDefault="00507A7E" w:rsidP="00507A7E"/>
        </w:tc>
      </w:tr>
      <w:tr w:rsidR="00507A7E" w:rsidTr="00DB40E1">
        <w:trPr>
          <w:trHeight w:hRule="exact" w:val="567"/>
        </w:trPr>
        <w:tc>
          <w:tcPr>
            <w:tcW w:w="3258" w:type="pct"/>
            <w:gridSpan w:val="2"/>
            <w:tcBorders>
              <w:top w:val="double" w:sz="4" w:space="0" w:color="auto"/>
              <w:left w:val="double" w:sz="4" w:space="0" w:color="auto"/>
              <w:right w:val="double" w:sz="4" w:space="0" w:color="auto"/>
            </w:tcBorders>
            <w:shd w:val="clear" w:color="auto" w:fill="D04324"/>
            <w:vAlign w:val="center"/>
            <w:hideMark/>
          </w:tcPr>
          <w:p w:rsidR="00507A7E" w:rsidRDefault="00507A7E" w:rsidP="00507A7E">
            <w:pPr>
              <w:pStyle w:val="Titre2"/>
              <w:outlineLvl w:val="1"/>
            </w:pPr>
            <w:bookmarkStart w:id="22" w:name="_Toc366611906"/>
            <w:bookmarkStart w:id="23" w:name="_Toc367718531"/>
            <w:r>
              <w:t>Insérer, copier, supprimer une diapositive</w:t>
            </w:r>
            <w:bookmarkEnd w:id="22"/>
            <w:bookmarkEnd w:id="23"/>
          </w:p>
        </w:tc>
        <w:tc>
          <w:tcPr>
            <w:tcW w:w="1742" w:type="pct"/>
            <w:gridSpan w:val="2"/>
            <w:tcBorders>
              <w:left w:val="double" w:sz="4" w:space="0" w:color="auto"/>
              <w:bottom w:val="single" w:sz="12" w:space="0" w:color="auto"/>
            </w:tcBorders>
          </w:tcPr>
          <w:p w:rsidR="00507A7E" w:rsidRDefault="00507A7E" w:rsidP="00507A7E"/>
        </w:tc>
      </w:tr>
      <w:tr w:rsidR="00507A7E" w:rsidTr="00773E12">
        <w:trPr>
          <w:trHeight w:hRule="exact" w:val="5115"/>
        </w:trPr>
        <w:tc>
          <w:tcPr>
            <w:tcW w:w="1581" w:type="pct"/>
            <w:tcBorders>
              <w:top w:val="single" w:sz="12" w:space="0" w:color="auto"/>
            </w:tcBorders>
          </w:tcPr>
          <w:p w:rsidR="00BA50A9" w:rsidRPr="00BA50A9" w:rsidRDefault="00BA50A9" w:rsidP="00507A7E">
            <w:pPr>
              <w:pStyle w:val="Titrenumrot"/>
              <w:rPr>
                <w:b w:val="0"/>
                <w:sz w:val="18"/>
                <w:szCs w:val="18"/>
              </w:rPr>
            </w:pPr>
          </w:p>
          <w:p w:rsidR="00507A7E" w:rsidRDefault="00507A7E" w:rsidP="00507A7E">
            <w:pPr>
              <w:pStyle w:val="Titrenumrot"/>
            </w:pPr>
            <w:r w:rsidRPr="00EB46FF">
              <w:rPr>
                <w:b w:val="0"/>
                <w:sz w:val="32"/>
                <w:szCs w:val="32"/>
              </w:rPr>
              <w:sym w:font="Wingdings" w:char="F08C"/>
            </w:r>
            <w:r>
              <w:t>Sélectionner la diapositive précédant celle à ajouter</w:t>
            </w:r>
          </w:p>
          <w:p w:rsidR="00507A7E" w:rsidRDefault="00507A7E" w:rsidP="00507A7E">
            <w:pPr>
              <w:pStyle w:val="Titrenumrot"/>
              <w:spacing w:before="120"/>
            </w:pPr>
            <w:r w:rsidRPr="00EB46FF">
              <w:rPr>
                <w:b w:val="0"/>
                <w:sz w:val="32"/>
                <w:szCs w:val="32"/>
              </w:rPr>
              <w:sym w:font="Wingdings" w:char="F08D"/>
            </w:r>
            <w:r>
              <w:t>Cliquer sur Nouvelle diapositive</w:t>
            </w:r>
          </w:p>
          <w:p w:rsidR="00507A7E" w:rsidRDefault="00507A7E" w:rsidP="00507A7E">
            <w:pPr>
              <w:pStyle w:val="Titrenumrot"/>
              <w:spacing w:before="120"/>
              <w:rPr>
                <w:sz w:val="32"/>
                <w:szCs w:val="32"/>
              </w:rPr>
            </w:pPr>
            <w:r w:rsidRPr="00EB46FF">
              <w:rPr>
                <w:b w:val="0"/>
                <w:sz w:val="32"/>
              </w:rPr>
              <w:sym w:font="Wingdings" w:char="F08E"/>
            </w:r>
            <w:r>
              <w:t>Choisir la disposition et le masque à utiliser</w:t>
            </w:r>
          </w:p>
          <w:p w:rsidR="00507A7E" w:rsidRDefault="00507A7E" w:rsidP="00507A7E">
            <w:pPr>
              <w:pStyle w:val="Titrenumrot"/>
              <w:spacing w:before="120"/>
            </w:pPr>
            <w:r w:rsidRPr="00EB46FF">
              <w:rPr>
                <w:b w:val="0"/>
                <w:sz w:val="32"/>
              </w:rPr>
              <w:sym w:font="Wingdings" w:char="F08F"/>
            </w:r>
            <w:r>
              <w:t>Modifier la disposition</w:t>
            </w:r>
          </w:p>
          <w:p w:rsidR="00507A7E" w:rsidRDefault="00507A7E" w:rsidP="00507A7E">
            <w:pPr>
              <w:ind w:left="284" w:hanging="284"/>
              <w:rPr>
                <w:szCs w:val="20"/>
              </w:rPr>
            </w:pPr>
          </w:p>
          <w:p w:rsidR="00507A7E" w:rsidRDefault="00507A7E" w:rsidP="00507A7E">
            <w:pPr>
              <w:ind w:left="284" w:hanging="284"/>
              <w:rPr>
                <w:szCs w:val="20"/>
              </w:rPr>
            </w:pPr>
            <w:r>
              <w:rPr>
                <w:noProof/>
                <w:lang w:eastAsia="fr-FR"/>
              </w:rPr>
              <w:drawing>
                <wp:inline distT="0" distB="0" distL="0" distR="0" wp14:anchorId="4E4B163A" wp14:editId="31A07D12">
                  <wp:extent cx="904875" cy="428625"/>
                  <wp:effectExtent l="0" t="0" r="9525" b="9525"/>
                  <wp:docPr id="281" name="Image 281" descr="cons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conseil"/>
                          <pic:cNvPicPr>
                            <a:picLocks noChangeAspect="1" noChangeArrowheads="1"/>
                          </pic:cNvPicPr>
                        </pic:nvPicPr>
                        <pic:blipFill>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4875" cy="428625"/>
                          </a:xfrm>
                          <a:prstGeom prst="rect">
                            <a:avLst/>
                          </a:prstGeom>
                          <a:noFill/>
                          <a:ln>
                            <a:noFill/>
                          </a:ln>
                        </pic:spPr>
                      </pic:pic>
                    </a:graphicData>
                  </a:graphic>
                </wp:inline>
              </w:drawing>
            </w:r>
          </w:p>
          <w:p w:rsidR="00507A7E" w:rsidRDefault="00507A7E" w:rsidP="00507A7E">
            <w:pPr>
              <w:pStyle w:val="TexteProcdures"/>
            </w:pPr>
            <w:r>
              <w:t xml:space="preserve">La commande Nouvelle diapositive est composée deux éléments : </w:t>
            </w:r>
          </w:p>
          <w:p w:rsidR="00507A7E" w:rsidRDefault="00507A7E" w:rsidP="00507A7E">
            <w:pPr>
              <w:pStyle w:val="TexteProcdures"/>
              <w:spacing w:after="60"/>
              <w:ind w:left="1134"/>
            </w:pPr>
            <w:r>
              <w:t>insère une diapositive identique à la précédente</w:t>
            </w:r>
          </w:p>
          <w:p w:rsidR="00507A7E" w:rsidRDefault="00507A7E" w:rsidP="00507A7E">
            <w:pPr>
              <w:pStyle w:val="TexteProcdures"/>
              <w:ind w:left="1134"/>
            </w:pPr>
            <w:r>
              <w:rPr>
                <w:noProof/>
                <w:lang w:eastAsia="fr-FR"/>
              </w:rPr>
              <w:drawing>
                <wp:anchor distT="0" distB="0" distL="114300" distR="114300" simplePos="0" relativeHeight="251655680" behindDoc="1" locked="0" layoutInCell="1" allowOverlap="1" wp14:anchorId="74EAF8BF" wp14:editId="7555B616">
                  <wp:simplePos x="0" y="0"/>
                  <wp:positionH relativeFrom="column">
                    <wp:posOffset>58420</wp:posOffset>
                  </wp:positionH>
                  <wp:positionV relativeFrom="paragraph">
                    <wp:posOffset>84455</wp:posOffset>
                  </wp:positionV>
                  <wp:extent cx="523875" cy="228600"/>
                  <wp:effectExtent l="0" t="0" r="9525" b="0"/>
                  <wp:wrapTight wrapText="bothSides">
                    <wp:wrapPolygon edited="0">
                      <wp:start x="0" y="0"/>
                      <wp:lineTo x="0" y="19800"/>
                      <wp:lineTo x="21207" y="19800"/>
                      <wp:lineTo x="21207" y="0"/>
                      <wp:lineTo x="0" y="0"/>
                    </wp:wrapPolygon>
                  </wp:wrapTight>
                  <wp:docPr id="279" name="Image 279" descr="SNAGHTML46fa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descr="SNAGHTML46fa56"/>
                          <pic:cNvPicPr>
                            <a:picLocks noChangeAspect="1" noChangeArrowheads="1"/>
                          </pic:cNvPicPr>
                        </pic:nvPicPr>
                        <pic:blipFill>
                          <a:blip r:embed="rId50">
                            <a:extLst>
                              <a:ext uri="{28A0092B-C50C-407E-A947-70E740481C1C}">
                                <a14:useLocalDpi xmlns:a14="http://schemas.microsoft.com/office/drawing/2010/main" val="0"/>
                              </a:ext>
                            </a:extLst>
                          </a:blip>
                          <a:srcRect l="9525" t="15874" r="4167"/>
                          <a:stretch>
                            <a:fillRect/>
                          </a:stretch>
                        </pic:blipFill>
                        <pic:spPr bwMode="auto">
                          <a:xfrm>
                            <a:off x="0" y="0"/>
                            <a:ext cx="523875"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56704" behindDoc="1" locked="0" layoutInCell="1" allowOverlap="1" wp14:anchorId="74377030" wp14:editId="0DD7C791">
                  <wp:simplePos x="0" y="0"/>
                  <wp:positionH relativeFrom="column">
                    <wp:posOffset>179705</wp:posOffset>
                  </wp:positionH>
                  <wp:positionV relativeFrom="paragraph">
                    <wp:posOffset>-241300</wp:posOffset>
                  </wp:positionV>
                  <wp:extent cx="314325" cy="238125"/>
                  <wp:effectExtent l="0" t="0" r="9525" b="9525"/>
                  <wp:wrapTight wrapText="bothSides">
                    <wp:wrapPolygon edited="0">
                      <wp:start x="0" y="0"/>
                      <wp:lineTo x="0" y="20736"/>
                      <wp:lineTo x="20945" y="20736"/>
                      <wp:lineTo x="20945" y="0"/>
                      <wp:lineTo x="0" y="0"/>
                    </wp:wrapPolygon>
                  </wp:wrapTight>
                  <wp:docPr id="280" name="Image 280" descr="SNAGHTML43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SNAGHTML439702"/>
                          <pic:cNvPicPr>
                            <a:picLocks noChangeAspect="1" noChangeArrowheads="1"/>
                          </pic:cNvPicPr>
                        </pic:nvPicPr>
                        <pic:blipFill>
                          <a:blip r:embed="rId51">
                            <a:extLst>
                              <a:ext uri="{28A0092B-C50C-407E-A947-70E740481C1C}">
                                <a14:useLocalDpi xmlns:a14="http://schemas.microsoft.com/office/drawing/2010/main" val="0"/>
                              </a:ext>
                            </a:extLst>
                          </a:blip>
                          <a:srcRect l="12808" t="9917" r="13252" b="8263"/>
                          <a:stretch>
                            <a:fillRect/>
                          </a:stretch>
                        </pic:blipFill>
                        <pic:spPr bwMode="auto">
                          <a:xfrm>
                            <a:off x="0" y="0"/>
                            <a:ext cx="314325" cy="238125"/>
                          </a:xfrm>
                          <a:prstGeom prst="rect">
                            <a:avLst/>
                          </a:prstGeom>
                          <a:noFill/>
                          <a:ln>
                            <a:noFill/>
                          </a:ln>
                        </pic:spPr>
                      </pic:pic>
                    </a:graphicData>
                  </a:graphic>
                  <wp14:sizeRelH relativeFrom="page">
                    <wp14:pctWidth>0</wp14:pctWidth>
                  </wp14:sizeRelH>
                  <wp14:sizeRelV relativeFrom="page">
                    <wp14:pctHeight>0</wp14:pctHeight>
                  </wp14:sizeRelV>
                </wp:anchor>
              </w:drawing>
            </w:r>
            <w:r>
              <w:t>permet de choisir la disposition de la  nouvelle diapositive</w:t>
            </w:r>
          </w:p>
        </w:tc>
        <w:tc>
          <w:tcPr>
            <w:tcW w:w="3419" w:type="pct"/>
            <w:gridSpan w:val="3"/>
            <w:tcBorders>
              <w:top w:val="single" w:sz="12" w:space="0" w:color="auto"/>
            </w:tcBorders>
            <w:hideMark/>
          </w:tcPr>
          <w:p w:rsidR="00773E12" w:rsidRPr="00773E12" w:rsidRDefault="00773E12" w:rsidP="00773E12">
            <w:pPr>
              <w:jc w:val="center"/>
              <w:rPr>
                <w:sz w:val="18"/>
                <w:szCs w:val="18"/>
              </w:rPr>
            </w:pPr>
          </w:p>
          <w:p w:rsidR="00507A7E" w:rsidRDefault="00507A7E" w:rsidP="00773E12">
            <w:pPr>
              <w:jc w:val="center"/>
            </w:pPr>
            <w:r>
              <w:rPr>
                <w:noProof/>
                <w:lang w:eastAsia="fr-FR"/>
              </w:rPr>
              <w:drawing>
                <wp:inline distT="0" distB="0" distL="0" distR="0" wp14:anchorId="2A0FCF55" wp14:editId="3B91B88F">
                  <wp:extent cx="4500000" cy="2765354"/>
                  <wp:effectExtent l="0" t="0" r="0" b="0"/>
                  <wp:docPr id="251" name="Image 251" descr="C:\Users\hanovre\AppData\Local\Temp\SNAGHTML140b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anovre\AppData\Local\Temp\SNAGHTML140b051.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00000" cy="2765354"/>
                          </a:xfrm>
                          <a:prstGeom prst="rect">
                            <a:avLst/>
                          </a:prstGeom>
                          <a:noFill/>
                          <a:ln>
                            <a:noFill/>
                          </a:ln>
                        </pic:spPr>
                      </pic:pic>
                    </a:graphicData>
                  </a:graphic>
                </wp:inline>
              </w:drawing>
            </w:r>
          </w:p>
        </w:tc>
      </w:tr>
      <w:tr w:rsidR="00507A7E" w:rsidTr="00773E12">
        <w:trPr>
          <w:trHeight w:hRule="exact" w:val="5801"/>
        </w:trPr>
        <w:tc>
          <w:tcPr>
            <w:tcW w:w="1581" w:type="pct"/>
          </w:tcPr>
          <w:p w:rsidR="00507A7E" w:rsidRPr="00BA50A9" w:rsidRDefault="00507A7E" w:rsidP="00507A7E">
            <w:pPr>
              <w:pStyle w:val="Titrenumrot"/>
              <w:rPr>
                <w:sz w:val="18"/>
                <w:szCs w:val="18"/>
              </w:rPr>
            </w:pPr>
          </w:p>
          <w:p w:rsidR="00507A7E" w:rsidRDefault="00507A7E" w:rsidP="00507A7E">
            <w:pPr>
              <w:pStyle w:val="Titrenumrot"/>
            </w:pPr>
            <w:r w:rsidRPr="00EB46FF">
              <w:rPr>
                <w:b w:val="0"/>
                <w:sz w:val="32"/>
              </w:rPr>
              <w:sym w:font="Wingdings" w:char="F090"/>
            </w:r>
            <w:r>
              <w:t>Dupliquer une diapositive</w:t>
            </w:r>
          </w:p>
          <w:p w:rsidR="00507A7E" w:rsidRDefault="00507A7E" w:rsidP="00507A7E">
            <w:pPr>
              <w:ind w:left="284"/>
              <w:rPr>
                <w:szCs w:val="20"/>
              </w:rPr>
            </w:pPr>
            <w:r>
              <w:rPr>
                <w:szCs w:val="20"/>
              </w:rPr>
              <w:t>Clic droit sur la diapositive à copier</w:t>
            </w:r>
          </w:p>
          <w:p w:rsidR="00507A7E" w:rsidRDefault="00507A7E" w:rsidP="00507A7E">
            <w:pPr>
              <w:spacing w:before="120" w:after="120"/>
              <w:ind w:left="284" w:hanging="284"/>
              <w:rPr>
                <w:b/>
                <w:szCs w:val="20"/>
              </w:rPr>
            </w:pPr>
            <w:r>
              <w:rPr>
                <w:szCs w:val="20"/>
              </w:rPr>
              <w:tab/>
            </w:r>
            <w:r>
              <w:rPr>
                <w:b/>
                <w:szCs w:val="20"/>
              </w:rPr>
              <w:t>Ou</w:t>
            </w:r>
          </w:p>
          <w:p w:rsidR="00507A7E" w:rsidRDefault="00507A7E" w:rsidP="00507A7E">
            <w:pPr>
              <w:ind w:left="284"/>
              <w:rPr>
                <w:szCs w:val="20"/>
              </w:rPr>
            </w:pPr>
            <w:r>
              <w:rPr>
                <w:szCs w:val="20"/>
              </w:rPr>
              <w:t>Bouton Nouvelle diapositive</w:t>
            </w:r>
          </w:p>
          <w:p w:rsidR="00507A7E" w:rsidRDefault="00507A7E" w:rsidP="00507A7E">
            <w:pPr>
              <w:pStyle w:val="Titrenumrot"/>
              <w:spacing w:before="120"/>
            </w:pPr>
            <w:r w:rsidRPr="00EB46FF">
              <w:rPr>
                <w:b w:val="0"/>
                <w:sz w:val="32"/>
              </w:rPr>
              <w:sym w:font="Wingdings" w:char="F091"/>
            </w:r>
            <w:r>
              <w:t>Supprimer une diapositive</w:t>
            </w:r>
          </w:p>
          <w:p w:rsidR="00507A7E" w:rsidRDefault="00507A7E" w:rsidP="00507A7E">
            <w:pPr>
              <w:ind w:left="284"/>
              <w:rPr>
                <w:szCs w:val="20"/>
              </w:rPr>
            </w:pPr>
            <w:r>
              <w:rPr>
                <w:szCs w:val="20"/>
              </w:rPr>
              <w:t>Clic droit sur la diapositive à supprimer</w:t>
            </w:r>
          </w:p>
          <w:p w:rsidR="00507A7E" w:rsidRDefault="00507A7E" w:rsidP="00507A7E">
            <w:pPr>
              <w:spacing w:before="120" w:after="120"/>
              <w:ind w:left="284" w:hanging="284"/>
              <w:rPr>
                <w:b/>
                <w:szCs w:val="20"/>
              </w:rPr>
            </w:pPr>
            <w:r>
              <w:rPr>
                <w:szCs w:val="20"/>
              </w:rPr>
              <w:tab/>
            </w:r>
            <w:r>
              <w:rPr>
                <w:b/>
                <w:szCs w:val="20"/>
              </w:rPr>
              <w:t>Ou</w:t>
            </w:r>
          </w:p>
          <w:p w:rsidR="00507A7E" w:rsidRDefault="00507A7E" w:rsidP="00507A7E">
            <w:pPr>
              <w:ind w:left="284"/>
              <w:rPr>
                <w:szCs w:val="20"/>
              </w:rPr>
            </w:pPr>
            <w:r>
              <w:rPr>
                <w:szCs w:val="20"/>
              </w:rPr>
              <w:t xml:space="preserve">Sélection de la diapositive à supprimer et touche </w:t>
            </w:r>
            <w:r>
              <w:rPr>
                <w:szCs w:val="20"/>
                <w:bdr w:val="single" w:sz="4" w:space="0" w:color="auto" w:frame="1"/>
              </w:rPr>
              <w:t>suppr</w:t>
            </w:r>
            <w:r>
              <w:rPr>
                <w:szCs w:val="20"/>
              </w:rPr>
              <w:t xml:space="preserve"> du clavier</w:t>
            </w:r>
          </w:p>
          <w:p w:rsidR="00507A7E" w:rsidRDefault="00507A7E" w:rsidP="00507A7E">
            <w:pPr>
              <w:pStyle w:val="Titrenumrot"/>
              <w:spacing w:before="120"/>
            </w:pPr>
            <w:r w:rsidRPr="00EB46FF">
              <w:rPr>
                <w:b w:val="0"/>
                <w:sz w:val="32"/>
              </w:rPr>
              <w:sym w:font="Wingdings" w:char="F091"/>
            </w:r>
            <w:r>
              <w:t>Déplacer une diapositive</w:t>
            </w:r>
          </w:p>
          <w:p w:rsidR="00507A7E" w:rsidRDefault="00507A7E" w:rsidP="00507A7E">
            <w:pPr>
              <w:ind w:left="284"/>
              <w:rPr>
                <w:szCs w:val="20"/>
              </w:rPr>
            </w:pPr>
            <w:r>
              <w:rPr>
                <w:szCs w:val="20"/>
              </w:rPr>
              <w:t>Cliquer sur la miniature de la diapositive et cliquer-glisser (un trait symbolise l’emplacement)</w:t>
            </w:r>
          </w:p>
        </w:tc>
        <w:tc>
          <w:tcPr>
            <w:tcW w:w="3419" w:type="pct"/>
            <w:gridSpan w:val="3"/>
            <w:hideMark/>
          </w:tcPr>
          <w:p w:rsidR="00773E12" w:rsidRPr="00773E12" w:rsidRDefault="00773E12" w:rsidP="00773E12">
            <w:pPr>
              <w:jc w:val="center"/>
              <w:rPr>
                <w:sz w:val="18"/>
                <w:szCs w:val="18"/>
              </w:rPr>
            </w:pPr>
          </w:p>
          <w:p w:rsidR="00507A7E" w:rsidRDefault="00507A7E" w:rsidP="00773E12">
            <w:pPr>
              <w:jc w:val="center"/>
            </w:pPr>
            <w:r>
              <w:rPr>
                <w:noProof/>
                <w:lang w:eastAsia="fr-FR"/>
              </w:rPr>
              <mc:AlternateContent>
                <mc:Choice Requires="wps">
                  <w:drawing>
                    <wp:anchor distT="0" distB="0" distL="114300" distR="114300" simplePos="0" relativeHeight="251657728" behindDoc="0" locked="0" layoutInCell="1" allowOverlap="1" wp14:anchorId="60622721" wp14:editId="30840D62">
                      <wp:simplePos x="0" y="0"/>
                      <wp:positionH relativeFrom="column">
                        <wp:posOffset>473075</wp:posOffset>
                      </wp:positionH>
                      <wp:positionV relativeFrom="paragraph">
                        <wp:posOffset>1129665</wp:posOffset>
                      </wp:positionV>
                      <wp:extent cx="871220" cy="154940"/>
                      <wp:effectExtent l="0" t="0" r="5080" b="0"/>
                      <wp:wrapNone/>
                      <wp:docPr id="290" name="Zone de texte 290"/>
                      <wp:cNvGraphicFramePr/>
                      <a:graphic xmlns:a="http://schemas.openxmlformats.org/drawingml/2006/main">
                        <a:graphicData uri="http://schemas.microsoft.com/office/word/2010/wordprocessingShape">
                          <wps:wsp>
                            <wps:cNvSpPr txBox="1"/>
                            <wps:spPr>
                              <a:xfrm>
                                <a:off x="0" y="0"/>
                                <a:ext cx="871220" cy="154940"/>
                              </a:xfrm>
                              <a:prstGeom prst="rect">
                                <a:avLst/>
                              </a:prstGeom>
                              <a:solidFill>
                                <a:schemeClr val="accen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73E12" w:rsidRPr="00C767FB" w:rsidRDefault="00773E12" w:rsidP="00507A7E">
                                  <w:pPr>
                                    <w:jc w:val="center"/>
                                    <w:rPr>
                                      <w:b/>
                                      <w:color w:val="FFFFFF" w:themeColor="background1"/>
                                    </w:rPr>
                                  </w:pPr>
                                  <w:r w:rsidRPr="00C767FB">
                                    <w:rPr>
                                      <w:b/>
                                      <w:color w:val="FFFFFF" w:themeColor="background1"/>
                                    </w:rPr>
                                    <w:t>Clic droit</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22721" id="Zone de texte 290" o:spid="_x0000_s1027" type="#_x0000_t202" style="position:absolute;left:0;text-align:left;margin-left:37.25pt;margin-top:88.95pt;width:68.6pt;height:12.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" fillcolor="#eb6a35 [3204]" stroked="f" strokeweight=".5pt">
                      <v:textbox inset=",0,,0">
                        <w:txbxContent>
                          <w:p w:rsidR="00773E12" w:rsidRPr="00C767FB" w:rsidRDefault="00773E12" w:rsidP="00507A7E">
                            <w:pPr>
                              <w:jc w:val="center"/>
                              <w:rPr>
                                <w:b/>
                                <w:color w:val="FFFFFF" w:themeColor="background1"/>
                              </w:rPr>
                            </w:pPr>
                            <w:r w:rsidRPr="00C767FB">
                              <w:rPr>
                                <w:b/>
                                <w:color w:val="FFFFFF" w:themeColor="background1"/>
                              </w:rPr>
                              <w:t>Clic droit</w:t>
                            </w:r>
                          </w:p>
                        </w:txbxContent>
                      </v:textbox>
                    </v:shape>
                  </w:pict>
                </mc:Fallback>
              </mc:AlternateContent>
            </w:r>
            <w:r>
              <w:rPr>
                <w:noProof/>
                <w:lang w:eastAsia="fr-FR"/>
              </w:rPr>
              <w:drawing>
                <wp:inline distT="0" distB="0" distL="0" distR="0" wp14:anchorId="55022DC2" wp14:editId="4FA25E6A">
                  <wp:extent cx="4500000" cy="2827459"/>
                  <wp:effectExtent l="0" t="0" r="0" b="0"/>
                  <wp:docPr id="252" name="Image 252" descr="C:\Users\hanovre\AppData\Local\Temp\SNAGHTML1418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anovre\AppData\Local\Temp\SNAGHTML141821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00000" cy="2827459"/>
                          </a:xfrm>
                          <a:prstGeom prst="rect">
                            <a:avLst/>
                          </a:prstGeom>
                          <a:noFill/>
                          <a:ln>
                            <a:noFill/>
                          </a:ln>
                        </pic:spPr>
                      </pic:pic>
                    </a:graphicData>
                  </a:graphic>
                </wp:inline>
              </w:drawing>
            </w:r>
          </w:p>
        </w:tc>
      </w:tr>
    </w:tbl>
    <w:p w:rsidR="00507A7E" w:rsidRDefault="00507A7E">
      <w:pPr>
        <w:rPr>
          <w:b/>
        </w:rPr>
      </w:pPr>
      <w:r>
        <w:rPr>
          <w:b/>
        </w:rPr>
        <w:br w:type="page"/>
      </w:r>
    </w:p>
    <w:tbl>
      <w:tblPr>
        <w:tblStyle w:val="Grilledutableau"/>
        <w:tblW w:w="485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7"/>
        <w:gridCol w:w="3047"/>
        <w:gridCol w:w="4140"/>
      </w:tblGrid>
      <w:tr w:rsidR="00207DD6" w:rsidTr="00507A7E">
        <w:trPr>
          <w:trHeight w:val="1995"/>
        </w:trPr>
        <w:tc>
          <w:tcPr>
            <w:tcW w:w="5000" w:type="pct"/>
            <w:gridSpan w:val="3"/>
          </w:tcPr>
          <w:p w:rsidR="00207DD6" w:rsidRDefault="00207DD6" w:rsidP="00893771"/>
          <w:p w:rsidR="00207DD6" w:rsidRDefault="00207DD6" w:rsidP="00893771">
            <w:r>
              <w:t xml:space="preserve">Les zones de texte </w:t>
            </w:r>
            <w:r w:rsidR="006137DC">
              <w:t xml:space="preserve">prédéfinies </w:t>
            </w:r>
            <w:r>
              <w:t>sont des listes à puces, les puces peuvent être personnalisées dans la diapositive ou dans le masque de diapositive</w:t>
            </w:r>
          </w:p>
          <w:p w:rsidR="00207DD6" w:rsidRDefault="00207DD6" w:rsidP="00893771"/>
          <w:p w:rsidR="00207DD6" w:rsidRDefault="00207DD6" w:rsidP="00893771">
            <w:r>
              <w:t>La hiérarchisation du texte permet de faire des énumérations de plusieurs niveaux (5 maximum), dans les zones de texte, dans le plan ou dans le volet texte des SmartArts. Elle permet une présentation structurée et synthétique des informations à présenter et favorise la lecture du texte.</w:t>
            </w:r>
          </w:p>
          <w:p w:rsidR="00207DD6" w:rsidRDefault="00207DD6" w:rsidP="00893771"/>
        </w:tc>
      </w:tr>
      <w:tr w:rsidR="00207DD6" w:rsidTr="00DB40E1">
        <w:trPr>
          <w:trHeight w:hRule="exact" w:val="567"/>
        </w:trPr>
        <w:tc>
          <w:tcPr>
            <w:tcW w:w="3031" w:type="pct"/>
            <w:gridSpan w:val="2"/>
            <w:tcBorders>
              <w:top w:val="double" w:sz="4" w:space="0" w:color="auto"/>
              <w:left w:val="double" w:sz="4" w:space="0" w:color="auto"/>
              <w:right w:val="double" w:sz="4" w:space="0" w:color="auto"/>
            </w:tcBorders>
            <w:shd w:val="clear" w:color="auto" w:fill="D04324"/>
            <w:vAlign w:val="center"/>
            <w:hideMark/>
          </w:tcPr>
          <w:p w:rsidR="00207DD6" w:rsidRDefault="00207DD6" w:rsidP="00893771">
            <w:pPr>
              <w:pStyle w:val="Titre2"/>
              <w:outlineLvl w:val="1"/>
            </w:pPr>
            <w:bookmarkStart w:id="24" w:name="_Toc366611904"/>
            <w:bookmarkStart w:id="25" w:name="_Toc367718532"/>
            <w:r>
              <w:t>Saisir du texte et appliquer un format</w:t>
            </w:r>
            <w:bookmarkEnd w:id="24"/>
            <w:bookmarkEnd w:id="25"/>
          </w:p>
        </w:tc>
        <w:tc>
          <w:tcPr>
            <w:tcW w:w="1969" w:type="pct"/>
            <w:tcBorders>
              <w:left w:val="double" w:sz="4" w:space="0" w:color="auto"/>
            </w:tcBorders>
            <w:vAlign w:val="bottom"/>
          </w:tcPr>
          <w:p w:rsidR="00207DD6" w:rsidRDefault="00207DD6" w:rsidP="00893771"/>
        </w:tc>
      </w:tr>
      <w:tr w:rsidR="00207DD6" w:rsidTr="00773E12">
        <w:trPr>
          <w:trHeight w:hRule="exact" w:val="4839"/>
        </w:trPr>
        <w:tc>
          <w:tcPr>
            <w:tcW w:w="1582" w:type="pct"/>
            <w:tcBorders>
              <w:top w:val="single" w:sz="12" w:space="0" w:color="auto"/>
            </w:tcBorders>
          </w:tcPr>
          <w:p w:rsidR="00BA50A9" w:rsidRPr="00BA50A9" w:rsidRDefault="00BA50A9" w:rsidP="00893771">
            <w:pPr>
              <w:pStyle w:val="Titrenumrot"/>
              <w:rPr>
                <w:b w:val="0"/>
                <w:sz w:val="18"/>
                <w:szCs w:val="18"/>
              </w:rPr>
            </w:pPr>
          </w:p>
          <w:p w:rsidR="00207DD6" w:rsidRPr="00135868" w:rsidRDefault="00207DD6" w:rsidP="00893771">
            <w:pPr>
              <w:pStyle w:val="Titrenumrot"/>
            </w:pPr>
            <w:r w:rsidRPr="00EB46FF">
              <w:rPr>
                <w:b w:val="0"/>
                <w:sz w:val="32"/>
                <w:szCs w:val="32"/>
              </w:rPr>
              <w:sym w:font="Wingdings" w:char="F08C"/>
            </w:r>
            <w:r w:rsidRPr="00135868">
              <w:t>Effectuer une sélection</w:t>
            </w:r>
          </w:p>
          <w:p w:rsidR="00207DD6" w:rsidRDefault="00207DD6" w:rsidP="00893771">
            <w:pPr>
              <w:pStyle w:val="Textesouslisteorange"/>
            </w:pPr>
            <w:r>
              <w:t>Pour sélectionner une zone</w:t>
            </w:r>
            <w:r w:rsidR="00381BA5">
              <w:t xml:space="preserve"> de texte</w:t>
            </w:r>
            <w:r>
              <w:t xml:space="preserve">, un objet ou un contenu, cliquer sur son contour </w:t>
            </w:r>
          </w:p>
          <w:p w:rsidR="00207DD6" w:rsidRPr="00381BA5" w:rsidRDefault="00207DD6" w:rsidP="00893771">
            <w:pPr>
              <w:pStyle w:val="TexteProcdures"/>
              <w:rPr>
                <w:b/>
              </w:rPr>
            </w:pPr>
            <w:r w:rsidRPr="00381BA5">
              <w:rPr>
                <w:b/>
              </w:rPr>
              <w:t>Ou</w:t>
            </w:r>
          </w:p>
          <w:p w:rsidR="00207DD6" w:rsidRDefault="00207DD6" w:rsidP="00893771">
            <w:pPr>
              <w:pStyle w:val="TexteProcdures"/>
            </w:pPr>
            <w:r>
              <w:t>Effectuer une zone de sélection en cliquant-glissant autour de l’objet</w:t>
            </w:r>
          </w:p>
          <w:p w:rsidR="00207DD6" w:rsidRDefault="00207DD6" w:rsidP="00893771">
            <w:pPr>
              <w:pStyle w:val="TexteProcdures"/>
            </w:pPr>
          </w:p>
          <w:p w:rsidR="00207DD6" w:rsidRDefault="00207DD6" w:rsidP="00893771">
            <w:pPr>
              <w:pStyle w:val="Titrenumrot"/>
            </w:pPr>
            <w:r>
              <w:tab/>
              <w:t>Insérer du texte</w:t>
            </w:r>
          </w:p>
          <w:p w:rsidR="00207DD6" w:rsidRDefault="00381BA5" w:rsidP="00893771">
            <w:pPr>
              <w:pStyle w:val="TexteProcdures"/>
            </w:pPr>
            <w:r>
              <w:t>Cliquer</w:t>
            </w:r>
            <w:r w:rsidR="00207DD6">
              <w:t xml:space="preserve"> la zone et saisir le texte</w:t>
            </w:r>
          </w:p>
          <w:p w:rsidR="00207DD6" w:rsidRDefault="00207DD6" w:rsidP="00893771">
            <w:pPr>
              <w:pStyle w:val="Titrenumrot"/>
              <w:spacing w:before="120"/>
            </w:pPr>
            <w:r w:rsidRPr="00EB46FF">
              <w:rPr>
                <w:b w:val="0"/>
                <w:sz w:val="32"/>
                <w:szCs w:val="32"/>
              </w:rPr>
              <w:sym w:font="Wingdings" w:char="F08D"/>
            </w:r>
            <w:r>
              <w:t>Appliquer une mise en forme du texte</w:t>
            </w:r>
          </w:p>
          <w:p w:rsidR="00207DD6" w:rsidRDefault="00207DD6" w:rsidP="00893771">
            <w:pPr>
              <w:pStyle w:val="Titrenumrot"/>
              <w:spacing w:before="120"/>
            </w:pPr>
            <w:r w:rsidRPr="00EB46FF">
              <w:rPr>
                <w:b w:val="0"/>
                <w:sz w:val="32"/>
                <w:szCs w:val="32"/>
              </w:rPr>
              <w:sym w:font="Wingdings" w:char="F08E"/>
            </w:r>
            <w:r w:rsidR="008B7894">
              <w:t>Changer l’alignement</w:t>
            </w:r>
          </w:p>
          <w:p w:rsidR="00207DD6" w:rsidRDefault="00207DD6" w:rsidP="00893771">
            <w:pPr>
              <w:pStyle w:val="Titrenumrot"/>
              <w:spacing w:before="120"/>
            </w:pPr>
            <w:r w:rsidRPr="00EB46FF">
              <w:rPr>
                <w:b w:val="0"/>
                <w:sz w:val="32"/>
                <w:szCs w:val="32"/>
              </w:rPr>
              <w:sym w:font="Wingdings" w:char="F08F"/>
            </w:r>
            <w:r>
              <w:t>Activer l’onglet Outils de dessin</w:t>
            </w:r>
          </w:p>
          <w:p w:rsidR="00207DD6" w:rsidRDefault="00207DD6" w:rsidP="00893771"/>
        </w:tc>
        <w:tc>
          <w:tcPr>
            <w:tcW w:w="3418" w:type="pct"/>
            <w:gridSpan w:val="2"/>
            <w:tcBorders>
              <w:top w:val="single" w:sz="12" w:space="0" w:color="auto"/>
            </w:tcBorders>
            <w:tcMar>
              <w:top w:w="0" w:type="dxa"/>
              <w:left w:w="0" w:type="dxa"/>
              <w:bottom w:w="0" w:type="dxa"/>
              <w:right w:w="0" w:type="dxa"/>
            </w:tcMar>
            <w:hideMark/>
          </w:tcPr>
          <w:p w:rsidR="00773E12" w:rsidRPr="00773E12" w:rsidRDefault="00773E12" w:rsidP="00773E12">
            <w:pPr>
              <w:jc w:val="center"/>
              <w:rPr>
                <w:sz w:val="18"/>
                <w:szCs w:val="18"/>
              </w:rPr>
            </w:pPr>
          </w:p>
          <w:p w:rsidR="00207DD6" w:rsidRDefault="008B7894" w:rsidP="00773E12">
            <w:pPr>
              <w:jc w:val="center"/>
            </w:pPr>
            <w:r>
              <w:rPr>
                <w:noProof/>
                <w:lang w:eastAsia="fr-FR"/>
              </w:rPr>
              <w:drawing>
                <wp:inline distT="0" distB="0" distL="0" distR="0" wp14:anchorId="230911D6" wp14:editId="2DFE0075">
                  <wp:extent cx="4320000" cy="2756454"/>
                  <wp:effectExtent l="0" t="0" r="4445" b="6350"/>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320000" cy="2756454"/>
                          </a:xfrm>
                          <a:prstGeom prst="rect">
                            <a:avLst/>
                          </a:prstGeom>
                        </pic:spPr>
                      </pic:pic>
                    </a:graphicData>
                  </a:graphic>
                </wp:inline>
              </w:drawing>
            </w:r>
          </w:p>
        </w:tc>
      </w:tr>
      <w:tr w:rsidR="00207DD6" w:rsidTr="00773E12">
        <w:trPr>
          <w:trHeight w:hRule="exact" w:val="7267"/>
        </w:trPr>
        <w:tc>
          <w:tcPr>
            <w:tcW w:w="1582" w:type="pct"/>
          </w:tcPr>
          <w:p w:rsidR="00BA50A9" w:rsidRPr="00BA50A9" w:rsidRDefault="00BA50A9" w:rsidP="00BA50A9">
            <w:pPr>
              <w:ind w:left="318" w:hanging="318"/>
              <w:rPr>
                <w:color w:val="C44613" w:themeColor="accent1" w:themeShade="BF"/>
                <w:sz w:val="18"/>
                <w:szCs w:val="18"/>
              </w:rPr>
            </w:pPr>
          </w:p>
          <w:p w:rsidR="00207DD6" w:rsidRDefault="00CB78C4" w:rsidP="00381BA5">
            <w:pPr>
              <w:spacing w:after="120"/>
              <w:ind w:left="318" w:hanging="318"/>
              <w:rPr>
                <w:b/>
                <w:color w:val="C44613" w:themeColor="accent1" w:themeShade="BF"/>
                <w:szCs w:val="20"/>
              </w:rPr>
            </w:pPr>
            <w:r w:rsidRPr="00EB46FF">
              <w:rPr>
                <w:color w:val="C44613" w:themeColor="accent1" w:themeShade="BF"/>
                <w:sz w:val="32"/>
                <w:szCs w:val="32"/>
              </w:rPr>
              <w:sym w:font="Wingdings" w:char="F090"/>
            </w:r>
            <w:r w:rsidR="00EB46FF" w:rsidRPr="00042FEC">
              <w:rPr>
                <w:b/>
                <w:color w:val="C44613" w:themeColor="accent1" w:themeShade="BF"/>
                <w:szCs w:val="20"/>
              </w:rPr>
              <w:t>Choisir</w:t>
            </w:r>
            <w:r w:rsidR="00042FEC" w:rsidRPr="00042FEC">
              <w:rPr>
                <w:b/>
                <w:color w:val="C44613" w:themeColor="accent1" w:themeShade="BF"/>
                <w:szCs w:val="20"/>
              </w:rPr>
              <w:t xml:space="preserve"> un format prédéfini</w:t>
            </w:r>
            <w:r w:rsidR="00381BA5">
              <w:rPr>
                <w:b/>
                <w:color w:val="C44613" w:themeColor="accent1" w:themeShade="BF"/>
                <w:szCs w:val="20"/>
              </w:rPr>
              <w:t xml:space="preserve"> dans le ruban</w:t>
            </w:r>
          </w:p>
          <w:p w:rsidR="004A75DB" w:rsidRPr="004A75DB" w:rsidRDefault="004A75DB" w:rsidP="004A75DB">
            <w:pPr>
              <w:pStyle w:val="TexteProcdures"/>
              <w:rPr>
                <w:b/>
                <w:szCs w:val="20"/>
              </w:rPr>
            </w:pPr>
            <w:r w:rsidRPr="004A75DB">
              <w:rPr>
                <w:b/>
              </w:rPr>
              <w:t>ou</w:t>
            </w:r>
          </w:p>
          <w:p w:rsidR="004A75DB" w:rsidRDefault="004A75DB" w:rsidP="00381BA5">
            <w:pPr>
              <w:ind w:left="284" w:hanging="284"/>
              <w:rPr>
                <w:b/>
                <w:color w:val="C44613" w:themeColor="accent1" w:themeShade="BF"/>
                <w:szCs w:val="20"/>
              </w:rPr>
            </w:pPr>
            <w:r>
              <w:rPr>
                <w:b/>
                <w:color w:val="C44613" w:themeColor="accent1" w:themeShade="BF"/>
                <w:szCs w:val="20"/>
              </w:rPr>
              <w:tab/>
              <w:t>Modifier le format</w:t>
            </w:r>
          </w:p>
          <w:p w:rsidR="004A75DB" w:rsidRDefault="004A75DB" w:rsidP="004A75DB">
            <w:pPr>
              <w:pStyle w:val="TexteProcdures"/>
              <w:rPr>
                <w:szCs w:val="20"/>
              </w:rPr>
            </w:pPr>
            <w:r>
              <w:t>Travailler avec le ruban ou lancer le volet format (</w:t>
            </w:r>
            <w:r w:rsidRPr="00EB46FF">
              <w:rPr>
                <w:color w:val="C44613" w:themeColor="accent1" w:themeShade="BF"/>
                <w:sz w:val="32"/>
                <w:szCs w:val="32"/>
              </w:rPr>
              <w:sym w:font="Wingdings" w:char="F091"/>
            </w:r>
            <w:r>
              <w:t>)</w:t>
            </w:r>
          </w:p>
          <w:p w:rsidR="0021303E" w:rsidRDefault="0021303E" w:rsidP="00243096">
            <w:pPr>
              <w:pStyle w:val="numrotationgrise"/>
            </w:pPr>
            <w:r>
              <w:rPr>
                <w:noProof/>
                <w:lang w:eastAsia="fr-FR"/>
              </w:rPr>
              <w:drawing>
                <wp:inline distT="0" distB="0" distL="0" distR="0" wp14:anchorId="23D208F8" wp14:editId="4BAEE4AA">
                  <wp:extent cx="215900" cy="215900"/>
                  <wp:effectExtent l="0" t="0" r="0" b="0"/>
                  <wp:docPr id="303" name="Image 303"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284" name="Image 284"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rsidRPr="00B157B1">
              <w:t xml:space="preserve"> </w:t>
            </w:r>
            <w:r>
              <w:t>modifier le remplissage</w:t>
            </w:r>
          </w:p>
          <w:p w:rsidR="0021303E" w:rsidRDefault="0021303E" w:rsidP="00243096">
            <w:pPr>
              <w:pStyle w:val="numrotationgrise"/>
            </w:pPr>
            <w:r>
              <w:rPr>
                <w:noProof/>
                <w:lang w:eastAsia="fr-FR"/>
              </w:rPr>
              <w:drawing>
                <wp:inline distT="0" distB="0" distL="0" distR="0" wp14:anchorId="0F872E0B" wp14:editId="4FFE1F22">
                  <wp:extent cx="215900" cy="208280"/>
                  <wp:effectExtent l="0" t="0" r="0" b="1270"/>
                  <wp:docPr id="309" name="Image 309"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34" name="Image 34"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rsidRPr="00B157B1">
              <w:t xml:space="preserve"> </w:t>
            </w:r>
            <w:r>
              <w:t>ajouter un effet à  la forme</w:t>
            </w:r>
          </w:p>
          <w:p w:rsidR="0021303E" w:rsidRDefault="0021303E" w:rsidP="00243096">
            <w:pPr>
              <w:pStyle w:val="numrotationgrise"/>
            </w:pPr>
            <w:r>
              <w:rPr>
                <w:noProof/>
                <w:lang w:eastAsia="fr-FR"/>
              </w:rPr>
              <w:drawing>
                <wp:inline distT="0" distB="0" distL="0" distR="0" wp14:anchorId="62FD2B99" wp14:editId="257E7B07">
                  <wp:extent cx="209550" cy="209550"/>
                  <wp:effectExtent l="0" t="0" r="0" b="0"/>
                  <wp:docPr id="310" name="Image 310" descr="Description : C:\Users\SAPPOR~1.ABC\AppData\Local\Temp\SNAGHTML13dadb2.PNG"/>
                  <wp:cNvGraphicFramePr/>
                  <a:graphic xmlns:a="http://schemas.openxmlformats.org/drawingml/2006/main">
                    <a:graphicData uri="http://schemas.openxmlformats.org/drawingml/2006/picture">
                      <pic:pic xmlns:pic="http://schemas.openxmlformats.org/drawingml/2006/picture">
                        <pic:nvPicPr>
                          <pic:cNvPr id="52" name="Image 52" descr="Description : C:\Users\SAPPOR~1.ABC\AppData\Local\Temp\SNAGHTML13dadb2.PNG"/>
                          <pic:cNvPicPr/>
                        </pic:nvPicPr>
                        <pic:blipFill>
                          <a:blip r:embed="rId18">
                            <a:extLst>
                              <a:ext uri="{28A0092B-C50C-407E-A947-70E740481C1C}">
                                <a14:useLocalDpi xmlns:a14="http://schemas.microsoft.com/office/drawing/2010/main" val="0"/>
                              </a:ext>
                            </a:extLst>
                          </a:blip>
                          <a:srcRect l="1189" t="7185" r="18752" b="15146"/>
                          <a:stretch>
                            <a:fillRect/>
                          </a:stretch>
                        </pic:blipFill>
                        <pic:spPr bwMode="auto">
                          <a:xfrm>
                            <a:off x="0" y="0"/>
                            <a:ext cx="209550" cy="209550"/>
                          </a:xfrm>
                          <a:prstGeom prst="rect">
                            <a:avLst/>
                          </a:prstGeom>
                          <a:noFill/>
                          <a:ln>
                            <a:noFill/>
                          </a:ln>
                        </pic:spPr>
                      </pic:pic>
                    </a:graphicData>
                  </a:graphic>
                </wp:inline>
              </w:drawing>
            </w:r>
            <w:r>
              <w:t>changer la ligne</w:t>
            </w:r>
          </w:p>
          <w:p w:rsidR="0021303E" w:rsidRDefault="0021303E" w:rsidP="00243096">
            <w:pPr>
              <w:pStyle w:val="numrotationgrise"/>
            </w:pPr>
            <w:r w:rsidRPr="0021303E">
              <w:rPr>
                <w:noProof/>
                <w:lang w:eastAsia="fr-FR"/>
              </w:rPr>
              <w:drawing>
                <wp:inline distT="0" distB="0" distL="0" distR="0" wp14:anchorId="00428B59" wp14:editId="13E8739B">
                  <wp:extent cx="215900" cy="206375"/>
                  <wp:effectExtent l="0" t="0" r="0" b="3175"/>
                  <wp:docPr id="313" name="Image 313" descr="C:\Users\SAPPOR~1.ABC\AppData\Local\Temp\SNAGHTML1458635.PNG"/>
                  <wp:cNvGraphicFramePr/>
                  <a:graphic xmlns:a="http://schemas.openxmlformats.org/drawingml/2006/main">
                    <a:graphicData uri="http://schemas.openxmlformats.org/drawingml/2006/picture">
                      <pic:pic xmlns:pic="http://schemas.openxmlformats.org/drawingml/2006/picture">
                        <pic:nvPicPr>
                          <pic:cNvPr id="246" name="Image 246" descr="C:\Users\SAPPOR~1.ABC\AppData\Local\Temp\SNAGHTML1458635.PNG"/>
                          <pic:cNvPicPr/>
                        </pic:nvPicPr>
                        <pic:blipFill rotWithShape="1">
                          <a:blip r:embed="rId19" cstate="print">
                            <a:extLst>
                              <a:ext uri="{28A0092B-C50C-407E-A947-70E740481C1C}">
                                <a14:useLocalDpi xmlns:a14="http://schemas.microsoft.com/office/drawing/2010/main" val="0"/>
                              </a:ext>
                            </a:extLst>
                          </a:blip>
                          <a:srcRect t="7441" r="19643" b="15773"/>
                          <a:stretch/>
                        </pic:blipFill>
                        <pic:spPr bwMode="auto">
                          <a:xfrm>
                            <a:off x="0" y="0"/>
                            <a:ext cx="215900" cy="206375"/>
                          </a:xfrm>
                          <a:prstGeom prst="rect">
                            <a:avLst/>
                          </a:prstGeom>
                          <a:noFill/>
                          <a:ln>
                            <a:noFill/>
                          </a:ln>
                          <a:extLst>
                            <a:ext uri="{53640926-AAD7-44D8-BBD7-CCE9431645EC}">
                              <a14:shadowObscured xmlns:a14="http://schemas.microsoft.com/office/drawing/2010/main"/>
                            </a:ext>
                          </a:extLst>
                        </pic:spPr>
                      </pic:pic>
                    </a:graphicData>
                  </a:graphic>
                </wp:inline>
              </w:drawing>
            </w:r>
            <w:r w:rsidRPr="0021303E">
              <w:t xml:space="preserve"> modifier la taille, la position </w:t>
            </w:r>
          </w:p>
          <w:p w:rsidR="00BA50A9" w:rsidRPr="0021303E" w:rsidRDefault="00BA50A9" w:rsidP="00243096">
            <w:pPr>
              <w:pStyle w:val="numrotationgrise"/>
            </w:pPr>
          </w:p>
          <w:p w:rsidR="0021303E" w:rsidRPr="00CB78C4" w:rsidRDefault="0021303E" w:rsidP="0021303E">
            <w:pPr>
              <w:spacing w:after="120"/>
              <w:rPr>
                <w:b/>
                <w:color w:val="C44613" w:themeColor="accent1" w:themeShade="BF"/>
                <w:szCs w:val="20"/>
              </w:rPr>
            </w:pPr>
            <w:r w:rsidRPr="00EB46FF">
              <w:rPr>
                <w:color w:val="C44613" w:themeColor="accent1" w:themeShade="BF"/>
                <w:sz w:val="32"/>
                <w:szCs w:val="32"/>
              </w:rPr>
              <w:sym w:font="Wingdings" w:char="F092"/>
            </w:r>
            <w:r w:rsidR="00EB46FF">
              <w:rPr>
                <w:b/>
                <w:color w:val="C44613" w:themeColor="accent1" w:themeShade="BF"/>
                <w:szCs w:val="20"/>
              </w:rPr>
              <w:t xml:space="preserve">Choisir </w:t>
            </w:r>
            <w:r w:rsidRPr="0021303E">
              <w:rPr>
                <w:b/>
                <w:color w:val="C44613" w:themeColor="accent1" w:themeShade="BF"/>
                <w:szCs w:val="20"/>
              </w:rPr>
              <w:t>l’élément à modifier</w:t>
            </w:r>
          </w:p>
          <w:p w:rsidR="0021303E" w:rsidRDefault="0021303E" w:rsidP="0021303E">
            <w:pPr>
              <w:spacing w:after="120"/>
              <w:rPr>
                <w:b/>
                <w:color w:val="C44613" w:themeColor="accent1" w:themeShade="BF"/>
                <w:szCs w:val="20"/>
              </w:rPr>
            </w:pPr>
            <w:r w:rsidRPr="00EB46FF">
              <w:rPr>
                <w:color w:val="C44613" w:themeColor="accent1" w:themeShade="BF"/>
                <w:sz w:val="32"/>
                <w:szCs w:val="32"/>
              </w:rPr>
              <w:sym w:font="Wingdings" w:char="F093"/>
            </w:r>
            <w:r>
              <w:rPr>
                <w:b/>
                <w:color w:val="C44613" w:themeColor="accent1" w:themeShade="BF"/>
                <w:szCs w:val="20"/>
              </w:rPr>
              <w:t>Fermer le volet format</w:t>
            </w:r>
          </w:p>
          <w:p w:rsidR="00CB78C4" w:rsidRDefault="00CB78C4" w:rsidP="00893771"/>
          <w:p w:rsidR="00CB78C4" w:rsidRDefault="00CB78C4" w:rsidP="00893771">
            <w:r>
              <w:rPr>
                <w:noProof/>
                <w:lang w:eastAsia="fr-FR"/>
              </w:rPr>
              <w:drawing>
                <wp:inline distT="0" distB="0" distL="0" distR="0" wp14:anchorId="5083703B" wp14:editId="5D755B80">
                  <wp:extent cx="906145" cy="429260"/>
                  <wp:effectExtent l="0" t="0" r="8255" b="8890"/>
                  <wp:docPr id="273" name="Image 273" descr="cons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3" descr="conseil"/>
                          <pic:cNvPicPr>
                            <a:picLocks noChangeAspect="1" noChangeArrowheads="1"/>
                          </pic:cNvPicPr>
                        </pic:nvPicPr>
                        <pic:blipFill>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6145" cy="429260"/>
                          </a:xfrm>
                          <a:prstGeom prst="rect">
                            <a:avLst/>
                          </a:prstGeom>
                          <a:noFill/>
                          <a:ln>
                            <a:noFill/>
                          </a:ln>
                        </pic:spPr>
                      </pic:pic>
                    </a:graphicData>
                  </a:graphic>
                </wp:inline>
              </w:drawing>
            </w:r>
          </w:p>
          <w:p w:rsidR="00207DD6" w:rsidRDefault="00207DD6" w:rsidP="00957080">
            <w:pPr>
              <w:pStyle w:val="TexteProcdures"/>
            </w:pPr>
            <w:r>
              <w:t>Ces mises en forme doivent être effectuées dans le masque si elles concerne</w:t>
            </w:r>
            <w:r w:rsidR="00957080">
              <w:t xml:space="preserve">nt </w:t>
            </w:r>
            <w:r w:rsidR="00AF5422">
              <w:t xml:space="preserve">toutes les </w:t>
            </w:r>
            <w:r w:rsidR="00957080">
              <w:t>diapositives</w:t>
            </w:r>
          </w:p>
          <w:p w:rsidR="00207DD6" w:rsidRDefault="00207DD6" w:rsidP="00AF5422">
            <w:pPr>
              <w:pStyle w:val="TexteProcdures"/>
            </w:pPr>
            <w:r>
              <w:t xml:space="preserve">Pour supprimer </w:t>
            </w:r>
            <w:r w:rsidR="00AF5422">
              <w:t xml:space="preserve">la </w:t>
            </w:r>
            <w:r>
              <w:t xml:space="preserve">mise en forme, utiliser le bouton de commandes : </w:t>
            </w:r>
            <w:r>
              <w:rPr>
                <w:b/>
              </w:rPr>
              <w:t>Rétablir</w:t>
            </w:r>
            <w:r>
              <w:t xml:space="preserve"> (onglet accueil, groupe : </w:t>
            </w:r>
            <w:r>
              <w:rPr>
                <w:b/>
              </w:rPr>
              <w:t>Diapositives</w:t>
            </w:r>
            <w:r>
              <w:t>)</w:t>
            </w:r>
          </w:p>
        </w:tc>
        <w:tc>
          <w:tcPr>
            <w:tcW w:w="3418" w:type="pct"/>
            <w:gridSpan w:val="2"/>
            <w:tcMar>
              <w:top w:w="0" w:type="dxa"/>
              <w:left w:w="0" w:type="dxa"/>
              <w:bottom w:w="0" w:type="dxa"/>
              <w:right w:w="0" w:type="dxa"/>
            </w:tcMar>
            <w:hideMark/>
          </w:tcPr>
          <w:p w:rsidR="00773E12" w:rsidRPr="00773E12" w:rsidRDefault="00773E12" w:rsidP="00773E12">
            <w:pPr>
              <w:jc w:val="center"/>
              <w:rPr>
                <w:sz w:val="18"/>
                <w:szCs w:val="18"/>
              </w:rPr>
            </w:pPr>
          </w:p>
          <w:p w:rsidR="00207DD6" w:rsidRDefault="00042FEC" w:rsidP="00773E12">
            <w:pPr>
              <w:jc w:val="center"/>
            </w:pPr>
            <w:r>
              <w:rPr>
                <w:noProof/>
                <w:lang w:eastAsia="fr-FR"/>
              </w:rPr>
              <w:drawing>
                <wp:inline distT="0" distB="0" distL="0" distR="0" wp14:anchorId="53AE7187" wp14:editId="548C0F01">
                  <wp:extent cx="4320000" cy="2756454"/>
                  <wp:effectExtent l="0" t="0" r="4445" b="635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320000" cy="2756454"/>
                          </a:xfrm>
                          <a:prstGeom prst="rect">
                            <a:avLst/>
                          </a:prstGeom>
                        </pic:spPr>
                      </pic:pic>
                    </a:graphicData>
                  </a:graphic>
                </wp:inline>
              </w:drawing>
            </w:r>
          </w:p>
        </w:tc>
      </w:tr>
    </w:tbl>
    <w:p w:rsidR="0021303E" w:rsidRDefault="0021303E" w:rsidP="0021303E">
      <w:pPr>
        <w:spacing w:after="0"/>
        <w:rPr>
          <w:sz w:val="6"/>
          <w:szCs w:val="6"/>
        </w:rPr>
      </w:pPr>
    </w:p>
    <w:p w:rsidR="00051A3C" w:rsidRDefault="00051A3C">
      <w:pPr>
        <w:rPr>
          <w:sz w:val="6"/>
          <w:szCs w:val="6"/>
        </w:rPr>
      </w:pPr>
      <w:r>
        <w:rPr>
          <w:sz w:val="6"/>
          <w:szCs w:val="6"/>
        </w:rPr>
        <w:br w:type="page"/>
      </w:r>
    </w:p>
    <w:p w:rsidR="00AF5422" w:rsidRDefault="00AF5422" w:rsidP="0021303E">
      <w:pPr>
        <w:spacing w:after="0"/>
        <w:rPr>
          <w:sz w:val="6"/>
          <w:szCs w:val="6"/>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4"/>
        <w:gridCol w:w="1717"/>
        <w:gridCol w:w="3719"/>
        <w:gridCol w:w="3583"/>
      </w:tblGrid>
      <w:tr w:rsidR="00AF5422" w:rsidTr="00DB40E1">
        <w:trPr>
          <w:trHeight w:hRule="exact" w:val="567"/>
        </w:trPr>
        <w:tc>
          <w:tcPr>
            <w:tcW w:w="3343" w:type="pct"/>
            <w:gridSpan w:val="3"/>
            <w:tcBorders>
              <w:top w:val="double" w:sz="4" w:space="0" w:color="auto"/>
              <w:left w:val="double" w:sz="4" w:space="0" w:color="auto"/>
              <w:right w:val="double" w:sz="4" w:space="0" w:color="auto"/>
            </w:tcBorders>
            <w:shd w:val="clear" w:color="auto" w:fill="D04324"/>
            <w:vAlign w:val="center"/>
            <w:hideMark/>
          </w:tcPr>
          <w:p w:rsidR="00AF5422" w:rsidRDefault="00BA50A9" w:rsidP="00CB78C4">
            <w:pPr>
              <w:pStyle w:val="Titre2"/>
              <w:outlineLvl w:val="1"/>
            </w:pPr>
            <w:bookmarkStart w:id="26" w:name="_Toc367718533"/>
            <w:r>
              <w:t xml:space="preserve">Hiérarchiser du texte </w:t>
            </w:r>
            <w:r w:rsidR="00AF5422">
              <w:t>et modifier les puces</w:t>
            </w:r>
            <w:bookmarkEnd w:id="26"/>
          </w:p>
        </w:tc>
        <w:tc>
          <w:tcPr>
            <w:tcW w:w="1657" w:type="pct"/>
            <w:tcBorders>
              <w:left w:val="double" w:sz="4" w:space="0" w:color="auto"/>
            </w:tcBorders>
          </w:tcPr>
          <w:p w:rsidR="00AF5422" w:rsidRDefault="00AF5422" w:rsidP="00CB78C4"/>
        </w:tc>
      </w:tr>
      <w:tr w:rsidR="00AF5422" w:rsidTr="00773E12">
        <w:trPr>
          <w:trHeight w:hRule="exact" w:val="5245"/>
        </w:trPr>
        <w:tc>
          <w:tcPr>
            <w:tcW w:w="1624" w:type="pct"/>
            <w:gridSpan w:val="2"/>
            <w:tcBorders>
              <w:top w:val="single" w:sz="12" w:space="0" w:color="auto"/>
            </w:tcBorders>
          </w:tcPr>
          <w:p w:rsidR="004A75DB" w:rsidRPr="00BA50A9" w:rsidRDefault="004A75DB" w:rsidP="00CB78C4">
            <w:pPr>
              <w:pStyle w:val="Titrenumrot"/>
              <w:rPr>
                <w:sz w:val="18"/>
                <w:szCs w:val="18"/>
              </w:rPr>
            </w:pPr>
          </w:p>
          <w:p w:rsidR="00AF5422" w:rsidRDefault="00AF5422" w:rsidP="00CB78C4">
            <w:pPr>
              <w:pStyle w:val="Titrenumrot"/>
            </w:pPr>
            <w:r w:rsidRPr="00EB46FF">
              <w:rPr>
                <w:b w:val="0"/>
                <w:sz w:val="32"/>
              </w:rPr>
              <w:sym w:font="Wingdings" w:char="F08C"/>
            </w:r>
            <w:r>
              <w:t>Le texte est par défaut de niveau 1</w:t>
            </w:r>
          </w:p>
          <w:p w:rsidR="00AF5422" w:rsidRDefault="00AF5422" w:rsidP="00CB78C4">
            <w:pPr>
              <w:pStyle w:val="TexteProcdures"/>
            </w:pPr>
            <w:r>
              <w:t>Lors du retour à la ligne le niveau est identique au paragraphe précédent</w:t>
            </w:r>
          </w:p>
          <w:p w:rsidR="00AF5422" w:rsidRDefault="00AF5422" w:rsidP="00CB78C4">
            <w:pPr>
              <w:pStyle w:val="TexteProcdures"/>
            </w:pPr>
          </w:p>
          <w:p w:rsidR="00AF5422" w:rsidRDefault="00AF5422" w:rsidP="00CB78C4">
            <w:pPr>
              <w:pStyle w:val="Titrenumrot"/>
            </w:pPr>
            <w:r w:rsidRPr="00EB46FF">
              <w:rPr>
                <w:b w:val="0"/>
                <w:sz w:val="32"/>
              </w:rPr>
              <w:sym w:font="Wingdings" w:char="F08D"/>
            </w:r>
            <w:r>
              <w:t>Abaisser d’un niveau</w:t>
            </w:r>
          </w:p>
          <w:p w:rsidR="00AF5422" w:rsidRDefault="00AF5422" w:rsidP="00CB78C4">
            <w:pPr>
              <w:pStyle w:val="TexteProcdures"/>
            </w:pPr>
            <w:r>
              <w:t>Appuyer sur la touche Tabulation</w:t>
            </w:r>
          </w:p>
          <w:p w:rsidR="00AF5422" w:rsidRDefault="00AF5422" w:rsidP="00381BA5">
            <w:pPr>
              <w:pStyle w:val="TexteProcdures"/>
            </w:pPr>
          </w:p>
          <w:p w:rsidR="00AF5422" w:rsidRDefault="00AF5422" w:rsidP="00CB78C4">
            <w:pPr>
              <w:ind w:left="284" w:hanging="284"/>
              <w:rPr>
                <w:b/>
                <w:color w:val="C44613" w:themeColor="accent1" w:themeShade="BF"/>
                <w:szCs w:val="20"/>
              </w:rPr>
            </w:pPr>
            <w:r w:rsidRPr="00EB46FF">
              <w:rPr>
                <w:color w:val="C44613" w:themeColor="accent1" w:themeShade="BF"/>
                <w:position w:val="-6"/>
                <w:sz w:val="32"/>
                <w:szCs w:val="20"/>
              </w:rPr>
              <w:sym w:font="Wingdings" w:char="F08E"/>
            </w:r>
            <w:r>
              <w:rPr>
                <w:b/>
                <w:color w:val="C44613" w:themeColor="accent1" w:themeShade="BF"/>
                <w:szCs w:val="20"/>
              </w:rPr>
              <w:t xml:space="preserve"> Hausser d’un niveau</w:t>
            </w:r>
          </w:p>
          <w:p w:rsidR="00AF5422" w:rsidRDefault="00AF5422" w:rsidP="00CB78C4">
            <w:pPr>
              <w:pStyle w:val="TexteProcdures"/>
            </w:pPr>
            <w:r>
              <w:t>Maintenir la touche Majuscule enfoncée  et appuyer sur la touche Tabulation</w:t>
            </w:r>
          </w:p>
          <w:p w:rsidR="00AF5422" w:rsidRDefault="00AF5422" w:rsidP="00CB78C4">
            <w:pPr>
              <w:ind w:left="284" w:hanging="284"/>
              <w:rPr>
                <w:noProof/>
                <w:lang w:eastAsia="fr-FR"/>
              </w:rPr>
            </w:pPr>
          </w:p>
          <w:p w:rsidR="00AF5422" w:rsidRDefault="00AF5422" w:rsidP="00CB78C4">
            <w:pPr>
              <w:ind w:left="284" w:hanging="284"/>
              <w:rPr>
                <w:b/>
                <w:color w:val="C44613" w:themeColor="accent1" w:themeShade="BF"/>
                <w:szCs w:val="20"/>
              </w:rPr>
            </w:pPr>
          </w:p>
          <w:p w:rsidR="00AF5422" w:rsidRDefault="00AF5422" w:rsidP="00CB78C4">
            <w:pPr>
              <w:pStyle w:val="TexteProcdures"/>
              <w:rPr>
                <w:b/>
                <w:color w:val="C44613" w:themeColor="accent1" w:themeShade="BF"/>
                <w:szCs w:val="20"/>
              </w:rPr>
            </w:pPr>
          </w:p>
        </w:tc>
        <w:tc>
          <w:tcPr>
            <w:tcW w:w="3376" w:type="pct"/>
            <w:gridSpan w:val="2"/>
            <w:tcBorders>
              <w:top w:val="single" w:sz="12" w:space="0" w:color="auto"/>
            </w:tcBorders>
            <w:hideMark/>
          </w:tcPr>
          <w:p w:rsidR="00773E12" w:rsidRPr="00773E12" w:rsidRDefault="00773E12" w:rsidP="00773E12">
            <w:pPr>
              <w:jc w:val="center"/>
              <w:rPr>
                <w:sz w:val="18"/>
                <w:szCs w:val="18"/>
              </w:rPr>
            </w:pPr>
          </w:p>
          <w:p w:rsidR="00AF5422" w:rsidRDefault="00AF5422" w:rsidP="00773E12">
            <w:pPr>
              <w:jc w:val="center"/>
            </w:pPr>
            <w:r>
              <w:rPr>
                <w:noProof/>
                <w:lang w:eastAsia="fr-FR"/>
              </w:rPr>
              <w:drawing>
                <wp:inline distT="0" distB="0" distL="0" distR="0" wp14:anchorId="42F005CB" wp14:editId="0D1B177D">
                  <wp:extent cx="4500000" cy="2753069"/>
                  <wp:effectExtent l="0" t="0" r="0" b="9525"/>
                  <wp:docPr id="320" name="Image 320" descr="C:\Users\hanovre\AppData\Local\Temp\SNAGHTML8c7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hanovre\AppData\Local\Temp\SNAGHTML8c7300.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00000" cy="2753069"/>
                          </a:xfrm>
                          <a:prstGeom prst="rect">
                            <a:avLst/>
                          </a:prstGeom>
                          <a:noFill/>
                          <a:ln>
                            <a:noFill/>
                          </a:ln>
                        </pic:spPr>
                      </pic:pic>
                    </a:graphicData>
                  </a:graphic>
                </wp:inline>
              </w:drawing>
            </w:r>
          </w:p>
        </w:tc>
      </w:tr>
      <w:tr w:rsidR="00AF5422" w:rsidTr="00773E12">
        <w:trPr>
          <w:trHeight w:hRule="exact" w:val="6083"/>
        </w:trPr>
        <w:tc>
          <w:tcPr>
            <w:tcW w:w="1624" w:type="pct"/>
            <w:gridSpan w:val="2"/>
          </w:tcPr>
          <w:p w:rsidR="00AF5422" w:rsidRPr="00BA50A9" w:rsidRDefault="00AF5422" w:rsidP="00CB78C4">
            <w:pPr>
              <w:pStyle w:val="Titrenumrot"/>
              <w:rPr>
                <w:sz w:val="18"/>
                <w:szCs w:val="18"/>
              </w:rPr>
            </w:pPr>
          </w:p>
          <w:p w:rsidR="00AF5422" w:rsidRPr="004A75DB" w:rsidRDefault="00AF5422" w:rsidP="00CB78C4">
            <w:pPr>
              <w:pStyle w:val="Titrenumrot"/>
              <w:rPr>
                <w:u w:val="single"/>
              </w:rPr>
            </w:pPr>
            <w:r w:rsidRPr="004A75DB">
              <w:rPr>
                <w:u w:val="single"/>
              </w:rPr>
              <w:t>Modifier les puces</w:t>
            </w:r>
          </w:p>
          <w:p w:rsidR="00AF5422" w:rsidRPr="00BA50A9" w:rsidRDefault="00AF5422" w:rsidP="00CB78C4">
            <w:pPr>
              <w:rPr>
                <w:sz w:val="18"/>
                <w:szCs w:val="18"/>
              </w:rPr>
            </w:pPr>
          </w:p>
          <w:p w:rsidR="00AF5422" w:rsidRDefault="00AF5422" w:rsidP="00CB78C4">
            <w:pPr>
              <w:pStyle w:val="Titrenumrot"/>
            </w:pPr>
            <w:r w:rsidRPr="00EB46FF">
              <w:rPr>
                <w:b w:val="0"/>
                <w:sz w:val="32"/>
              </w:rPr>
              <w:sym w:font="Wingdings" w:char="F08F"/>
            </w:r>
            <w:r>
              <w:t>Sélectionner la zone de texte</w:t>
            </w:r>
          </w:p>
          <w:p w:rsidR="00AF5422" w:rsidRPr="00BA50A9" w:rsidRDefault="00AF5422" w:rsidP="00CB78C4">
            <w:pPr>
              <w:rPr>
                <w:sz w:val="18"/>
                <w:szCs w:val="18"/>
              </w:rPr>
            </w:pPr>
          </w:p>
          <w:p w:rsidR="00AF5422" w:rsidRDefault="00AF5422" w:rsidP="00CB78C4">
            <w:pPr>
              <w:pStyle w:val="Titrenumrot"/>
            </w:pPr>
            <w:r w:rsidRPr="00EB46FF">
              <w:rPr>
                <w:b w:val="0"/>
                <w:sz w:val="32"/>
              </w:rPr>
              <w:sym w:font="Wingdings" w:char="F090"/>
            </w:r>
            <w:r>
              <w:t>Activer la liste déroulante des puces</w:t>
            </w:r>
          </w:p>
          <w:p w:rsidR="00AF5422" w:rsidRDefault="00AF5422" w:rsidP="00CB78C4">
            <w:pPr>
              <w:pStyle w:val="Textesouslisteorange"/>
            </w:pPr>
            <w:r>
              <w:t>Dans le groupe Paragraphe de l’onglet Accueil</w:t>
            </w:r>
          </w:p>
          <w:p w:rsidR="00AF5422" w:rsidRPr="00BA50A9" w:rsidRDefault="00AF5422" w:rsidP="00CB78C4">
            <w:pPr>
              <w:rPr>
                <w:sz w:val="18"/>
                <w:szCs w:val="18"/>
              </w:rPr>
            </w:pPr>
          </w:p>
          <w:p w:rsidR="00AF5422" w:rsidRDefault="00AF5422" w:rsidP="00CB78C4">
            <w:pPr>
              <w:rPr>
                <w:b/>
                <w:color w:val="C44613" w:themeColor="accent1" w:themeShade="BF"/>
                <w:szCs w:val="20"/>
              </w:rPr>
            </w:pPr>
            <w:r w:rsidRPr="00EB46FF">
              <w:rPr>
                <w:color w:val="C44613" w:themeColor="accent1" w:themeShade="BF"/>
                <w:position w:val="-6"/>
                <w:sz w:val="32"/>
                <w:szCs w:val="20"/>
              </w:rPr>
              <w:sym w:font="Wingdings" w:char="F091"/>
            </w:r>
            <w:r>
              <w:rPr>
                <w:b/>
                <w:color w:val="C44613" w:themeColor="accent1" w:themeShade="BF"/>
                <w:szCs w:val="20"/>
              </w:rPr>
              <w:t>Choisir la nouvelle puce</w:t>
            </w:r>
          </w:p>
          <w:p w:rsidR="00AF5422" w:rsidRPr="00BA50A9" w:rsidRDefault="00AF5422" w:rsidP="00CB78C4">
            <w:pPr>
              <w:rPr>
                <w:sz w:val="18"/>
                <w:szCs w:val="18"/>
              </w:rPr>
            </w:pPr>
          </w:p>
          <w:p w:rsidR="00AF5422" w:rsidRDefault="00AF5422" w:rsidP="00CB78C4">
            <w:pPr>
              <w:pStyle w:val="Titrenumrot"/>
            </w:pPr>
            <w:r w:rsidRPr="00EB46FF">
              <w:rPr>
                <w:b w:val="0"/>
                <w:position w:val="-6"/>
                <w:sz w:val="32"/>
              </w:rPr>
              <w:sym w:font="Wingdings" w:char="F092"/>
            </w:r>
            <w:r>
              <w:t>Personnaliser les puces</w:t>
            </w:r>
          </w:p>
          <w:p w:rsidR="00AF5422" w:rsidRPr="0065697C" w:rsidRDefault="006137DC" w:rsidP="00CB78C4">
            <w:pPr>
              <w:pStyle w:val="TexteProcdures"/>
            </w:pPr>
            <w:r>
              <w:t xml:space="preserve">Cliquer sur </w:t>
            </w:r>
            <w:r w:rsidR="00AF5422" w:rsidRPr="006137DC">
              <w:rPr>
                <w:b/>
              </w:rPr>
              <w:t>puces et numéros</w:t>
            </w:r>
          </w:p>
          <w:p w:rsidR="00AF5422" w:rsidRDefault="00AF5422" w:rsidP="00243096">
            <w:pPr>
              <w:pStyle w:val="numrotationgrise"/>
            </w:pPr>
            <w:r>
              <w:rPr>
                <w:noProof/>
                <w:lang w:eastAsia="fr-FR"/>
              </w:rPr>
              <w:drawing>
                <wp:inline distT="0" distB="0" distL="0" distR="0" wp14:anchorId="6360C89C" wp14:editId="12FCFD57">
                  <wp:extent cx="215900" cy="215900"/>
                  <wp:effectExtent l="0" t="0" r="0" b="0"/>
                  <wp:docPr id="321" name="Image 321"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235" name="Image 235"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Modifier la taille (% par rapport à la police)</w:t>
            </w:r>
          </w:p>
          <w:p w:rsidR="00AF5422" w:rsidRDefault="00AF5422" w:rsidP="00243096">
            <w:pPr>
              <w:pStyle w:val="numrotationgrise"/>
            </w:pPr>
            <w:r>
              <w:rPr>
                <w:noProof/>
                <w:lang w:eastAsia="fr-FR"/>
              </w:rPr>
              <w:drawing>
                <wp:inline distT="0" distB="0" distL="0" distR="0" wp14:anchorId="0E8F9EF7" wp14:editId="36D23196">
                  <wp:extent cx="215900" cy="208280"/>
                  <wp:effectExtent l="0" t="0" r="0" b="1270"/>
                  <wp:docPr id="322" name="Image 322"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238" name="Image 238"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t>Modifier la couleur de la puce</w:t>
            </w:r>
          </w:p>
          <w:p w:rsidR="00AF5422" w:rsidRDefault="00AF5422" w:rsidP="00243096">
            <w:pPr>
              <w:pStyle w:val="numrotationgrise"/>
            </w:pPr>
            <w:r>
              <w:rPr>
                <w:noProof/>
                <w:lang w:eastAsia="fr-FR"/>
              </w:rPr>
              <w:drawing>
                <wp:inline distT="0" distB="0" distL="0" distR="0" wp14:anchorId="38C528C0" wp14:editId="7EB91EBE">
                  <wp:extent cx="209550" cy="209550"/>
                  <wp:effectExtent l="0" t="0" r="0" b="0"/>
                  <wp:docPr id="328" name="Image 328" descr="Description : C:\Users\SAPPOR~1.ABC\AppData\Local\Temp\SNAGHTML13dadb2.PNG"/>
                  <wp:cNvGraphicFramePr/>
                  <a:graphic xmlns:a="http://schemas.openxmlformats.org/drawingml/2006/main">
                    <a:graphicData uri="http://schemas.openxmlformats.org/drawingml/2006/picture">
                      <pic:pic xmlns:pic="http://schemas.openxmlformats.org/drawingml/2006/picture">
                        <pic:nvPicPr>
                          <pic:cNvPr id="243" name="Image 243" descr="Description : C:\Users\SAPPOR~1.ABC\AppData\Local\Temp\SNAGHTML13dadb2.PNG"/>
                          <pic:cNvPicPr/>
                        </pic:nvPicPr>
                        <pic:blipFill>
                          <a:blip r:embed="rId18">
                            <a:extLst>
                              <a:ext uri="{28A0092B-C50C-407E-A947-70E740481C1C}">
                                <a14:useLocalDpi xmlns:a14="http://schemas.microsoft.com/office/drawing/2010/main" val="0"/>
                              </a:ext>
                            </a:extLst>
                          </a:blip>
                          <a:srcRect l="1189" t="7185" r="18752" b="15146"/>
                          <a:stretch>
                            <a:fillRect/>
                          </a:stretch>
                        </pic:blipFill>
                        <pic:spPr bwMode="auto">
                          <a:xfrm>
                            <a:off x="0" y="0"/>
                            <a:ext cx="209550" cy="209550"/>
                          </a:xfrm>
                          <a:prstGeom prst="rect">
                            <a:avLst/>
                          </a:prstGeom>
                          <a:noFill/>
                          <a:ln>
                            <a:noFill/>
                          </a:ln>
                        </pic:spPr>
                      </pic:pic>
                    </a:graphicData>
                  </a:graphic>
                </wp:inline>
              </w:drawing>
            </w:r>
            <w:r>
              <w:t>Utiliser une image en guise de puce</w:t>
            </w:r>
          </w:p>
          <w:p w:rsidR="00AF5422" w:rsidRPr="00A24A41" w:rsidRDefault="00AF5422" w:rsidP="00243096">
            <w:pPr>
              <w:pStyle w:val="numrotationgrise"/>
            </w:pPr>
            <w:r>
              <w:rPr>
                <w:noProof/>
                <w:lang w:eastAsia="fr-FR"/>
              </w:rPr>
              <w:drawing>
                <wp:inline distT="0" distB="0" distL="0" distR="0" wp14:anchorId="1EDD6CCA" wp14:editId="2FA34E56">
                  <wp:extent cx="215900" cy="206375"/>
                  <wp:effectExtent l="0" t="0" r="0" b="3175"/>
                  <wp:docPr id="329" name="Image 329" descr="C:\Users\SAPPOR~1.ABC\AppData\Local\Temp\SNAGHTML1458635.PNG"/>
                  <wp:cNvGraphicFramePr/>
                  <a:graphic xmlns:a="http://schemas.openxmlformats.org/drawingml/2006/main">
                    <a:graphicData uri="http://schemas.openxmlformats.org/drawingml/2006/picture">
                      <pic:pic xmlns:pic="http://schemas.openxmlformats.org/drawingml/2006/picture">
                        <pic:nvPicPr>
                          <pic:cNvPr id="246" name="Image 246" descr="C:\Users\SAPPOR~1.ABC\AppData\Local\Temp\SNAGHTML1458635.PNG"/>
                          <pic:cNvPicPr/>
                        </pic:nvPicPr>
                        <pic:blipFill rotWithShape="1">
                          <a:blip r:embed="rId19" cstate="print">
                            <a:extLst>
                              <a:ext uri="{28A0092B-C50C-407E-A947-70E740481C1C}">
                                <a14:useLocalDpi xmlns:a14="http://schemas.microsoft.com/office/drawing/2010/main" val="0"/>
                              </a:ext>
                            </a:extLst>
                          </a:blip>
                          <a:srcRect t="7441" r="19643" b="15773"/>
                          <a:stretch/>
                        </pic:blipFill>
                        <pic:spPr bwMode="auto">
                          <a:xfrm>
                            <a:off x="0" y="0"/>
                            <a:ext cx="215900" cy="206375"/>
                          </a:xfrm>
                          <a:prstGeom prst="rect">
                            <a:avLst/>
                          </a:prstGeom>
                          <a:noFill/>
                          <a:ln>
                            <a:noFill/>
                          </a:ln>
                          <a:extLst>
                            <a:ext uri="{53640926-AAD7-44D8-BBD7-CCE9431645EC}">
                              <a14:shadowObscured xmlns:a14="http://schemas.microsoft.com/office/drawing/2010/main"/>
                            </a:ext>
                          </a:extLst>
                        </pic:spPr>
                      </pic:pic>
                    </a:graphicData>
                  </a:graphic>
                </wp:inline>
              </w:drawing>
            </w:r>
            <w:r>
              <w:t>utiliser un autre caractère que ceux proposés dans la boite de dialogue</w:t>
            </w:r>
          </w:p>
          <w:p w:rsidR="00AF5422" w:rsidRDefault="00AF5422" w:rsidP="00CB78C4"/>
        </w:tc>
        <w:tc>
          <w:tcPr>
            <w:tcW w:w="3376" w:type="pct"/>
            <w:gridSpan w:val="2"/>
            <w:hideMark/>
          </w:tcPr>
          <w:p w:rsidR="00773E12" w:rsidRPr="00773E12" w:rsidRDefault="00773E12" w:rsidP="00773E12">
            <w:pPr>
              <w:jc w:val="center"/>
              <w:rPr>
                <w:sz w:val="18"/>
                <w:szCs w:val="18"/>
              </w:rPr>
            </w:pPr>
          </w:p>
          <w:p w:rsidR="00AF5422" w:rsidRDefault="00AF5422" w:rsidP="00773E12">
            <w:pPr>
              <w:jc w:val="center"/>
            </w:pPr>
            <w:r>
              <w:rPr>
                <w:noProof/>
                <w:lang w:eastAsia="fr-FR"/>
              </w:rPr>
              <w:drawing>
                <wp:inline distT="0" distB="0" distL="0" distR="0" wp14:anchorId="270101A0" wp14:editId="6CA81C6E">
                  <wp:extent cx="4500000" cy="2753702"/>
                  <wp:effectExtent l="0" t="0" r="0" b="8890"/>
                  <wp:docPr id="330" name="Image 330" descr="C:\Users\hanovre\AppData\Local\Temp\SNAGHTML14ecb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anovre\AppData\Local\Temp\SNAGHTML14ecb12.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00000" cy="2753702"/>
                          </a:xfrm>
                          <a:prstGeom prst="rect">
                            <a:avLst/>
                          </a:prstGeom>
                          <a:noFill/>
                          <a:ln>
                            <a:noFill/>
                          </a:ln>
                        </pic:spPr>
                      </pic:pic>
                    </a:graphicData>
                  </a:graphic>
                </wp:inline>
              </w:drawing>
            </w:r>
          </w:p>
        </w:tc>
      </w:tr>
      <w:tr w:rsidR="00EB46FF" w:rsidTr="00EB46FF">
        <w:trPr>
          <w:trHeight w:hRule="exact" w:val="567"/>
        </w:trPr>
        <w:tc>
          <w:tcPr>
            <w:tcW w:w="830" w:type="pct"/>
            <w:tcBorders>
              <w:top w:val="double" w:sz="4" w:space="0" w:color="auto"/>
              <w:left w:val="double" w:sz="4" w:space="0" w:color="auto"/>
              <w:bottom w:val="single" w:sz="18" w:space="0" w:color="auto"/>
              <w:right w:val="double" w:sz="4" w:space="0" w:color="auto"/>
            </w:tcBorders>
          </w:tcPr>
          <w:p w:rsidR="00EB46FF" w:rsidRDefault="00EB46FF" w:rsidP="00773E12">
            <w:pPr>
              <w:rPr>
                <w:b/>
              </w:rPr>
            </w:pPr>
            <w:r>
              <w:rPr>
                <w:noProof/>
                <w:lang w:eastAsia="fr-FR"/>
              </w:rPr>
              <w:drawing>
                <wp:inline distT="0" distB="0" distL="0" distR="0" wp14:anchorId="0BE000C3" wp14:editId="2B89E7F9">
                  <wp:extent cx="908411" cy="432000"/>
                  <wp:effectExtent l="0" t="0" r="6350" b="6350"/>
                  <wp:docPr id="12" name="Image 12"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tc>
        <w:tc>
          <w:tcPr>
            <w:tcW w:w="4170" w:type="pct"/>
            <w:gridSpan w:val="3"/>
            <w:tcBorders>
              <w:left w:val="double" w:sz="4" w:space="0" w:color="auto"/>
              <w:bottom w:val="single" w:sz="18" w:space="0" w:color="auto"/>
            </w:tcBorders>
            <w:vAlign w:val="center"/>
          </w:tcPr>
          <w:p w:rsidR="00EB46FF" w:rsidRDefault="00EB46FF" w:rsidP="00773E12">
            <w:pPr>
              <w:jc w:val="center"/>
              <w:rPr>
                <w:noProof/>
                <w:lang w:eastAsia="fr-FR"/>
              </w:rPr>
            </w:pPr>
          </w:p>
        </w:tc>
      </w:tr>
      <w:tr w:rsidR="00AF5422" w:rsidTr="00EB46FF">
        <w:trPr>
          <w:trHeight w:hRule="exact" w:val="2044"/>
        </w:trPr>
        <w:tc>
          <w:tcPr>
            <w:tcW w:w="5000" w:type="pct"/>
            <w:gridSpan w:val="4"/>
          </w:tcPr>
          <w:p w:rsidR="00AF5422" w:rsidRDefault="00AF5422" w:rsidP="00CB78C4">
            <w:pPr>
              <w:pStyle w:val="TitreConseils"/>
            </w:pPr>
            <w:r>
              <w:t>Abaisser de plusieurs niveaux</w:t>
            </w:r>
          </w:p>
          <w:p w:rsidR="00AF5422" w:rsidRDefault="00AF5422" w:rsidP="00CB78C4">
            <w:r>
              <w:t>Pour Abaisser de plusieurs niveaux appuyer autant de fois que nécessaire sur la touche tabulation.</w:t>
            </w:r>
          </w:p>
          <w:p w:rsidR="00AF5422" w:rsidRDefault="00AF5422" w:rsidP="00CB78C4"/>
          <w:p w:rsidR="00AF5422" w:rsidRDefault="00AF5422" w:rsidP="00CB78C4">
            <w:pPr>
              <w:pStyle w:val="TitreConseils"/>
            </w:pPr>
            <w:r>
              <w:t>Hausser de plusieurs niveaux</w:t>
            </w:r>
          </w:p>
          <w:p w:rsidR="00AF5422" w:rsidRDefault="00AF5422" w:rsidP="00CB78C4">
            <w:r>
              <w:t>Pour hausser de plusieurs niveaux, maintenir la touche Majuscule enfoncée et appuyer sur tabulation jusqu’à obtention du niveau voulu</w:t>
            </w:r>
          </w:p>
          <w:p w:rsidR="00AF5422" w:rsidRDefault="00AF5422" w:rsidP="00CB78C4"/>
          <w:p w:rsidR="00AF5422" w:rsidRDefault="00AF5422" w:rsidP="00CB78C4">
            <w:pPr>
              <w:rPr>
                <w:noProof/>
                <w:lang w:eastAsia="fr-FR"/>
              </w:rPr>
            </w:pPr>
            <w:r>
              <w:t>La modification du niveau s’effectue toujours pour le niveau actif</w:t>
            </w:r>
          </w:p>
        </w:tc>
      </w:tr>
    </w:tbl>
    <w:p w:rsidR="00495C6C" w:rsidRDefault="00AF5422">
      <w:pPr>
        <w:rPr>
          <w:sz w:val="6"/>
          <w:szCs w:val="6"/>
        </w:rPr>
      </w:pPr>
      <w:r>
        <w:rPr>
          <w:sz w:val="6"/>
          <w:szCs w:val="6"/>
        </w:rPr>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4"/>
        <w:gridCol w:w="4883"/>
        <w:gridCol w:w="2521"/>
      </w:tblGrid>
      <w:tr w:rsidR="00495C6C" w:rsidTr="00BA50A9">
        <w:trPr>
          <w:trHeight w:val="1903"/>
        </w:trPr>
        <w:tc>
          <w:tcPr>
            <w:tcW w:w="5000" w:type="pct"/>
            <w:gridSpan w:val="3"/>
          </w:tcPr>
          <w:p w:rsidR="00495C6C" w:rsidRDefault="00495C6C" w:rsidP="00D34922"/>
          <w:p w:rsidR="00495C6C" w:rsidRDefault="00495C6C" w:rsidP="00D34922">
            <w:r>
              <w:t>PowerPoint permet d’insérer des contenus de toutes sortes, le terme « objet » désigne un élément ajouté à la diapositive.</w:t>
            </w:r>
          </w:p>
          <w:p w:rsidR="00495C6C" w:rsidRDefault="00495C6C" w:rsidP="00D34922"/>
          <w:p w:rsidR="00495C6C" w:rsidRDefault="00495C6C" w:rsidP="00D34922">
            <w:r>
              <w:t>Les formes sont des dessins prédéfinis qui peuvent être tracés sur la diapositive.</w:t>
            </w:r>
          </w:p>
          <w:p w:rsidR="00495C6C" w:rsidRDefault="00495C6C" w:rsidP="00D34922"/>
          <w:p w:rsidR="00495C6C" w:rsidRDefault="00495C6C" w:rsidP="00D34922">
            <w:r>
              <w:t>Les images sont des fichiers enregistrés sur votre ordinateur ou provenant d’un site internet.</w:t>
            </w:r>
          </w:p>
        </w:tc>
      </w:tr>
      <w:tr w:rsidR="00495C6C" w:rsidTr="00DB40E1">
        <w:trPr>
          <w:trHeight w:hRule="exact" w:val="567"/>
        </w:trPr>
        <w:tc>
          <w:tcPr>
            <w:tcW w:w="3836" w:type="pct"/>
            <w:gridSpan w:val="2"/>
            <w:tcBorders>
              <w:top w:val="double" w:sz="4" w:space="0" w:color="auto"/>
              <w:right w:val="double" w:sz="4" w:space="0" w:color="auto"/>
            </w:tcBorders>
            <w:shd w:val="clear" w:color="auto" w:fill="D04324"/>
            <w:vAlign w:val="center"/>
            <w:hideMark/>
          </w:tcPr>
          <w:p w:rsidR="00495C6C" w:rsidRDefault="00495C6C" w:rsidP="00D34922">
            <w:pPr>
              <w:pStyle w:val="Titre2"/>
              <w:outlineLvl w:val="1"/>
            </w:pPr>
            <w:bookmarkStart w:id="27" w:name="_Toc366611907"/>
            <w:bookmarkStart w:id="28" w:name="_Toc367718534"/>
            <w:r>
              <w:t>Insérer une forme ou une image</w:t>
            </w:r>
            <w:bookmarkEnd w:id="27"/>
            <w:bookmarkEnd w:id="28"/>
          </w:p>
        </w:tc>
        <w:tc>
          <w:tcPr>
            <w:tcW w:w="1164" w:type="pct"/>
            <w:tcBorders>
              <w:left w:val="double" w:sz="4" w:space="0" w:color="auto"/>
            </w:tcBorders>
          </w:tcPr>
          <w:p w:rsidR="00495C6C" w:rsidRDefault="00495C6C" w:rsidP="00D34922"/>
        </w:tc>
      </w:tr>
      <w:tr w:rsidR="00495C6C" w:rsidTr="00773E12">
        <w:trPr>
          <w:trHeight w:hRule="exact" w:val="4846"/>
        </w:trPr>
        <w:tc>
          <w:tcPr>
            <w:tcW w:w="1581" w:type="pct"/>
            <w:tcBorders>
              <w:top w:val="single" w:sz="12" w:space="0" w:color="auto"/>
            </w:tcBorders>
          </w:tcPr>
          <w:p w:rsidR="00BA50A9" w:rsidRPr="00BA50A9" w:rsidRDefault="00BA50A9" w:rsidP="00D34922">
            <w:pPr>
              <w:pStyle w:val="Titrenumrot"/>
              <w:rPr>
                <w:b w:val="0"/>
                <w:sz w:val="18"/>
                <w:szCs w:val="18"/>
              </w:rPr>
            </w:pPr>
          </w:p>
          <w:p w:rsidR="00495C6C" w:rsidRDefault="00495C6C" w:rsidP="00D34922">
            <w:pPr>
              <w:pStyle w:val="Titrenumrot"/>
            </w:pPr>
            <w:r w:rsidRPr="00243096">
              <w:rPr>
                <w:b w:val="0"/>
                <w:sz w:val="32"/>
              </w:rPr>
              <w:sym w:font="Wingdings" w:char="F08C"/>
            </w:r>
            <w:r>
              <w:t xml:space="preserve">Insérer une forme, </w:t>
            </w:r>
          </w:p>
          <w:p w:rsidR="00495C6C" w:rsidRDefault="00495C6C" w:rsidP="00D34922">
            <w:pPr>
              <w:pStyle w:val="TexteProcdures"/>
            </w:pPr>
            <w:r>
              <w:t>onglet Accueil, groupe Dessin</w:t>
            </w:r>
          </w:p>
          <w:p w:rsidR="00495C6C" w:rsidRDefault="00495C6C" w:rsidP="00D34922">
            <w:pPr>
              <w:pStyle w:val="TexteProcdures"/>
              <w:spacing w:before="120" w:after="120"/>
              <w:rPr>
                <w:b/>
              </w:rPr>
            </w:pPr>
            <w:r>
              <w:rPr>
                <w:b/>
              </w:rPr>
              <w:t>Ou</w:t>
            </w:r>
          </w:p>
          <w:p w:rsidR="00495C6C" w:rsidRDefault="00495C6C" w:rsidP="00D34922">
            <w:pPr>
              <w:pStyle w:val="TexteProcdures"/>
            </w:pPr>
            <w:r>
              <w:t>onglet Insertion groupe Illustrations</w:t>
            </w:r>
          </w:p>
          <w:p w:rsidR="00495C6C" w:rsidRPr="00BA50A9" w:rsidRDefault="00495C6C" w:rsidP="00D34922">
            <w:pPr>
              <w:rPr>
                <w:sz w:val="18"/>
                <w:szCs w:val="18"/>
              </w:rPr>
            </w:pPr>
          </w:p>
          <w:p w:rsidR="00495C6C" w:rsidRDefault="00495C6C" w:rsidP="00D34922">
            <w:pPr>
              <w:pStyle w:val="Titrenumrot"/>
            </w:pPr>
            <w:r w:rsidRPr="00243096">
              <w:rPr>
                <w:b w:val="0"/>
                <w:sz w:val="32"/>
              </w:rPr>
              <w:sym w:font="Wingdings" w:char="F08D"/>
            </w:r>
            <w:r>
              <w:t>Tracer une forme</w:t>
            </w:r>
          </w:p>
          <w:p w:rsidR="00495C6C" w:rsidRPr="00C767FB" w:rsidRDefault="00495C6C" w:rsidP="00D34922">
            <w:pPr>
              <w:pStyle w:val="TexteProcdures"/>
            </w:pPr>
            <w:r w:rsidRPr="00C767FB">
              <w:t>Cliquer dans la liste sur la forme à créer</w:t>
            </w:r>
            <w:r>
              <w:t>,</w:t>
            </w:r>
            <w:r w:rsidRPr="00C767FB">
              <w:t xml:space="preserve"> placer le curseur sur la diapositive et cliquer-glisser</w:t>
            </w:r>
          </w:p>
          <w:p w:rsidR="00495C6C" w:rsidRPr="00BA50A9" w:rsidRDefault="00495C6C" w:rsidP="00D34922">
            <w:pPr>
              <w:rPr>
                <w:sz w:val="18"/>
                <w:szCs w:val="18"/>
              </w:rPr>
            </w:pPr>
          </w:p>
          <w:p w:rsidR="00495C6C" w:rsidRDefault="00495C6C" w:rsidP="00D34922">
            <w:pPr>
              <w:ind w:left="284" w:hanging="284"/>
              <w:rPr>
                <w:b/>
                <w:color w:val="C44613" w:themeColor="accent1" w:themeShade="BF"/>
                <w:szCs w:val="20"/>
              </w:rPr>
            </w:pPr>
            <w:r w:rsidRPr="00243096">
              <w:rPr>
                <w:color w:val="C44613" w:themeColor="accent1" w:themeShade="BF"/>
                <w:position w:val="-6"/>
                <w:sz w:val="32"/>
                <w:szCs w:val="20"/>
              </w:rPr>
              <w:sym w:font="Wingdings" w:char="F08E"/>
            </w:r>
            <w:r>
              <w:rPr>
                <w:b/>
                <w:color w:val="C44613" w:themeColor="accent1" w:themeShade="BF"/>
                <w:szCs w:val="20"/>
              </w:rPr>
              <w:t xml:space="preserve"> Personnaliser l’objet </w:t>
            </w:r>
          </w:p>
          <w:p w:rsidR="00495C6C" w:rsidRDefault="00495C6C" w:rsidP="00D34922">
            <w:pPr>
              <w:pStyle w:val="TexteProcdures"/>
            </w:pPr>
            <w:r>
              <w:t>Placer la souris sur le losange jaune et cliquer-glisser</w:t>
            </w:r>
          </w:p>
          <w:p w:rsidR="00495C6C" w:rsidRDefault="00495C6C" w:rsidP="00D34922">
            <w:pPr>
              <w:pStyle w:val="TexteProcdures"/>
            </w:pPr>
          </w:p>
          <w:p w:rsidR="00495C6C" w:rsidRDefault="00495C6C" w:rsidP="00B339FD">
            <w:pPr>
              <w:pStyle w:val="TexteProcdures"/>
              <w:rPr>
                <w:b/>
                <w:color w:val="C44613" w:themeColor="accent1" w:themeShade="BF"/>
                <w:szCs w:val="20"/>
              </w:rPr>
            </w:pPr>
          </w:p>
        </w:tc>
        <w:tc>
          <w:tcPr>
            <w:tcW w:w="3419" w:type="pct"/>
            <w:gridSpan w:val="2"/>
            <w:tcBorders>
              <w:top w:val="single" w:sz="12" w:space="0" w:color="auto"/>
            </w:tcBorders>
            <w:hideMark/>
          </w:tcPr>
          <w:p w:rsidR="00773E12" w:rsidRPr="00773E12" w:rsidRDefault="00773E12" w:rsidP="00773E12">
            <w:pPr>
              <w:jc w:val="center"/>
              <w:rPr>
                <w:sz w:val="18"/>
                <w:szCs w:val="18"/>
              </w:rPr>
            </w:pPr>
          </w:p>
          <w:p w:rsidR="00495C6C" w:rsidRDefault="00495C6C" w:rsidP="00773E12">
            <w:pPr>
              <w:jc w:val="center"/>
            </w:pPr>
            <w:r>
              <w:rPr>
                <w:noProof/>
                <w:lang w:eastAsia="fr-FR"/>
              </w:rPr>
              <w:drawing>
                <wp:inline distT="0" distB="0" distL="0" distR="0" wp14:anchorId="2670DF2D" wp14:editId="74451AFB">
                  <wp:extent cx="4320000" cy="2635966"/>
                  <wp:effectExtent l="0" t="0" r="4445"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320000" cy="2635966"/>
                          </a:xfrm>
                          <a:prstGeom prst="rect">
                            <a:avLst/>
                          </a:prstGeom>
                        </pic:spPr>
                      </pic:pic>
                    </a:graphicData>
                  </a:graphic>
                </wp:inline>
              </w:drawing>
            </w:r>
          </w:p>
        </w:tc>
      </w:tr>
      <w:tr w:rsidR="00495C6C" w:rsidTr="00773E12">
        <w:trPr>
          <w:trHeight w:hRule="exact" w:val="6344"/>
        </w:trPr>
        <w:tc>
          <w:tcPr>
            <w:tcW w:w="1581" w:type="pct"/>
          </w:tcPr>
          <w:p w:rsidR="00495C6C" w:rsidRPr="00BA50A9" w:rsidRDefault="00495C6C" w:rsidP="00D34922">
            <w:pPr>
              <w:pStyle w:val="Titrenumrot"/>
              <w:rPr>
                <w:sz w:val="18"/>
                <w:szCs w:val="18"/>
              </w:rPr>
            </w:pPr>
          </w:p>
          <w:p w:rsidR="00495C6C" w:rsidRDefault="00495C6C" w:rsidP="00D34922">
            <w:pPr>
              <w:pStyle w:val="Titrenumrot"/>
            </w:pPr>
            <w:r w:rsidRPr="00243096">
              <w:rPr>
                <w:b w:val="0"/>
                <w:sz w:val="32"/>
              </w:rPr>
              <w:sym w:font="Wingdings" w:char="F090"/>
            </w:r>
            <w:r>
              <w:t>Insérer une image enregistrée</w:t>
            </w:r>
          </w:p>
          <w:p w:rsidR="00495C6C" w:rsidRDefault="002C3595" w:rsidP="00D34922">
            <w:pPr>
              <w:pStyle w:val="TexteProcdures"/>
            </w:pPr>
            <w:r>
              <w:rPr>
                <w:noProof/>
                <w:lang w:eastAsia="fr-FR"/>
              </w:rPr>
              <w:drawing>
                <wp:anchor distT="0" distB="0" distL="114300" distR="114300" simplePos="0" relativeHeight="251668992" behindDoc="1" locked="0" layoutInCell="1" allowOverlap="1" wp14:anchorId="657578AF" wp14:editId="66A3CD81">
                  <wp:simplePos x="0" y="0"/>
                  <wp:positionH relativeFrom="column">
                    <wp:posOffset>1189355</wp:posOffset>
                  </wp:positionH>
                  <wp:positionV relativeFrom="paragraph">
                    <wp:posOffset>279400</wp:posOffset>
                  </wp:positionV>
                  <wp:extent cx="273610" cy="252000"/>
                  <wp:effectExtent l="0" t="0" r="0" b="0"/>
                  <wp:wrapNone/>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39160" t="2609" r="3421" b="37520"/>
                          <a:stretch/>
                        </pic:blipFill>
                        <pic:spPr bwMode="auto">
                          <a:xfrm>
                            <a:off x="0" y="0"/>
                            <a:ext cx="273610" cy="25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39FD">
              <w:t xml:space="preserve">Onglet </w:t>
            </w:r>
            <w:r w:rsidR="00495C6C">
              <w:t>Insertion groupe Images, cliquer sur Images ou le pictogramme sur la diapositive</w:t>
            </w:r>
          </w:p>
          <w:p w:rsidR="002C3595" w:rsidRDefault="002C3595" w:rsidP="00D34922">
            <w:pPr>
              <w:pStyle w:val="TexteProcdures"/>
            </w:pPr>
          </w:p>
          <w:p w:rsidR="00495C6C" w:rsidRPr="00227A28" w:rsidRDefault="00495C6C" w:rsidP="00243096">
            <w:pPr>
              <w:pStyle w:val="numrotationgrise"/>
            </w:pPr>
            <w:r>
              <w:rPr>
                <w:noProof/>
                <w:lang w:eastAsia="fr-FR"/>
              </w:rPr>
              <w:drawing>
                <wp:inline distT="0" distB="0" distL="0" distR="0" wp14:anchorId="530A32AD" wp14:editId="4946EF30">
                  <wp:extent cx="215900" cy="215900"/>
                  <wp:effectExtent l="0" t="0" r="0" b="0"/>
                  <wp:docPr id="345" name="Image 345"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336" name="Image 336"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tab/>
            </w:r>
            <w:r w:rsidRPr="00227A28">
              <w:t xml:space="preserve">Sélectionner le dossier contenant l’image </w:t>
            </w:r>
          </w:p>
          <w:p w:rsidR="00495C6C" w:rsidRPr="00227A28" w:rsidRDefault="00495C6C" w:rsidP="00243096">
            <w:pPr>
              <w:pStyle w:val="numrotationgrise"/>
            </w:pPr>
            <w:r>
              <w:rPr>
                <w:noProof/>
                <w:lang w:eastAsia="fr-FR"/>
              </w:rPr>
              <w:drawing>
                <wp:inline distT="0" distB="0" distL="0" distR="0" wp14:anchorId="4152E432" wp14:editId="24093140">
                  <wp:extent cx="215900" cy="208280"/>
                  <wp:effectExtent l="0" t="0" r="0" b="1270"/>
                  <wp:docPr id="346" name="Image 346"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338" name="Image 338"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tab/>
            </w:r>
            <w:r w:rsidRPr="00227A28">
              <w:t>Sélectionner l’image</w:t>
            </w:r>
          </w:p>
          <w:p w:rsidR="00495C6C" w:rsidRDefault="00495C6C" w:rsidP="00243096">
            <w:pPr>
              <w:pStyle w:val="numrotationgrise"/>
            </w:pPr>
            <w:r>
              <w:rPr>
                <w:noProof/>
                <w:lang w:eastAsia="fr-FR"/>
              </w:rPr>
              <w:drawing>
                <wp:inline distT="0" distB="0" distL="0" distR="0" wp14:anchorId="0FB32AFC" wp14:editId="6784CB01">
                  <wp:extent cx="209550" cy="209550"/>
                  <wp:effectExtent l="0" t="0" r="0" b="0"/>
                  <wp:docPr id="347" name="Image 347" descr="Description : C:\Users\SAPPOR~1.ABC\AppData\Local\Temp\SNAGHTML13dadb2.PNG"/>
                  <wp:cNvGraphicFramePr/>
                  <a:graphic xmlns:a="http://schemas.openxmlformats.org/drawingml/2006/main">
                    <a:graphicData uri="http://schemas.openxmlformats.org/drawingml/2006/picture">
                      <pic:pic xmlns:pic="http://schemas.openxmlformats.org/drawingml/2006/picture">
                        <pic:nvPicPr>
                          <pic:cNvPr id="339" name="Image 339" descr="Description : C:\Users\SAPPOR~1.ABC\AppData\Local\Temp\SNAGHTML13dadb2.PNG"/>
                          <pic:cNvPicPr/>
                        </pic:nvPicPr>
                        <pic:blipFill>
                          <a:blip r:embed="rId18">
                            <a:extLst>
                              <a:ext uri="{28A0092B-C50C-407E-A947-70E740481C1C}">
                                <a14:useLocalDpi xmlns:a14="http://schemas.microsoft.com/office/drawing/2010/main" val="0"/>
                              </a:ext>
                            </a:extLst>
                          </a:blip>
                          <a:srcRect l="1189" t="7185" r="18752" b="15146"/>
                          <a:stretch>
                            <a:fillRect/>
                          </a:stretch>
                        </pic:blipFill>
                        <pic:spPr bwMode="auto">
                          <a:xfrm>
                            <a:off x="0" y="0"/>
                            <a:ext cx="209550" cy="209550"/>
                          </a:xfrm>
                          <a:prstGeom prst="rect">
                            <a:avLst/>
                          </a:prstGeom>
                          <a:noFill/>
                          <a:ln>
                            <a:noFill/>
                          </a:ln>
                        </pic:spPr>
                      </pic:pic>
                    </a:graphicData>
                  </a:graphic>
                </wp:inline>
              </w:drawing>
            </w:r>
            <w:r>
              <w:tab/>
            </w:r>
            <w:r w:rsidRPr="00227A28">
              <w:t>Cliquer sur Insérer</w:t>
            </w:r>
          </w:p>
          <w:p w:rsidR="00BA50A9" w:rsidRDefault="00BA50A9" w:rsidP="00243096">
            <w:pPr>
              <w:pStyle w:val="numrotationgrise"/>
            </w:pPr>
          </w:p>
          <w:p w:rsidR="00495C6C" w:rsidRDefault="00495C6C" w:rsidP="00D34922">
            <w:pPr>
              <w:pStyle w:val="Titrenumrot"/>
            </w:pPr>
            <w:r w:rsidRPr="00243096">
              <w:rPr>
                <w:b w:val="0"/>
                <w:sz w:val="32"/>
              </w:rPr>
              <w:sym w:font="Wingdings" w:char="F091"/>
            </w:r>
            <w:r>
              <w:t>Insérer une image via Internet</w:t>
            </w:r>
          </w:p>
          <w:p w:rsidR="00495C6C" w:rsidRDefault="002C3595" w:rsidP="00B339FD">
            <w:pPr>
              <w:pStyle w:val="TexteProcdures"/>
            </w:pPr>
            <w:r>
              <w:rPr>
                <w:noProof/>
                <w:lang w:eastAsia="fr-FR"/>
              </w:rPr>
              <w:drawing>
                <wp:anchor distT="0" distB="0" distL="114300" distR="114300" simplePos="0" relativeHeight="251667968" behindDoc="1" locked="0" layoutInCell="1" allowOverlap="1" wp14:anchorId="477DFD03" wp14:editId="47602884">
                  <wp:simplePos x="0" y="0"/>
                  <wp:positionH relativeFrom="column">
                    <wp:posOffset>1555115</wp:posOffset>
                  </wp:positionH>
                  <wp:positionV relativeFrom="paragraph">
                    <wp:posOffset>269240</wp:posOffset>
                  </wp:positionV>
                  <wp:extent cx="249563" cy="252000"/>
                  <wp:effectExtent l="0" t="0" r="0" b="0"/>
                  <wp:wrapNone/>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64675" t="7774" b="37907"/>
                          <a:stretch/>
                        </pic:blipFill>
                        <pic:spPr bwMode="auto">
                          <a:xfrm>
                            <a:off x="0" y="0"/>
                            <a:ext cx="249563" cy="25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5C6C">
              <w:t>onglet Insertion groupe Images, cliquer sur Images en ligne</w:t>
            </w:r>
            <w:r w:rsidR="00B339FD">
              <w:t xml:space="preserve"> ou le pictogramme sur la diapositive</w:t>
            </w:r>
          </w:p>
          <w:p w:rsidR="002C3595" w:rsidRDefault="002C3595" w:rsidP="00B339FD">
            <w:pPr>
              <w:pStyle w:val="TexteProcdures"/>
            </w:pPr>
          </w:p>
          <w:p w:rsidR="00495C6C" w:rsidRDefault="00495C6C" w:rsidP="00D34922">
            <w:pPr>
              <w:pStyle w:val="Titrenumrot"/>
            </w:pPr>
            <w:r w:rsidRPr="00243096">
              <w:rPr>
                <w:b w:val="0"/>
                <w:sz w:val="32"/>
              </w:rPr>
              <w:sym w:font="Wingdings" w:char="F092"/>
            </w:r>
            <w:r>
              <w:t>Taper le mot clé</w:t>
            </w:r>
          </w:p>
          <w:p w:rsidR="00495C6C" w:rsidRPr="00227A28" w:rsidRDefault="00495C6C" w:rsidP="00243096">
            <w:pPr>
              <w:pStyle w:val="numrotationgrise"/>
            </w:pPr>
            <w:r>
              <w:rPr>
                <w:noProof/>
                <w:lang w:eastAsia="fr-FR"/>
              </w:rPr>
              <w:drawing>
                <wp:inline distT="0" distB="0" distL="0" distR="0" wp14:anchorId="6C6CCDD0" wp14:editId="25208659">
                  <wp:extent cx="215900" cy="215900"/>
                  <wp:effectExtent l="0" t="0" r="0" b="0"/>
                  <wp:docPr id="348" name="Image 348"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336" name="Image 336"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tab/>
            </w:r>
            <w:r w:rsidRPr="00227A28">
              <w:t xml:space="preserve">Sélectionner le dossier contenant l’image </w:t>
            </w:r>
          </w:p>
          <w:p w:rsidR="00495C6C" w:rsidRPr="00227A28" w:rsidRDefault="00495C6C" w:rsidP="00243096">
            <w:pPr>
              <w:pStyle w:val="numrotationgrise"/>
            </w:pPr>
            <w:r>
              <w:rPr>
                <w:noProof/>
                <w:lang w:eastAsia="fr-FR"/>
              </w:rPr>
              <w:drawing>
                <wp:inline distT="0" distB="0" distL="0" distR="0" wp14:anchorId="6BCEB974" wp14:editId="74AD8F06">
                  <wp:extent cx="215900" cy="208280"/>
                  <wp:effectExtent l="0" t="0" r="0" b="1270"/>
                  <wp:docPr id="349" name="Image 349"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338" name="Image 338"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tab/>
            </w:r>
            <w:r w:rsidRPr="00227A28">
              <w:t>Sélectionner l’image</w:t>
            </w:r>
          </w:p>
          <w:p w:rsidR="00495C6C" w:rsidRDefault="00495C6C" w:rsidP="00243096">
            <w:pPr>
              <w:pStyle w:val="numrotationgrise"/>
            </w:pPr>
            <w:r>
              <w:rPr>
                <w:noProof/>
                <w:lang w:eastAsia="fr-FR"/>
              </w:rPr>
              <w:drawing>
                <wp:inline distT="0" distB="0" distL="0" distR="0" wp14:anchorId="4154CAFF" wp14:editId="6CFC6F2D">
                  <wp:extent cx="209550" cy="209550"/>
                  <wp:effectExtent l="0" t="0" r="0" b="0"/>
                  <wp:docPr id="350" name="Image 350" descr="Description : C:\Users\SAPPOR~1.ABC\AppData\Local\Temp\SNAGHTML13dadb2.PNG"/>
                  <wp:cNvGraphicFramePr/>
                  <a:graphic xmlns:a="http://schemas.openxmlformats.org/drawingml/2006/main">
                    <a:graphicData uri="http://schemas.openxmlformats.org/drawingml/2006/picture">
                      <pic:pic xmlns:pic="http://schemas.openxmlformats.org/drawingml/2006/picture">
                        <pic:nvPicPr>
                          <pic:cNvPr id="339" name="Image 339" descr="Description : C:\Users\SAPPOR~1.ABC\AppData\Local\Temp\SNAGHTML13dadb2.PNG"/>
                          <pic:cNvPicPr/>
                        </pic:nvPicPr>
                        <pic:blipFill>
                          <a:blip r:embed="rId18">
                            <a:extLst>
                              <a:ext uri="{28A0092B-C50C-407E-A947-70E740481C1C}">
                                <a14:useLocalDpi xmlns:a14="http://schemas.microsoft.com/office/drawing/2010/main" val="0"/>
                              </a:ext>
                            </a:extLst>
                          </a:blip>
                          <a:srcRect l="1189" t="7185" r="18752" b="15146"/>
                          <a:stretch>
                            <a:fillRect/>
                          </a:stretch>
                        </pic:blipFill>
                        <pic:spPr bwMode="auto">
                          <a:xfrm>
                            <a:off x="0" y="0"/>
                            <a:ext cx="209550" cy="209550"/>
                          </a:xfrm>
                          <a:prstGeom prst="rect">
                            <a:avLst/>
                          </a:prstGeom>
                          <a:noFill/>
                          <a:ln>
                            <a:noFill/>
                          </a:ln>
                        </pic:spPr>
                      </pic:pic>
                    </a:graphicData>
                  </a:graphic>
                </wp:inline>
              </w:drawing>
            </w:r>
            <w:r>
              <w:tab/>
            </w:r>
            <w:r w:rsidRPr="00227A28">
              <w:t>Cliquer sur Insérer</w:t>
            </w:r>
          </w:p>
        </w:tc>
        <w:tc>
          <w:tcPr>
            <w:tcW w:w="3419" w:type="pct"/>
            <w:gridSpan w:val="2"/>
            <w:hideMark/>
          </w:tcPr>
          <w:p w:rsidR="00773E12" w:rsidRPr="00773E12" w:rsidRDefault="00773E12" w:rsidP="00773E12">
            <w:pPr>
              <w:jc w:val="center"/>
              <w:rPr>
                <w:sz w:val="18"/>
                <w:szCs w:val="18"/>
              </w:rPr>
            </w:pPr>
          </w:p>
          <w:p w:rsidR="00495C6C" w:rsidRDefault="00B339FD" w:rsidP="00773E12">
            <w:pPr>
              <w:jc w:val="center"/>
            </w:pPr>
            <w:r>
              <w:rPr>
                <w:noProof/>
                <w:lang w:eastAsia="fr-FR"/>
              </w:rPr>
              <w:drawing>
                <wp:inline distT="0" distB="0" distL="0" distR="0" wp14:anchorId="0B2D5CEB" wp14:editId="214E5979">
                  <wp:extent cx="4320000" cy="2635966"/>
                  <wp:effectExtent l="0" t="0" r="4445" b="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320000" cy="2635966"/>
                          </a:xfrm>
                          <a:prstGeom prst="rect">
                            <a:avLst/>
                          </a:prstGeom>
                        </pic:spPr>
                      </pic:pic>
                    </a:graphicData>
                  </a:graphic>
                </wp:inline>
              </w:drawing>
            </w:r>
          </w:p>
        </w:tc>
      </w:tr>
    </w:tbl>
    <w:p w:rsidR="00495C6C" w:rsidRDefault="00495C6C" w:rsidP="00495C6C">
      <w:pPr>
        <w:rPr>
          <w:b/>
          <w:color w:val="C44613" w:themeColor="accent1" w:themeShade="BF"/>
          <w:szCs w:val="20"/>
        </w:rPr>
      </w:pPr>
      <w:r>
        <w:rPr>
          <w:b/>
          <w:color w:val="C44613" w:themeColor="accent1" w:themeShade="BF"/>
          <w:szCs w:val="20"/>
        </w:rPr>
        <w:br w:type="page"/>
      </w:r>
    </w:p>
    <w:p w:rsidR="00507A7E" w:rsidRDefault="00507A7E">
      <w:pPr>
        <w:rPr>
          <w:sz w:val="6"/>
          <w:szCs w:val="6"/>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1062"/>
        <w:gridCol w:w="4922"/>
        <w:gridCol w:w="2182"/>
      </w:tblGrid>
      <w:tr w:rsidR="00507A7E" w:rsidTr="00DB40E1">
        <w:trPr>
          <w:trHeight w:hRule="exact" w:val="567"/>
        </w:trPr>
        <w:tc>
          <w:tcPr>
            <w:tcW w:w="3991" w:type="pct"/>
            <w:gridSpan w:val="3"/>
            <w:tcBorders>
              <w:top w:val="double" w:sz="4" w:space="0" w:color="auto"/>
              <w:left w:val="double" w:sz="4" w:space="0" w:color="auto"/>
              <w:bottom w:val="single" w:sz="12" w:space="0" w:color="auto"/>
              <w:right w:val="double" w:sz="4" w:space="0" w:color="auto"/>
            </w:tcBorders>
            <w:shd w:val="clear" w:color="auto" w:fill="D04324"/>
            <w:vAlign w:val="center"/>
            <w:hideMark/>
          </w:tcPr>
          <w:p w:rsidR="00507A7E" w:rsidRDefault="006B66A6" w:rsidP="00495C6C">
            <w:pPr>
              <w:pStyle w:val="Titre2"/>
              <w:outlineLvl w:val="1"/>
            </w:pPr>
            <w:bookmarkStart w:id="29" w:name="_Toc367718535"/>
            <w:r>
              <w:t>U</w:t>
            </w:r>
            <w:r w:rsidR="00507A7E">
              <w:t>tiliser la pipette</w:t>
            </w:r>
            <w:r>
              <w:t xml:space="preserve"> et modifier l’ordre</w:t>
            </w:r>
            <w:r w:rsidR="00807460">
              <w:t xml:space="preserve"> et</w:t>
            </w:r>
            <w:r>
              <w:t xml:space="preserve"> la </w:t>
            </w:r>
            <w:r w:rsidR="00495C6C">
              <w:t>taille</w:t>
            </w:r>
            <w:r>
              <w:t xml:space="preserve"> des objets</w:t>
            </w:r>
            <w:bookmarkEnd w:id="29"/>
          </w:p>
        </w:tc>
        <w:tc>
          <w:tcPr>
            <w:tcW w:w="1009" w:type="pct"/>
            <w:tcBorders>
              <w:left w:val="double" w:sz="4" w:space="0" w:color="auto"/>
              <w:bottom w:val="single" w:sz="12" w:space="0" w:color="auto"/>
            </w:tcBorders>
          </w:tcPr>
          <w:p w:rsidR="00507A7E" w:rsidRDefault="00507A7E" w:rsidP="00507A7E"/>
        </w:tc>
      </w:tr>
      <w:tr w:rsidR="00507A7E" w:rsidTr="00773E12">
        <w:trPr>
          <w:trHeight w:hRule="exact" w:val="5245"/>
        </w:trPr>
        <w:tc>
          <w:tcPr>
            <w:tcW w:w="1715" w:type="pct"/>
            <w:gridSpan w:val="2"/>
            <w:tcBorders>
              <w:top w:val="single" w:sz="12" w:space="0" w:color="auto"/>
            </w:tcBorders>
          </w:tcPr>
          <w:p w:rsidR="00C60865" w:rsidRPr="00BA50A9" w:rsidRDefault="00C60865" w:rsidP="00507A7E">
            <w:pPr>
              <w:pStyle w:val="Titrenumrot"/>
              <w:ind w:left="0" w:firstLine="0"/>
              <w:rPr>
                <w:sz w:val="18"/>
                <w:szCs w:val="18"/>
                <w:u w:val="single"/>
              </w:rPr>
            </w:pPr>
          </w:p>
          <w:p w:rsidR="00507A7E" w:rsidRDefault="00507A7E" w:rsidP="00507A7E">
            <w:pPr>
              <w:pStyle w:val="Titrenumrot"/>
              <w:ind w:left="0" w:firstLine="0"/>
              <w:rPr>
                <w:u w:val="single"/>
              </w:rPr>
            </w:pPr>
            <w:r w:rsidRPr="00B25F04">
              <w:rPr>
                <w:u w:val="single"/>
              </w:rPr>
              <w:t>Utiliser la pipette</w:t>
            </w:r>
          </w:p>
          <w:p w:rsidR="00C60865" w:rsidRPr="00C60865" w:rsidRDefault="00C60865" w:rsidP="00C60865">
            <w:pPr>
              <w:pStyle w:val="TexteProcdures"/>
            </w:pPr>
            <w:r w:rsidRPr="00C60865">
              <w:t>Sélectionner la forme sur laquelle on reporte la couleur</w:t>
            </w:r>
          </w:p>
          <w:p w:rsidR="00B25F04" w:rsidRDefault="00B25F04" w:rsidP="00B25F04">
            <w:pPr>
              <w:pStyle w:val="Titrenumrot"/>
              <w:spacing w:before="120"/>
            </w:pPr>
            <w:r w:rsidRPr="00243096">
              <w:rPr>
                <w:b w:val="0"/>
                <w:sz w:val="32"/>
              </w:rPr>
              <w:sym w:font="Wingdings" w:char="F08C"/>
            </w:r>
            <w:r>
              <w:t>Activer la commande Remplissage ou Contour</w:t>
            </w:r>
          </w:p>
          <w:p w:rsidR="00C60865" w:rsidRDefault="00507A7E" w:rsidP="00507A7E">
            <w:pPr>
              <w:pStyle w:val="Titrenumrot"/>
              <w:spacing w:before="120"/>
            </w:pPr>
            <w:r w:rsidRPr="00243096">
              <w:rPr>
                <w:b w:val="0"/>
                <w:sz w:val="32"/>
              </w:rPr>
              <w:sym w:font="Wingdings" w:char="F08D"/>
            </w:r>
            <w:r w:rsidR="00C60865">
              <w:t>Cliquer sur l’outil Pipette</w:t>
            </w:r>
          </w:p>
          <w:p w:rsidR="00507A7E" w:rsidRDefault="00507A7E" w:rsidP="00243096">
            <w:pPr>
              <w:pStyle w:val="numrotationgrise"/>
            </w:pPr>
            <w:r>
              <w:rPr>
                <w:noProof/>
                <w:lang w:eastAsia="fr-FR"/>
              </w:rPr>
              <w:drawing>
                <wp:inline distT="0" distB="0" distL="0" distR="0" wp14:anchorId="2AD8ABA2" wp14:editId="553D3461">
                  <wp:extent cx="215900" cy="215900"/>
                  <wp:effectExtent l="0" t="0" r="0" b="0"/>
                  <wp:docPr id="336" name="Image 336"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284" name="Image 284"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rsidR="00C60865">
              <w:t>Placer la pipette sur la forme dont la couleur est à reporter</w:t>
            </w:r>
          </w:p>
          <w:p w:rsidR="00C60865" w:rsidRDefault="00507A7E" w:rsidP="00243096">
            <w:pPr>
              <w:pStyle w:val="numrotationgrise"/>
            </w:pPr>
            <w:r>
              <w:rPr>
                <w:noProof/>
                <w:lang w:eastAsia="fr-FR"/>
              </w:rPr>
              <w:drawing>
                <wp:inline distT="0" distB="0" distL="0" distR="0" wp14:anchorId="280F4581" wp14:editId="6CEA3EA7">
                  <wp:extent cx="215900" cy="208280"/>
                  <wp:effectExtent l="0" t="0" r="0" b="1270"/>
                  <wp:docPr id="338" name="Image 338"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34" name="Image 34"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rsidR="00C60865">
              <w:t>Un carré de couleur apparaît pour permettre de vérifier le choix de la couleur</w:t>
            </w:r>
          </w:p>
          <w:p w:rsidR="00507A7E" w:rsidRDefault="00507A7E" w:rsidP="00243096">
            <w:pPr>
              <w:pStyle w:val="numrotationgrise"/>
            </w:pPr>
            <w:r>
              <w:rPr>
                <w:noProof/>
                <w:lang w:eastAsia="fr-FR"/>
              </w:rPr>
              <w:drawing>
                <wp:inline distT="0" distB="0" distL="0" distR="0" wp14:anchorId="71726FDF" wp14:editId="4E3AAABB">
                  <wp:extent cx="209550" cy="209550"/>
                  <wp:effectExtent l="0" t="0" r="0" b="0"/>
                  <wp:docPr id="339" name="Image 339" descr="Description : C:\Users\SAPPOR~1.ABC\AppData\Local\Temp\SNAGHTML13dadb2.PNG"/>
                  <wp:cNvGraphicFramePr/>
                  <a:graphic xmlns:a="http://schemas.openxmlformats.org/drawingml/2006/main">
                    <a:graphicData uri="http://schemas.openxmlformats.org/drawingml/2006/picture">
                      <pic:pic xmlns:pic="http://schemas.openxmlformats.org/drawingml/2006/picture">
                        <pic:nvPicPr>
                          <pic:cNvPr id="52" name="Image 52" descr="Description : C:\Users\SAPPOR~1.ABC\AppData\Local\Temp\SNAGHTML13dadb2.PNG"/>
                          <pic:cNvPicPr/>
                        </pic:nvPicPr>
                        <pic:blipFill>
                          <a:blip r:embed="rId18">
                            <a:extLst>
                              <a:ext uri="{28A0092B-C50C-407E-A947-70E740481C1C}">
                                <a14:useLocalDpi xmlns:a14="http://schemas.microsoft.com/office/drawing/2010/main" val="0"/>
                              </a:ext>
                            </a:extLst>
                          </a:blip>
                          <a:srcRect l="1189" t="7185" r="18752" b="15146"/>
                          <a:stretch>
                            <a:fillRect/>
                          </a:stretch>
                        </pic:blipFill>
                        <pic:spPr bwMode="auto">
                          <a:xfrm>
                            <a:off x="0" y="0"/>
                            <a:ext cx="209550" cy="209550"/>
                          </a:xfrm>
                          <a:prstGeom prst="rect">
                            <a:avLst/>
                          </a:prstGeom>
                          <a:noFill/>
                          <a:ln>
                            <a:noFill/>
                          </a:ln>
                        </pic:spPr>
                      </pic:pic>
                    </a:graphicData>
                  </a:graphic>
                </wp:inline>
              </w:drawing>
            </w:r>
            <w:r w:rsidR="00C60865">
              <w:t>Le carré de couleur est remplacé par l’indication de la référence couleur</w:t>
            </w:r>
          </w:p>
          <w:p w:rsidR="00507A7E" w:rsidRPr="00C60865" w:rsidRDefault="00507A7E" w:rsidP="00243096">
            <w:pPr>
              <w:pStyle w:val="numrotationgrise"/>
            </w:pPr>
            <w:r>
              <w:rPr>
                <w:noProof/>
                <w:lang w:eastAsia="fr-FR"/>
              </w:rPr>
              <w:drawing>
                <wp:inline distT="0" distB="0" distL="0" distR="0" wp14:anchorId="3BB4B75A" wp14:editId="1EEAD55C">
                  <wp:extent cx="215900" cy="206375"/>
                  <wp:effectExtent l="0" t="0" r="0" b="3175"/>
                  <wp:docPr id="340" name="Image 340" descr="C:\Users\SAPPOR~1.ABC\AppData\Local\Temp\SNAGHTML1458635.PNG"/>
                  <wp:cNvGraphicFramePr/>
                  <a:graphic xmlns:a="http://schemas.openxmlformats.org/drawingml/2006/main">
                    <a:graphicData uri="http://schemas.openxmlformats.org/drawingml/2006/picture">
                      <pic:pic xmlns:pic="http://schemas.openxmlformats.org/drawingml/2006/picture">
                        <pic:nvPicPr>
                          <pic:cNvPr id="246" name="Image 246" descr="C:\Users\SAPPOR~1.ABC\AppData\Local\Temp\SNAGHTML1458635.PNG"/>
                          <pic:cNvPicPr/>
                        </pic:nvPicPr>
                        <pic:blipFill rotWithShape="1">
                          <a:blip r:embed="rId19" cstate="print">
                            <a:extLst>
                              <a:ext uri="{28A0092B-C50C-407E-A947-70E740481C1C}">
                                <a14:useLocalDpi xmlns:a14="http://schemas.microsoft.com/office/drawing/2010/main" val="0"/>
                              </a:ext>
                            </a:extLst>
                          </a:blip>
                          <a:srcRect t="7441" r="19643" b="15773"/>
                          <a:stretch/>
                        </pic:blipFill>
                        <pic:spPr bwMode="auto">
                          <a:xfrm>
                            <a:off x="0" y="0"/>
                            <a:ext cx="215900" cy="206375"/>
                          </a:xfrm>
                          <a:prstGeom prst="rect">
                            <a:avLst/>
                          </a:prstGeom>
                          <a:noFill/>
                          <a:ln>
                            <a:noFill/>
                          </a:ln>
                          <a:extLst>
                            <a:ext uri="{53640926-AAD7-44D8-BBD7-CCE9431645EC}">
                              <a14:shadowObscured xmlns:a14="http://schemas.microsoft.com/office/drawing/2010/main"/>
                            </a:ext>
                          </a:extLst>
                        </pic:spPr>
                      </pic:pic>
                    </a:graphicData>
                  </a:graphic>
                </wp:inline>
              </w:drawing>
            </w:r>
            <w:r w:rsidR="00C60865">
              <w:t>Cliquer sur la forme sur laquelle la couleur doit être appliquée</w:t>
            </w:r>
          </w:p>
        </w:tc>
        <w:tc>
          <w:tcPr>
            <w:tcW w:w="3285" w:type="pct"/>
            <w:gridSpan w:val="2"/>
            <w:tcBorders>
              <w:top w:val="single" w:sz="12" w:space="0" w:color="auto"/>
            </w:tcBorders>
            <w:hideMark/>
          </w:tcPr>
          <w:p w:rsidR="00773E12" w:rsidRPr="00773E12" w:rsidRDefault="00773E12" w:rsidP="00773E12">
            <w:pPr>
              <w:jc w:val="center"/>
              <w:rPr>
                <w:sz w:val="18"/>
                <w:szCs w:val="18"/>
              </w:rPr>
            </w:pPr>
          </w:p>
          <w:p w:rsidR="00507A7E" w:rsidRDefault="00B25F04" w:rsidP="00773E12">
            <w:pPr>
              <w:jc w:val="center"/>
            </w:pPr>
            <w:r>
              <w:rPr>
                <w:noProof/>
                <w:lang w:eastAsia="fr-FR"/>
              </w:rPr>
              <w:drawing>
                <wp:inline distT="0" distB="0" distL="0" distR="0" wp14:anchorId="526EB0E6" wp14:editId="62C0A8B1">
                  <wp:extent cx="4320000" cy="2556971"/>
                  <wp:effectExtent l="0" t="0" r="444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20000" cy="2556971"/>
                          </a:xfrm>
                          <a:prstGeom prst="rect">
                            <a:avLst/>
                          </a:prstGeom>
                        </pic:spPr>
                      </pic:pic>
                    </a:graphicData>
                  </a:graphic>
                </wp:inline>
              </w:drawing>
            </w:r>
          </w:p>
        </w:tc>
      </w:tr>
      <w:tr w:rsidR="00507A7E" w:rsidTr="00773E12">
        <w:trPr>
          <w:trHeight w:hRule="exact" w:val="5502"/>
        </w:trPr>
        <w:tc>
          <w:tcPr>
            <w:tcW w:w="1715" w:type="pct"/>
            <w:gridSpan w:val="2"/>
          </w:tcPr>
          <w:p w:rsidR="00BA50A9" w:rsidRPr="00BA50A9" w:rsidRDefault="00BA50A9" w:rsidP="00507A7E">
            <w:pPr>
              <w:ind w:left="284" w:hanging="284"/>
              <w:rPr>
                <w:color w:val="C44613" w:themeColor="accent1" w:themeShade="BF"/>
                <w:position w:val="-6"/>
                <w:sz w:val="18"/>
                <w:szCs w:val="18"/>
              </w:rPr>
            </w:pPr>
          </w:p>
          <w:p w:rsidR="00507A7E" w:rsidRDefault="00507A7E" w:rsidP="00507A7E">
            <w:pPr>
              <w:ind w:left="284" w:hanging="284"/>
              <w:rPr>
                <w:b/>
                <w:color w:val="C44613" w:themeColor="accent1" w:themeShade="BF"/>
                <w:szCs w:val="20"/>
              </w:rPr>
            </w:pPr>
            <w:r w:rsidRPr="00243096">
              <w:rPr>
                <w:color w:val="C44613" w:themeColor="accent1" w:themeShade="BF"/>
                <w:position w:val="-6"/>
                <w:sz w:val="32"/>
                <w:szCs w:val="20"/>
              </w:rPr>
              <w:sym w:font="Wingdings" w:char="F08E"/>
            </w:r>
            <w:r>
              <w:rPr>
                <w:b/>
                <w:color w:val="C44613" w:themeColor="accent1" w:themeShade="BF"/>
                <w:szCs w:val="20"/>
              </w:rPr>
              <w:t>Changer l’ordre des objets</w:t>
            </w:r>
          </w:p>
          <w:p w:rsidR="00507A7E" w:rsidRDefault="00507A7E" w:rsidP="00507A7E">
            <w:pPr>
              <w:pStyle w:val="TexteProcdures"/>
              <w:spacing w:after="120"/>
            </w:pPr>
            <w:r>
              <w:t>Avancer ou reculer l’objet.</w:t>
            </w:r>
          </w:p>
          <w:p w:rsidR="00507A7E" w:rsidRDefault="00507A7E" w:rsidP="00507A7E">
            <w:pPr>
              <w:pStyle w:val="Titrenumrot"/>
            </w:pPr>
            <w:r w:rsidRPr="00243096">
              <w:rPr>
                <w:b w:val="0"/>
                <w:position w:val="-6"/>
                <w:sz w:val="32"/>
              </w:rPr>
              <w:sym w:font="Wingdings" w:char="F08F"/>
            </w:r>
            <w:r>
              <w:t xml:space="preserve">Aligner et distribuer les objets </w:t>
            </w:r>
          </w:p>
          <w:p w:rsidR="00507A7E" w:rsidRDefault="00507A7E" w:rsidP="00507A7E">
            <w:pPr>
              <w:pStyle w:val="TexteProcdures"/>
              <w:spacing w:after="120"/>
            </w:pPr>
            <w:r>
              <w:t>L’alignement se fait par rapport à la diapositive ou par rapport à l’ensemble des objets sélectionnés.</w:t>
            </w:r>
          </w:p>
          <w:p w:rsidR="00507A7E" w:rsidRDefault="00507A7E" w:rsidP="00507A7E">
            <w:pPr>
              <w:pStyle w:val="Titrenumrot"/>
              <w:spacing w:after="120"/>
            </w:pPr>
            <w:r w:rsidRPr="00243096">
              <w:rPr>
                <w:b w:val="0"/>
                <w:sz w:val="32"/>
              </w:rPr>
              <w:sym w:font="Wingdings" w:char="F090"/>
            </w:r>
            <w:r>
              <w:t>Grouper, dissocier des objets</w:t>
            </w:r>
          </w:p>
          <w:p w:rsidR="00507A7E" w:rsidRDefault="00507A7E" w:rsidP="00507A7E">
            <w:pPr>
              <w:pStyle w:val="Titrenumrot"/>
            </w:pPr>
            <w:r w:rsidRPr="00243096">
              <w:rPr>
                <w:b w:val="0"/>
                <w:sz w:val="32"/>
              </w:rPr>
              <w:sym w:font="Wingdings" w:char="F091"/>
            </w:r>
            <w:r>
              <w:t>Rotation</w:t>
            </w:r>
          </w:p>
          <w:p w:rsidR="00807460" w:rsidRDefault="00807460" w:rsidP="00807460">
            <w:pPr>
              <w:pStyle w:val="TexteProcdures"/>
              <w:spacing w:after="120"/>
            </w:pPr>
            <w:r>
              <w:rPr>
                <w:noProof/>
                <w:lang w:eastAsia="fr-FR"/>
              </w:rPr>
              <w:drawing>
                <wp:anchor distT="0" distB="0" distL="114300" distR="114300" simplePos="0" relativeHeight="251663872" behindDoc="1" locked="0" layoutInCell="1" allowOverlap="1" wp14:anchorId="5A73DAA0" wp14:editId="29972104">
                  <wp:simplePos x="0" y="0"/>
                  <wp:positionH relativeFrom="column">
                    <wp:posOffset>778814</wp:posOffset>
                  </wp:positionH>
                  <wp:positionV relativeFrom="paragraph">
                    <wp:posOffset>139700</wp:posOffset>
                  </wp:positionV>
                  <wp:extent cx="222885" cy="207010"/>
                  <wp:effectExtent l="0" t="0" r="5715" b="2540"/>
                  <wp:wrapTight wrapText="bothSides">
                    <wp:wrapPolygon edited="0">
                      <wp:start x="0" y="0"/>
                      <wp:lineTo x="0" y="19877"/>
                      <wp:lineTo x="20308" y="19877"/>
                      <wp:lineTo x="20308" y="0"/>
                      <wp:lineTo x="0" y="0"/>
                    </wp:wrapPolygon>
                  </wp:wrapTight>
                  <wp:docPr id="231" name="Image 231" descr="C:\Users\Zouheir\AppData\Local\Temp\SNAGHTML57644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Zouheir\AppData\Local\Temp\SNAGHTML576449a.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2885" cy="207010"/>
                          </a:xfrm>
                          <a:prstGeom prst="rect">
                            <a:avLst/>
                          </a:prstGeom>
                          <a:noFill/>
                          <a:ln>
                            <a:noFill/>
                          </a:ln>
                        </pic:spPr>
                      </pic:pic>
                    </a:graphicData>
                  </a:graphic>
                  <wp14:sizeRelH relativeFrom="page">
                    <wp14:pctWidth>0</wp14:pctWidth>
                  </wp14:sizeRelH>
                  <wp14:sizeRelV relativeFrom="page">
                    <wp14:pctHeight>0</wp14:pctHeight>
                  </wp14:sizeRelV>
                </wp:anchor>
              </w:drawing>
            </w:r>
            <w:r w:rsidR="00507A7E">
              <w:t>Faire pivoter l’objet de 90° ou le retourner</w:t>
            </w:r>
            <w:r w:rsidR="006137DC">
              <w:t xml:space="preserve"> ou utiliser </w:t>
            </w:r>
            <w:r w:rsidR="00507A7E">
              <w:t>.</w:t>
            </w:r>
          </w:p>
          <w:p w:rsidR="00507A7E" w:rsidRDefault="00445153" w:rsidP="00507A7E">
            <w:pPr>
              <w:pStyle w:val="Titrenumrot"/>
            </w:pPr>
            <w:r w:rsidRPr="00243096">
              <w:rPr>
                <w:b w:val="0"/>
                <w:sz w:val="32"/>
              </w:rPr>
              <w:sym w:font="Wingdings" w:char="F092"/>
            </w:r>
            <w:r w:rsidR="00507A7E">
              <w:t>Modifier la taille de l’objet</w:t>
            </w:r>
          </w:p>
          <w:p w:rsidR="00507A7E" w:rsidRDefault="003A5728" w:rsidP="003A5728">
            <w:pPr>
              <w:pStyle w:val="TexteProcdures"/>
              <w:rPr>
                <w:szCs w:val="18"/>
              </w:rPr>
            </w:pPr>
            <w:r>
              <w:rPr>
                <w:szCs w:val="18"/>
              </w:rPr>
              <w:t>Faire varier la hauteur ou la largeur de l’objet, p</w:t>
            </w:r>
            <w:r w:rsidRPr="003A5728">
              <w:rPr>
                <w:szCs w:val="18"/>
              </w:rPr>
              <w:t>our garder la proportion largeur/hauteur, il faut activer la boite de dialogue puis cocher Proportionnelle.</w:t>
            </w:r>
          </w:p>
          <w:p w:rsidR="003A5728" w:rsidRPr="003A5728" w:rsidRDefault="003A5728" w:rsidP="003A5728">
            <w:pPr>
              <w:pStyle w:val="TexteProcdures"/>
              <w:rPr>
                <w:szCs w:val="18"/>
              </w:rPr>
            </w:pPr>
            <w:r>
              <w:t xml:space="preserve">Placer le curseur sur les poignées et cliquer-glisser ou modifier la hauteur ou la largeur de l’objet </w:t>
            </w:r>
          </w:p>
        </w:tc>
        <w:tc>
          <w:tcPr>
            <w:tcW w:w="3285" w:type="pct"/>
            <w:gridSpan w:val="2"/>
            <w:hideMark/>
          </w:tcPr>
          <w:p w:rsidR="00773E12" w:rsidRPr="00773E12" w:rsidRDefault="00773E12" w:rsidP="00773E12">
            <w:pPr>
              <w:jc w:val="center"/>
              <w:rPr>
                <w:sz w:val="18"/>
                <w:szCs w:val="18"/>
              </w:rPr>
            </w:pPr>
          </w:p>
          <w:p w:rsidR="00507A7E" w:rsidRDefault="00BA763B" w:rsidP="00773E12">
            <w:pPr>
              <w:jc w:val="center"/>
            </w:pPr>
            <w:r>
              <w:rPr>
                <w:noProof/>
                <w:lang w:eastAsia="fr-FR"/>
              </w:rPr>
              <w:drawing>
                <wp:inline distT="0" distB="0" distL="0" distR="0" wp14:anchorId="70B803CE" wp14:editId="2166522D">
                  <wp:extent cx="4320000" cy="2635966"/>
                  <wp:effectExtent l="0" t="0" r="4445"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320000" cy="2635966"/>
                          </a:xfrm>
                          <a:prstGeom prst="rect">
                            <a:avLst/>
                          </a:prstGeom>
                        </pic:spPr>
                      </pic:pic>
                    </a:graphicData>
                  </a:graphic>
                </wp:inline>
              </w:drawing>
            </w:r>
          </w:p>
        </w:tc>
      </w:tr>
      <w:tr w:rsidR="00507A7E" w:rsidTr="00BA50A9">
        <w:trPr>
          <w:trHeight w:hRule="exact" w:val="567"/>
        </w:trPr>
        <w:tc>
          <w:tcPr>
            <w:tcW w:w="1224" w:type="pct"/>
            <w:tcBorders>
              <w:top w:val="double" w:sz="4" w:space="0" w:color="auto"/>
              <w:left w:val="double" w:sz="4" w:space="0" w:color="auto"/>
              <w:bottom w:val="double" w:sz="4" w:space="0" w:color="auto"/>
              <w:right w:val="double" w:sz="4" w:space="0" w:color="auto"/>
            </w:tcBorders>
          </w:tcPr>
          <w:p w:rsidR="00507A7E" w:rsidRDefault="00507A7E" w:rsidP="00507A7E">
            <w:pPr>
              <w:pStyle w:val="Titrenumrot"/>
            </w:pPr>
            <w:r>
              <w:rPr>
                <w:noProof/>
                <w:lang w:eastAsia="fr-FR"/>
              </w:rPr>
              <w:t>²</w:t>
            </w:r>
            <w:r>
              <w:rPr>
                <w:noProof/>
                <w:lang w:eastAsia="fr-FR"/>
              </w:rPr>
              <w:drawing>
                <wp:inline distT="0" distB="0" distL="0" distR="0" wp14:anchorId="54F0AC2A" wp14:editId="3009B7A7">
                  <wp:extent cx="905510" cy="431165"/>
                  <wp:effectExtent l="0" t="0" r="8890" b="6985"/>
                  <wp:docPr id="44" name="Image 44" descr="cons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9" descr="conseil"/>
                          <pic:cNvPicPr>
                            <a:picLocks noChangeAspect="1" noChangeArrowheads="1"/>
                          </pic:cNvPicPr>
                        </pic:nvPicPr>
                        <pic:blipFill>
                          <a:blip r:embed="rId6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5510" cy="431165"/>
                          </a:xfrm>
                          <a:prstGeom prst="rect">
                            <a:avLst/>
                          </a:prstGeom>
                          <a:noFill/>
                          <a:ln>
                            <a:noFill/>
                          </a:ln>
                        </pic:spPr>
                      </pic:pic>
                    </a:graphicData>
                  </a:graphic>
                </wp:inline>
              </w:drawing>
            </w:r>
          </w:p>
        </w:tc>
        <w:tc>
          <w:tcPr>
            <w:tcW w:w="3776" w:type="pct"/>
            <w:gridSpan w:val="3"/>
            <w:tcBorders>
              <w:left w:val="double" w:sz="4" w:space="0" w:color="auto"/>
            </w:tcBorders>
            <w:vAlign w:val="center"/>
          </w:tcPr>
          <w:p w:rsidR="00507A7E" w:rsidRDefault="00507A7E" w:rsidP="00507A7E">
            <w:pPr>
              <w:jc w:val="center"/>
              <w:rPr>
                <w:noProof/>
                <w:lang w:eastAsia="fr-FR"/>
              </w:rPr>
            </w:pPr>
          </w:p>
        </w:tc>
      </w:tr>
      <w:tr w:rsidR="00507A7E" w:rsidTr="003A5728">
        <w:trPr>
          <w:trHeight w:hRule="exact" w:val="2720"/>
        </w:trPr>
        <w:tc>
          <w:tcPr>
            <w:tcW w:w="5000" w:type="pct"/>
            <w:gridSpan w:val="4"/>
          </w:tcPr>
          <w:p w:rsidR="00507A7E" w:rsidRDefault="00507A7E" w:rsidP="00507A7E">
            <w:pPr>
              <w:pStyle w:val="TitreConseils"/>
            </w:pPr>
          </w:p>
          <w:p w:rsidR="00507A7E" w:rsidRDefault="00507A7E" w:rsidP="00507A7E">
            <w:pPr>
              <w:pStyle w:val="TitreConseils"/>
            </w:pPr>
            <w:r>
              <w:t>La pipette</w:t>
            </w:r>
          </w:p>
          <w:p w:rsidR="00507A7E" w:rsidRDefault="00507A7E" w:rsidP="00507A7E">
            <w:r>
              <w:t>Elle permet de copier une couleur mais également de connaître la référence exacte de la couleur qui sera copiée.</w:t>
            </w:r>
            <w:r w:rsidR="00C60865">
              <w:t xml:space="preserve"> Pour l’utiliser sans reporter la couleur, appuyer sur la touche </w:t>
            </w:r>
            <w:r w:rsidR="00C60865" w:rsidRPr="00C60865">
              <w:rPr>
                <w:bdr w:val="single" w:sz="4" w:space="0" w:color="auto"/>
              </w:rPr>
              <w:t>Echap</w:t>
            </w:r>
            <w:r w:rsidR="00C60865">
              <w:t xml:space="preserve"> après la visualisation du code couleur.</w:t>
            </w:r>
          </w:p>
          <w:p w:rsidR="00445153" w:rsidRDefault="00445153" w:rsidP="00445153"/>
          <w:p w:rsidR="00445153" w:rsidRDefault="00445153" w:rsidP="00445153">
            <w:pPr>
              <w:pStyle w:val="TitreConseils"/>
            </w:pPr>
            <w:r>
              <w:t>Aligner les objets</w:t>
            </w:r>
          </w:p>
          <w:p w:rsidR="00445153" w:rsidRDefault="00445153" w:rsidP="00445153">
            <w:pPr>
              <w:spacing w:after="120"/>
            </w:pPr>
            <w:r>
              <w:t>Ils peuvent être alignés par rapport aux bords de la diapositive ou entre eux, dans ce cas c’est la surface utilisée par les objets qui sert de référence pour l’alignement.</w:t>
            </w:r>
          </w:p>
          <w:p w:rsidR="00445153" w:rsidRDefault="00445153" w:rsidP="003A5728">
            <w:r>
              <w:t>Des repères d’alignement, sous forme de ligne de pointillés, apparaissent lors du déplacement ou du redimensionnement de l’objet.</w:t>
            </w:r>
          </w:p>
        </w:tc>
      </w:tr>
    </w:tbl>
    <w:p w:rsidR="00507A7E" w:rsidRDefault="00507A7E">
      <w:pPr>
        <w:rPr>
          <w:sz w:val="6"/>
          <w:szCs w:val="6"/>
        </w:rPr>
      </w:pPr>
      <w:r>
        <w:rPr>
          <w:sz w:val="6"/>
          <w:szCs w:val="6"/>
        </w:rPr>
        <w:br w:type="page"/>
      </w:r>
    </w:p>
    <w:p w:rsidR="00507A7E" w:rsidRDefault="00507A7E">
      <w:pPr>
        <w:rPr>
          <w:sz w:val="6"/>
          <w:szCs w:val="6"/>
        </w:rPr>
      </w:pPr>
    </w:p>
    <w:tbl>
      <w:tblPr>
        <w:tblStyle w:val="Grilledutableau"/>
        <w:tblW w:w="504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6"/>
        <w:gridCol w:w="2208"/>
        <w:gridCol w:w="2266"/>
        <w:gridCol w:w="4820"/>
      </w:tblGrid>
      <w:tr w:rsidR="00207DD6" w:rsidTr="00DB40E1">
        <w:trPr>
          <w:trHeight w:hRule="exact" w:val="567"/>
        </w:trPr>
        <w:tc>
          <w:tcPr>
            <w:tcW w:w="2792" w:type="pct"/>
            <w:gridSpan w:val="3"/>
            <w:tcBorders>
              <w:top w:val="double" w:sz="4" w:space="0" w:color="auto"/>
              <w:left w:val="double" w:sz="4" w:space="0" w:color="auto"/>
              <w:bottom w:val="single" w:sz="12" w:space="0" w:color="auto"/>
              <w:right w:val="double" w:sz="4" w:space="0" w:color="auto"/>
            </w:tcBorders>
            <w:shd w:val="clear" w:color="auto" w:fill="D04324"/>
            <w:vAlign w:val="center"/>
          </w:tcPr>
          <w:p w:rsidR="00207DD6" w:rsidRDefault="00207DD6" w:rsidP="00C60865">
            <w:pPr>
              <w:pStyle w:val="Titre2"/>
              <w:outlineLvl w:val="1"/>
            </w:pPr>
            <w:bookmarkStart w:id="30" w:name="_Toc366611908"/>
            <w:bookmarkStart w:id="31" w:name="_Toc367718536"/>
            <w:r>
              <w:t>Modifier le format de l’image</w:t>
            </w:r>
            <w:r w:rsidR="00C60865">
              <w:t xml:space="preserve"> et la rogner</w:t>
            </w:r>
            <w:bookmarkEnd w:id="30"/>
            <w:bookmarkEnd w:id="31"/>
          </w:p>
        </w:tc>
        <w:tc>
          <w:tcPr>
            <w:tcW w:w="2208" w:type="pct"/>
            <w:tcBorders>
              <w:left w:val="double" w:sz="4" w:space="0" w:color="auto"/>
              <w:bottom w:val="single" w:sz="12" w:space="0" w:color="auto"/>
            </w:tcBorders>
            <w:tcMar>
              <w:top w:w="0" w:type="dxa"/>
              <w:left w:w="0" w:type="dxa"/>
              <w:bottom w:w="0" w:type="dxa"/>
              <w:right w:w="0" w:type="dxa"/>
            </w:tcMar>
            <w:vAlign w:val="center"/>
          </w:tcPr>
          <w:p w:rsidR="00207DD6" w:rsidRDefault="00207DD6" w:rsidP="00893771">
            <w:pPr>
              <w:rPr>
                <w:noProof/>
                <w:lang w:eastAsia="fr-FR"/>
              </w:rPr>
            </w:pPr>
          </w:p>
        </w:tc>
      </w:tr>
      <w:tr w:rsidR="00207DD6" w:rsidTr="00773E12">
        <w:trPr>
          <w:trHeight w:hRule="exact" w:val="5900"/>
        </w:trPr>
        <w:tc>
          <w:tcPr>
            <w:tcW w:w="1754" w:type="pct"/>
            <w:gridSpan w:val="2"/>
            <w:tcBorders>
              <w:top w:val="single" w:sz="12" w:space="0" w:color="auto"/>
            </w:tcBorders>
            <w:hideMark/>
          </w:tcPr>
          <w:p w:rsidR="00BA50A9" w:rsidRPr="00BA50A9" w:rsidRDefault="00BA50A9" w:rsidP="00893771">
            <w:pPr>
              <w:pStyle w:val="Titrenumrot"/>
              <w:rPr>
                <w:b w:val="0"/>
                <w:sz w:val="18"/>
                <w:szCs w:val="18"/>
              </w:rPr>
            </w:pPr>
          </w:p>
          <w:p w:rsidR="00207DD6" w:rsidRDefault="00207DD6" w:rsidP="00893771">
            <w:pPr>
              <w:pStyle w:val="Titrenumrot"/>
            </w:pPr>
            <w:r w:rsidRPr="00243096">
              <w:rPr>
                <w:b w:val="0"/>
                <w:sz w:val="32"/>
              </w:rPr>
              <w:sym w:font="Wingdings" w:char="F08C"/>
            </w:r>
            <w:r>
              <w:t>Intervenir sur une image</w:t>
            </w:r>
          </w:p>
          <w:p w:rsidR="00207DD6" w:rsidRDefault="00207DD6" w:rsidP="00893771">
            <w:pPr>
              <w:ind w:left="284"/>
            </w:pPr>
            <w:r>
              <w:t>Sélectionner l’image</w:t>
            </w:r>
          </w:p>
          <w:p w:rsidR="00207DD6" w:rsidRDefault="00207DD6" w:rsidP="00243096">
            <w:pPr>
              <w:pStyle w:val="numrotationgrise"/>
            </w:pPr>
            <w:r>
              <w:rPr>
                <w:noProof/>
                <w:lang w:eastAsia="fr-FR"/>
              </w:rPr>
              <w:drawing>
                <wp:inline distT="0" distB="0" distL="0" distR="0" wp14:anchorId="5B44BDAF" wp14:editId="772DD789">
                  <wp:extent cx="219075" cy="219075"/>
                  <wp:effectExtent l="0" t="0" r="9525" b="9525"/>
                  <wp:docPr id="203" name="Image 203" descr="SNAGHTML14a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SNAGHTML14a6712"/>
                          <pic:cNvPicPr>
                            <a:picLocks noChangeAspect="1" noChangeArrowheads="1"/>
                          </pic:cNvPicPr>
                        </pic:nvPicPr>
                        <pic:blipFill>
                          <a:blip r:embed="rId16">
                            <a:extLst>
                              <a:ext uri="{28A0092B-C50C-407E-A947-70E740481C1C}">
                                <a14:useLocalDpi xmlns:a14="http://schemas.microsoft.com/office/drawing/2010/main" val="0"/>
                              </a:ext>
                            </a:extLst>
                          </a:blip>
                          <a:srcRect t="6548" r="18452" b="12798"/>
                          <a:stretch>
                            <a:fillRect/>
                          </a:stretch>
                        </pic:blipFill>
                        <pic:spPr bwMode="auto">
                          <a:xfrm>
                            <a:off x="0" y="0"/>
                            <a:ext cx="219075" cy="219075"/>
                          </a:xfrm>
                          <a:prstGeom prst="rect">
                            <a:avLst/>
                          </a:prstGeom>
                          <a:noFill/>
                          <a:ln>
                            <a:noFill/>
                          </a:ln>
                        </pic:spPr>
                      </pic:pic>
                    </a:graphicData>
                  </a:graphic>
                </wp:inline>
              </w:drawing>
            </w:r>
            <w:r>
              <w:tab/>
              <w:t>Réglage de la netteté, de la luminosité et du contraste</w:t>
            </w:r>
          </w:p>
          <w:p w:rsidR="00207DD6" w:rsidRDefault="00207DD6" w:rsidP="00243096">
            <w:pPr>
              <w:pStyle w:val="numrotationgrise"/>
            </w:pPr>
            <w:r>
              <w:rPr>
                <w:noProof/>
                <w:lang w:eastAsia="fr-FR"/>
              </w:rPr>
              <w:drawing>
                <wp:inline distT="0" distB="0" distL="0" distR="0" wp14:anchorId="417F7A85" wp14:editId="528C2312">
                  <wp:extent cx="219075" cy="209550"/>
                  <wp:effectExtent l="0" t="0" r="9525" b="0"/>
                  <wp:docPr id="202" name="Image 202" descr="SNAGHTML144c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SNAGHTML144c087"/>
                          <pic:cNvPicPr>
                            <a:picLocks noChangeAspect="1" noChangeArrowheads="1"/>
                          </pic:cNvPicPr>
                        </pic:nvPicPr>
                        <pic:blipFill>
                          <a:blip r:embed="rId17">
                            <a:extLst>
                              <a:ext uri="{28A0092B-C50C-407E-A947-70E740481C1C}">
                                <a14:useLocalDpi xmlns:a14="http://schemas.microsoft.com/office/drawing/2010/main" val="0"/>
                              </a:ext>
                            </a:extLst>
                          </a:blip>
                          <a:srcRect t="6548" r="19345" b="15475"/>
                          <a:stretch>
                            <a:fillRect/>
                          </a:stretch>
                        </pic:blipFill>
                        <pic:spPr bwMode="auto">
                          <a:xfrm>
                            <a:off x="0" y="0"/>
                            <a:ext cx="219075" cy="209550"/>
                          </a:xfrm>
                          <a:prstGeom prst="rect">
                            <a:avLst/>
                          </a:prstGeom>
                          <a:noFill/>
                          <a:ln>
                            <a:noFill/>
                          </a:ln>
                        </pic:spPr>
                      </pic:pic>
                    </a:graphicData>
                  </a:graphic>
                </wp:inline>
              </w:drawing>
            </w:r>
            <w:r>
              <w:tab/>
              <w:t xml:space="preserve">Réglage de : </w:t>
            </w:r>
          </w:p>
          <w:p w:rsidR="00207DD6" w:rsidRDefault="00207DD6" w:rsidP="00243096">
            <w:pPr>
              <w:pStyle w:val="numrotationgrise"/>
            </w:pPr>
            <w:r>
              <w:tab/>
              <w:t>Saturation et nuance de la couleur</w:t>
            </w:r>
          </w:p>
          <w:p w:rsidR="00207DD6" w:rsidRDefault="00207DD6" w:rsidP="00243096">
            <w:pPr>
              <w:pStyle w:val="numrotationgrise"/>
            </w:pPr>
            <w:r>
              <w:tab/>
              <w:t>Recolorier</w:t>
            </w:r>
          </w:p>
          <w:p w:rsidR="00207DD6" w:rsidRDefault="00207DD6" w:rsidP="00243096">
            <w:pPr>
              <w:pStyle w:val="numrotationgrise"/>
            </w:pPr>
            <w:r>
              <w:tab/>
              <w:t>Couleur transparente</w:t>
            </w:r>
          </w:p>
          <w:p w:rsidR="00207DD6" w:rsidRDefault="00207DD6" w:rsidP="00243096">
            <w:pPr>
              <w:pStyle w:val="numrotationgrise"/>
            </w:pPr>
            <w:r>
              <w:rPr>
                <w:noProof/>
                <w:lang w:eastAsia="fr-FR"/>
              </w:rPr>
              <w:drawing>
                <wp:inline distT="0" distB="0" distL="0" distR="0" wp14:anchorId="42FEA5E7" wp14:editId="3E2F6888">
                  <wp:extent cx="209550" cy="209550"/>
                  <wp:effectExtent l="0" t="0" r="0" b="0"/>
                  <wp:docPr id="200" name="Image 200" descr="Description : C:\Users\SAPPOR~1.ABC\AppData\Local\Temp\SNAGHTML13dad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Description : C:\Users\SAPPOR~1.ABC\AppData\Local\Temp\SNAGHTML13dadb2.PNG"/>
                          <pic:cNvPicPr>
                            <a:picLocks noChangeAspect="1" noChangeArrowheads="1"/>
                          </pic:cNvPicPr>
                        </pic:nvPicPr>
                        <pic:blipFill>
                          <a:blip r:embed="rId18">
                            <a:extLst>
                              <a:ext uri="{28A0092B-C50C-407E-A947-70E740481C1C}">
                                <a14:useLocalDpi xmlns:a14="http://schemas.microsoft.com/office/drawing/2010/main" val="0"/>
                              </a:ext>
                            </a:extLst>
                          </a:blip>
                          <a:srcRect l="1189" t="7185" r="18752" b="15146"/>
                          <a:stretch>
                            <a:fillRect/>
                          </a:stretch>
                        </pic:blipFill>
                        <pic:spPr bwMode="auto">
                          <a:xfrm>
                            <a:off x="0" y="0"/>
                            <a:ext cx="209550" cy="209550"/>
                          </a:xfrm>
                          <a:prstGeom prst="rect">
                            <a:avLst/>
                          </a:prstGeom>
                          <a:noFill/>
                          <a:ln>
                            <a:noFill/>
                          </a:ln>
                        </pic:spPr>
                      </pic:pic>
                    </a:graphicData>
                  </a:graphic>
                </wp:inline>
              </w:drawing>
            </w:r>
            <w:r>
              <w:tab/>
              <w:t>Ajouter un effet artistique</w:t>
            </w:r>
          </w:p>
          <w:p w:rsidR="00207DD6" w:rsidRDefault="00207DD6" w:rsidP="00243096">
            <w:pPr>
              <w:pStyle w:val="numrotationgrise"/>
            </w:pPr>
            <w:r>
              <w:rPr>
                <w:noProof/>
                <w:lang w:eastAsia="fr-FR"/>
              </w:rPr>
              <w:drawing>
                <wp:inline distT="0" distB="0" distL="0" distR="0" wp14:anchorId="514FC985" wp14:editId="7CF2E6C7">
                  <wp:extent cx="219075" cy="209550"/>
                  <wp:effectExtent l="0" t="0" r="9525" b="0"/>
                  <wp:docPr id="198" name="Image 198" descr="SNAGHTML145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SNAGHTML1458635"/>
                          <pic:cNvPicPr>
                            <a:picLocks noChangeAspect="1" noChangeArrowheads="1"/>
                          </pic:cNvPicPr>
                        </pic:nvPicPr>
                        <pic:blipFill>
                          <a:blip r:embed="rId19">
                            <a:extLst>
                              <a:ext uri="{28A0092B-C50C-407E-A947-70E740481C1C}">
                                <a14:useLocalDpi xmlns:a14="http://schemas.microsoft.com/office/drawing/2010/main" val="0"/>
                              </a:ext>
                            </a:extLst>
                          </a:blip>
                          <a:srcRect t="7442" r="19643" b="15773"/>
                          <a:stretch>
                            <a:fillRect/>
                          </a:stretch>
                        </pic:blipFill>
                        <pic:spPr bwMode="auto">
                          <a:xfrm>
                            <a:off x="0" y="0"/>
                            <a:ext cx="219075" cy="209550"/>
                          </a:xfrm>
                          <a:prstGeom prst="rect">
                            <a:avLst/>
                          </a:prstGeom>
                          <a:noFill/>
                          <a:ln>
                            <a:noFill/>
                          </a:ln>
                        </pic:spPr>
                      </pic:pic>
                    </a:graphicData>
                  </a:graphic>
                </wp:inline>
              </w:drawing>
            </w:r>
            <w:r>
              <w:tab/>
              <w:t>Compression de l’image et modification de la résolution</w:t>
            </w:r>
          </w:p>
          <w:p w:rsidR="00207DD6" w:rsidRDefault="00207DD6" w:rsidP="00243096">
            <w:pPr>
              <w:pStyle w:val="numrotationgrise"/>
            </w:pPr>
            <w:r>
              <w:rPr>
                <w:noProof/>
                <w:lang w:eastAsia="fr-FR"/>
              </w:rPr>
              <w:drawing>
                <wp:inline distT="0" distB="0" distL="0" distR="0" wp14:anchorId="5CD79FE3" wp14:editId="571DA2BA">
                  <wp:extent cx="219075" cy="209550"/>
                  <wp:effectExtent l="0" t="0" r="9525" b="0"/>
                  <wp:docPr id="197" name="Image 197" descr="SNAGHTML1462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 descr="SNAGHTML1462c92"/>
                          <pic:cNvPicPr>
                            <a:picLocks noChangeAspect="1" noChangeArrowheads="1"/>
                          </pic:cNvPicPr>
                        </pic:nvPicPr>
                        <pic:blipFill>
                          <a:blip r:embed="rId66">
                            <a:extLst>
                              <a:ext uri="{28A0092B-C50C-407E-A947-70E740481C1C}">
                                <a14:useLocalDpi xmlns:a14="http://schemas.microsoft.com/office/drawing/2010/main" val="0"/>
                              </a:ext>
                            </a:extLst>
                          </a:blip>
                          <a:srcRect t="6548" r="19345" b="16071"/>
                          <a:stretch>
                            <a:fillRect/>
                          </a:stretch>
                        </pic:blipFill>
                        <pic:spPr bwMode="auto">
                          <a:xfrm>
                            <a:off x="0" y="0"/>
                            <a:ext cx="219075" cy="209550"/>
                          </a:xfrm>
                          <a:prstGeom prst="rect">
                            <a:avLst/>
                          </a:prstGeom>
                          <a:noFill/>
                          <a:ln>
                            <a:noFill/>
                          </a:ln>
                        </pic:spPr>
                      </pic:pic>
                    </a:graphicData>
                  </a:graphic>
                </wp:inline>
              </w:drawing>
            </w:r>
            <w:r>
              <w:tab/>
              <w:t xml:space="preserve">Remplacer l’image sélectionnée </w:t>
            </w:r>
          </w:p>
          <w:p w:rsidR="00207DD6" w:rsidRDefault="00207DD6" w:rsidP="00243096">
            <w:pPr>
              <w:pStyle w:val="numrotationgrise"/>
            </w:pPr>
            <w:r>
              <w:rPr>
                <w:noProof/>
                <w:lang w:eastAsia="fr-FR"/>
              </w:rPr>
              <w:drawing>
                <wp:inline distT="0" distB="0" distL="0" distR="0" wp14:anchorId="2A9AA50A" wp14:editId="09BA45FB">
                  <wp:extent cx="219075" cy="209550"/>
                  <wp:effectExtent l="0" t="0" r="9525" b="0"/>
                  <wp:docPr id="196" name="Image 196" descr="SNAGHTML146cb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1" descr="SNAGHTML146cbdc"/>
                          <pic:cNvPicPr>
                            <a:picLocks noChangeAspect="1" noChangeArrowheads="1"/>
                          </pic:cNvPicPr>
                        </pic:nvPicPr>
                        <pic:blipFill>
                          <a:blip r:embed="rId32">
                            <a:extLst>
                              <a:ext uri="{28A0092B-C50C-407E-A947-70E740481C1C}">
                                <a14:useLocalDpi xmlns:a14="http://schemas.microsoft.com/office/drawing/2010/main" val="0"/>
                              </a:ext>
                            </a:extLst>
                          </a:blip>
                          <a:srcRect t="7143" r="19345" b="14880"/>
                          <a:stretch>
                            <a:fillRect/>
                          </a:stretch>
                        </pic:blipFill>
                        <pic:spPr bwMode="auto">
                          <a:xfrm>
                            <a:off x="0" y="0"/>
                            <a:ext cx="219075" cy="209550"/>
                          </a:xfrm>
                          <a:prstGeom prst="rect">
                            <a:avLst/>
                          </a:prstGeom>
                          <a:noFill/>
                          <a:ln>
                            <a:noFill/>
                          </a:ln>
                        </pic:spPr>
                      </pic:pic>
                    </a:graphicData>
                  </a:graphic>
                </wp:inline>
              </w:drawing>
            </w:r>
            <w:r>
              <w:tab/>
              <w:t>Effacer toutes les modifications apportées à l’image</w:t>
            </w:r>
          </w:p>
          <w:p w:rsidR="00BA50A9" w:rsidRDefault="00BA50A9" w:rsidP="00243096">
            <w:pPr>
              <w:pStyle w:val="numrotationgrise"/>
            </w:pPr>
          </w:p>
          <w:p w:rsidR="00207DD6" w:rsidRDefault="00207DD6" w:rsidP="00893771">
            <w:pPr>
              <w:pStyle w:val="Titrenumrot"/>
            </w:pPr>
            <w:r w:rsidRPr="00243096">
              <w:rPr>
                <w:b w:val="0"/>
                <w:sz w:val="32"/>
              </w:rPr>
              <w:sym w:font="Wingdings" w:char="F08D"/>
            </w:r>
            <w:r>
              <w:t>Appliquer un style d’images</w:t>
            </w:r>
          </w:p>
          <w:p w:rsidR="00207DD6" w:rsidRPr="00CB6E46" w:rsidRDefault="00207DD6" w:rsidP="00893771">
            <w:pPr>
              <w:pStyle w:val="TexteProcdures"/>
            </w:pPr>
            <w:r>
              <w:t>Soit un style prédéfini, soit un style personnalisé (choix de la bordure de l’image, de l’effet)</w:t>
            </w:r>
          </w:p>
        </w:tc>
        <w:tc>
          <w:tcPr>
            <w:tcW w:w="3246" w:type="pct"/>
            <w:gridSpan w:val="2"/>
            <w:tcBorders>
              <w:top w:val="single" w:sz="12" w:space="0" w:color="auto"/>
            </w:tcBorders>
            <w:tcMar>
              <w:top w:w="0" w:type="dxa"/>
              <w:left w:w="0" w:type="dxa"/>
              <w:bottom w:w="0" w:type="dxa"/>
              <w:right w:w="0" w:type="dxa"/>
            </w:tcMar>
            <w:hideMark/>
          </w:tcPr>
          <w:p w:rsidR="00773E12" w:rsidRPr="00773E12" w:rsidRDefault="00773E12" w:rsidP="00773E12">
            <w:pPr>
              <w:jc w:val="center"/>
              <w:rPr>
                <w:sz w:val="18"/>
                <w:szCs w:val="18"/>
              </w:rPr>
            </w:pPr>
          </w:p>
          <w:p w:rsidR="00207DD6" w:rsidRDefault="00207DD6" w:rsidP="00773E12">
            <w:pPr>
              <w:jc w:val="center"/>
            </w:pPr>
            <w:r>
              <w:rPr>
                <w:noProof/>
                <w:lang w:eastAsia="fr-FR"/>
              </w:rPr>
              <w:drawing>
                <wp:inline distT="0" distB="0" distL="0" distR="0" wp14:anchorId="5B4F5058" wp14:editId="0CCA14A4">
                  <wp:extent cx="4500000" cy="2756093"/>
                  <wp:effectExtent l="0" t="0" r="0" b="6350"/>
                  <wp:docPr id="253" name="Image 253" descr="C:\Users\hanovre\AppData\Local\Temp\SNAGHTML1fa9b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anovre\AppData\Local\Temp\SNAGHTML1fa9b9d.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00000" cy="2756093"/>
                          </a:xfrm>
                          <a:prstGeom prst="rect">
                            <a:avLst/>
                          </a:prstGeom>
                          <a:noFill/>
                          <a:ln>
                            <a:noFill/>
                          </a:ln>
                        </pic:spPr>
                      </pic:pic>
                    </a:graphicData>
                  </a:graphic>
                </wp:inline>
              </w:drawing>
            </w:r>
          </w:p>
        </w:tc>
      </w:tr>
      <w:tr w:rsidR="00207DD6" w:rsidTr="00773E12">
        <w:trPr>
          <w:trHeight w:hRule="exact" w:val="4813"/>
        </w:trPr>
        <w:tc>
          <w:tcPr>
            <w:tcW w:w="1754" w:type="pct"/>
            <w:gridSpan w:val="2"/>
          </w:tcPr>
          <w:p w:rsidR="003A5728" w:rsidRDefault="003A5728" w:rsidP="00076EC3">
            <w:pPr>
              <w:pStyle w:val="TexteProcdures"/>
            </w:pPr>
          </w:p>
          <w:p w:rsidR="00076EC3" w:rsidRDefault="00076EC3" w:rsidP="00076EC3">
            <w:pPr>
              <w:pStyle w:val="Titrenumrot"/>
            </w:pPr>
            <w:r w:rsidRPr="00243096">
              <w:rPr>
                <w:b w:val="0"/>
                <w:sz w:val="32"/>
              </w:rPr>
              <w:sym w:font="Wingdings" w:char="F08E"/>
            </w:r>
            <w:r>
              <w:t>Rogner une image</w:t>
            </w:r>
          </w:p>
          <w:p w:rsidR="00076EC3" w:rsidRDefault="00076EC3" w:rsidP="00076EC3">
            <w:pPr>
              <w:ind w:left="284"/>
            </w:pPr>
            <w:r>
              <w:t>Sélectionner l’image</w:t>
            </w:r>
          </w:p>
          <w:p w:rsidR="00076EC3" w:rsidRDefault="00076EC3" w:rsidP="00243096">
            <w:pPr>
              <w:pStyle w:val="numrotationgrise"/>
            </w:pPr>
            <w:r>
              <w:rPr>
                <w:noProof/>
                <w:lang w:eastAsia="fr-FR"/>
              </w:rPr>
              <w:drawing>
                <wp:inline distT="0" distB="0" distL="0" distR="0" wp14:anchorId="65AD4E64" wp14:editId="44A53BC1">
                  <wp:extent cx="219075" cy="219075"/>
                  <wp:effectExtent l="0" t="0" r="9525" b="9525"/>
                  <wp:docPr id="224" name="Image 224" descr="SNAGHTML14a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SNAGHTML14a6712"/>
                          <pic:cNvPicPr>
                            <a:picLocks noChangeAspect="1" noChangeArrowheads="1"/>
                          </pic:cNvPicPr>
                        </pic:nvPicPr>
                        <pic:blipFill>
                          <a:blip r:embed="rId16">
                            <a:extLst>
                              <a:ext uri="{28A0092B-C50C-407E-A947-70E740481C1C}">
                                <a14:useLocalDpi xmlns:a14="http://schemas.microsoft.com/office/drawing/2010/main" val="0"/>
                              </a:ext>
                            </a:extLst>
                          </a:blip>
                          <a:srcRect t="6548" r="18452" b="12798"/>
                          <a:stretch>
                            <a:fillRect/>
                          </a:stretch>
                        </pic:blipFill>
                        <pic:spPr bwMode="auto">
                          <a:xfrm>
                            <a:off x="0" y="0"/>
                            <a:ext cx="219075" cy="219075"/>
                          </a:xfrm>
                          <a:prstGeom prst="rect">
                            <a:avLst/>
                          </a:prstGeom>
                          <a:noFill/>
                          <a:ln>
                            <a:noFill/>
                          </a:ln>
                        </pic:spPr>
                      </pic:pic>
                    </a:graphicData>
                  </a:graphic>
                </wp:inline>
              </w:drawing>
            </w:r>
            <w:r>
              <w:tab/>
              <w:t>Cliquer sur rogner et placer le curseur sur les poignées noires autour de l’objet</w:t>
            </w:r>
          </w:p>
          <w:p w:rsidR="00076EC3" w:rsidRDefault="00076EC3" w:rsidP="00243096">
            <w:pPr>
              <w:pStyle w:val="numrotationgrise"/>
            </w:pPr>
            <w:r>
              <w:rPr>
                <w:noProof/>
                <w:lang w:eastAsia="fr-FR"/>
              </w:rPr>
              <w:drawing>
                <wp:inline distT="0" distB="0" distL="0" distR="0" wp14:anchorId="11F22465" wp14:editId="116B02E6">
                  <wp:extent cx="219075" cy="209550"/>
                  <wp:effectExtent l="0" t="0" r="9525" b="0"/>
                  <wp:docPr id="225" name="Image 225" descr="SNAGHTML144c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SNAGHTML144c087"/>
                          <pic:cNvPicPr>
                            <a:picLocks noChangeAspect="1" noChangeArrowheads="1"/>
                          </pic:cNvPicPr>
                        </pic:nvPicPr>
                        <pic:blipFill>
                          <a:blip r:embed="rId17">
                            <a:extLst>
                              <a:ext uri="{28A0092B-C50C-407E-A947-70E740481C1C}">
                                <a14:useLocalDpi xmlns:a14="http://schemas.microsoft.com/office/drawing/2010/main" val="0"/>
                              </a:ext>
                            </a:extLst>
                          </a:blip>
                          <a:srcRect t="6548" r="19345" b="15475"/>
                          <a:stretch>
                            <a:fillRect/>
                          </a:stretch>
                        </pic:blipFill>
                        <pic:spPr bwMode="auto">
                          <a:xfrm>
                            <a:off x="0" y="0"/>
                            <a:ext cx="219075" cy="209550"/>
                          </a:xfrm>
                          <a:prstGeom prst="rect">
                            <a:avLst/>
                          </a:prstGeom>
                          <a:noFill/>
                          <a:ln>
                            <a:noFill/>
                          </a:ln>
                        </pic:spPr>
                      </pic:pic>
                    </a:graphicData>
                  </a:graphic>
                </wp:inline>
              </w:drawing>
            </w:r>
            <w:r>
              <w:tab/>
              <w:t>Rogner à la forme permet d’insérer l’image dans une forme, cliquer sur la forme pour l’insérer</w:t>
            </w:r>
          </w:p>
          <w:p w:rsidR="00076EC3" w:rsidRDefault="00076EC3" w:rsidP="00243096">
            <w:pPr>
              <w:pStyle w:val="numrotationgrise"/>
            </w:pPr>
            <w:r>
              <w:rPr>
                <w:noProof/>
                <w:lang w:eastAsia="fr-FR"/>
              </w:rPr>
              <w:drawing>
                <wp:inline distT="0" distB="0" distL="0" distR="0" wp14:anchorId="515ADA9D" wp14:editId="2581A78E">
                  <wp:extent cx="209550" cy="209550"/>
                  <wp:effectExtent l="0" t="0" r="0" b="0"/>
                  <wp:docPr id="249" name="Image 249" descr="Description : C:\Users\SAPPOR~1.ABC\AppData\Local\Temp\SNAGHTML13dad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Description : C:\Users\SAPPOR~1.ABC\AppData\Local\Temp\SNAGHTML13dadb2.PNG"/>
                          <pic:cNvPicPr>
                            <a:picLocks noChangeAspect="1" noChangeArrowheads="1"/>
                          </pic:cNvPicPr>
                        </pic:nvPicPr>
                        <pic:blipFill>
                          <a:blip r:embed="rId18">
                            <a:extLst>
                              <a:ext uri="{28A0092B-C50C-407E-A947-70E740481C1C}">
                                <a14:useLocalDpi xmlns:a14="http://schemas.microsoft.com/office/drawing/2010/main" val="0"/>
                              </a:ext>
                            </a:extLst>
                          </a:blip>
                          <a:srcRect l="1189" t="7185" r="18752" b="15146"/>
                          <a:stretch>
                            <a:fillRect/>
                          </a:stretch>
                        </pic:blipFill>
                        <pic:spPr bwMode="auto">
                          <a:xfrm>
                            <a:off x="0" y="0"/>
                            <a:ext cx="209550" cy="209550"/>
                          </a:xfrm>
                          <a:prstGeom prst="rect">
                            <a:avLst/>
                          </a:prstGeom>
                          <a:noFill/>
                          <a:ln>
                            <a:noFill/>
                          </a:ln>
                        </pic:spPr>
                      </pic:pic>
                    </a:graphicData>
                  </a:graphic>
                </wp:inline>
              </w:drawing>
            </w:r>
            <w:r>
              <w:tab/>
            </w:r>
            <w:r w:rsidR="002C1AAC">
              <w:t>Permet modifier la forme d’affichage, cliquer sur la taille voulue</w:t>
            </w:r>
          </w:p>
          <w:p w:rsidR="00207DD6" w:rsidRPr="00081D96" w:rsidRDefault="00076EC3" w:rsidP="00243096">
            <w:pPr>
              <w:pStyle w:val="numrotationgrise"/>
            </w:pPr>
            <w:r>
              <w:rPr>
                <w:noProof/>
                <w:lang w:eastAsia="fr-FR"/>
              </w:rPr>
              <w:drawing>
                <wp:inline distT="0" distB="0" distL="0" distR="0" wp14:anchorId="7A05C95A" wp14:editId="4B0A6892">
                  <wp:extent cx="219075" cy="209550"/>
                  <wp:effectExtent l="0" t="0" r="9525" b="0"/>
                  <wp:docPr id="250" name="Image 250" descr="SNAGHTML145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SNAGHTML1458635"/>
                          <pic:cNvPicPr>
                            <a:picLocks noChangeAspect="1" noChangeArrowheads="1"/>
                          </pic:cNvPicPr>
                        </pic:nvPicPr>
                        <pic:blipFill>
                          <a:blip r:embed="rId19">
                            <a:extLst>
                              <a:ext uri="{28A0092B-C50C-407E-A947-70E740481C1C}">
                                <a14:useLocalDpi xmlns:a14="http://schemas.microsoft.com/office/drawing/2010/main" val="0"/>
                              </a:ext>
                            </a:extLst>
                          </a:blip>
                          <a:srcRect t="7442" r="19643" b="15773"/>
                          <a:stretch>
                            <a:fillRect/>
                          </a:stretch>
                        </pic:blipFill>
                        <pic:spPr bwMode="auto">
                          <a:xfrm>
                            <a:off x="0" y="0"/>
                            <a:ext cx="219075" cy="209550"/>
                          </a:xfrm>
                          <a:prstGeom prst="rect">
                            <a:avLst/>
                          </a:prstGeom>
                          <a:noFill/>
                          <a:ln>
                            <a:noFill/>
                          </a:ln>
                        </pic:spPr>
                      </pic:pic>
                    </a:graphicData>
                  </a:graphic>
                </wp:inline>
              </w:drawing>
            </w:r>
            <w:r>
              <w:tab/>
            </w:r>
            <w:r w:rsidR="002C1AAC">
              <w:t>Permet après avoir rogner à la forme ou d’avoir modifier la forme d’affichage de remplir la zone ou d’ajuster l’image à la forme voulue</w:t>
            </w:r>
          </w:p>
        </w:tc>
        <w:tc>
          <w:tcPr>
            <w:tcW w:w="3246" w:type="pct"/>
            <w:gridSpan w:val="2"/>
            <w:tcMar>
              <w:top w:w="0" w:type="dxa"/>
              <w:left w:w="0" w:type="dxa"/>
              <w:bottom w:w="0" w:type="dxa"/>
              <w:right w:w="0" w:type="dxa"/>
            </w:tcMar>
            <w:hideMark/>
          </w:tcPr>
          <w:p w:rsidR="00773E12" w:rsidRPr="00773E12" w:rsidRDefault="00773E12" w:rsidP="00773E12">
            <w:pPr>
              <w:jc w:val="center"/>
              <w:rPr>
                <w:sz w:val="18"/>
                <w:szCs w:val="18"/>
              </w:rPr>
            </w:pPr>
          </w:p>
          <w:p w:rsidR="00207DD6" w:rsidRDefault="00D622B3" w:rsidP="00773E12">
            <w:pPr>
              <w:jc w:val="center"/>
            </w:pPr>
            <w:r>
              <w:rPr>
                <w:noProof/>
                <w:lang w:eastAsia="fr-FR"/>
              </w:rPr>
              <w:drawing>
                <wp:inline distT="0" distB="0" distL="0" distR="0" wp14:anchorId="296FE212" wp14:editId="2559D083">
                  <wp:extent cx="4320000" cy="2556971"/>
                  <wp:effectExtent l="0" t="0" r="4445"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320000" cy="2556971"/>
                          </a:xfrm>
                          <a:prstGeom prst="rect">
                            <a:avLst/>
                          </a:prstGeom>
                        </pic:spPr>
                      </pic:pic>
                    </a:graphicData>
                  </a:graphic>
                </wp:inline>
              </w:drawing>
            </w:r>
          </w:p>
        </w:tc>
      </w:tr>
      <w:tr w:rsidR="00207DD6" w:rsidTr="00A74530">
        <w:trPr>
          <w:trHeight w:hRule="exact" w:val="567"/>
        </w:trPr>
        <w:tc>
          <w:tcPr>
            <w:tcW w:w="739" w:type="pct"/>
            <w:tcBorders>
              <w:top w:val="double" w:sz="4" w:space="0" w:color="auto"/>
              <w:left w:val="double" w:sz="4" w:space="0" w:color="auto"/>
              <w:bottom w:val="single" w:sz="12" w:space="0" w:color="auto"/>
              <w:right w:val="double" w:sz="4" w:space="0" w:color="auto"/>
            </w:tcBorders>
            <w:tcMar>
              <w:top w:w="0" w:type="dxa"/>
              <w:left w:w="0" w:type="dxa"/>
              <w:bottom w:w="0" w:type="dxa"/>
              <w:right w:w="0" w:type="dxa"/>
            </w:tcMar>
            <w:vAlign w:val="center"/>
          </w:tcPr>
          <w:p w:rsidR="00207DD6" w:rsidRDefault="00207DD6" w:rsidP="00893771">
            <w:r>
              <w:rPr>
                <w:noProof/>
                <w:lang w:eastAsia="fr-FR"/>
              </w:rPr>
              <w:drawing>
                <wp:inline distT="0" distB="0" distL="0" distR="0" wp14:anchorId="464E0702" wp14:editId="3A6FB371">
                  <wp:extent cx="908050" cy="431800"/>
                  <wp:effectExtent l="0" t="0" r="6350" b="6350"/>
                  <wp:docPr id="219" name="Image 219" descr="W:\RédationSupportJuillet2013\RédationSupportJuillet2013V2\Images\conseil.jpg"/>
                  <wp:cNvGraphicFramePr/>
                  <a:graphic xmlns:a="http://schemas.openxmlformats.org/drawingml/2006/main">
                    <a:graphicData uri="http://schemas.openxmlformats.org/drawingml/2006/picture">
                      <pic:pic xmlns:pic="http://schemas.openxmlformats.org/drawingml/2006/picture">
                        <pic:nvPicPr>
                          <pic:cNvPr id="9" name="Image 9" descr="W:\RédationSupportJuillet2013\RédationSupportJuillet2013V2\Images\conseil.jpg"/>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050" cy="431800"/>
                          </a:xfrm>
                          <a:prstGeom prst="rect">
                            <a:avLst/>
                          </a:prstGeom>
                          <a:noFill/>
                          <a:ln>
                            <a:noFill/>
                          </a:ln>
                        </pic:spPr>
                      </pic:pic>
                    </a:graphicData>
                  </a:graphic>
                </wp:inline>
              </w:drawing>
            </w:r>
          </w:p>
        </w:tc>
        <w:tc>
          <w:tcPr>
            <w:tcW w:w="4261" w:type="pct"/>
            <w:gridSpan w:val="3"/>
            <w:tcBorders>
              <w:left w:val="double" w:sz="4" w:space="0" w:color="auto"/>
              <w:bottom w:val="single" w:sz="12" w:space="0" w:color="auto"/>
            </w:tcBorders>
            <w:vAlign w:val="center"/>
          </w:tcPr>
          <w:p w:rsidR="00207DD6" w:rsidRDefault="00207DD6" w:rsidP="00893771"/>
        </w:tc>
      </w:tr>
      <w:tr w:rsidR="00207DD6" w:rsidTr="00BA50A9">
        <w:trPr>
          <w:trHeight w:hRule="exact" w:val="1239"/>
        </w:trPr>
        <w:tc>
          <w:tcPr>
            <w:tcW w:w="5000" w:type="pct"/>
            <w:gridSpan w:val="4"/>
            <w:tcBorders>
              <w:top w:val="single" w:sz="12" w:space="0" w:color="auto"/>
            </w:tcBorders>
            <w:tcMar>
              <w:top w:w="0" w:type="dxa"/>
              <w:left w:w="0" w:type="dxa"/>
              <w:bottom w:w="0" w:type="dxa"/>
              <w:right w:w="0" w:type="dxa"/>
            </w:tcMar>
            <w:vAlign w:val="center"/>
          </w:tcPr>
          <w:p w:rsidR="00207DD6" w:rsidRDefault="00207DD6" w:rsidP="00893771">
            <w:pPr>
              <w:pStyle w:val="TitreConseils"/>
            </w:pPr>
            <w:r>
              <w:t>Supprimer les parties rognées</w:t>
            </w:r>
          </w:p>
          <w:p w:rsidR="00207DD6" w:rsidRDefault="00207DD6" w:rsidP="00893771">
            <w:r>
              <w:t>Les parties rognées de l’objet reste en mémoire, pour les supprimer, il faut utiliser l’outil compression et cocher : supprimer les zones de rognage de l’image.</w:t>
            </w:r>
          </w:p>
          <w:p w:rsidR="00207DD6" w:rsidRDefault="00207DD6" w:rsidP="00893771"/>
        </w:tc>
      </w:tr>
    </w:tbl>
    <w:p w:rsidR="00207DD6" w:rsidRDefault="00207DD6" w:rsidP="00207DD6">
      <w:pPr>
        <w:rPr>
          <w:sz w:val="2"/>
          <w:szCs w:val="2"/>
        </w:rPr>
      </w:pPr>
      <w:r>
        <w:rPr>
          <w:sz w:val="2"/>
          <w:szCs w:val="2"/>
        </w:rPr>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9"/>
        <w:gridCol w:w="3207"/>
        <w:gridCol w:w="3772"/>
      </w:tblGrid>
      <w:tr w:rsidR="00207DD6" w:rsidTr="00893771">
        <w:trPr>
          <w:trHeight w:hRule="exact" w:val="397"/>
        </w:trPr>
        <w:tc>
          <w:tcPr>
            <w:tcW w:w="5000" w:type="pct"/>
            <w:gridSpan w:val="3"/>
            <w:shd w:val="clear" w:color="auto" w:fill="auto"/>
            <w:vAlign w:val="bottom"/>
          </w:tcPr>
          <w:p w:rsidR="00207DD6" w:rsidRPr="00CC0132" w:rsidRDefault="00207DD6" w:rsidP="00893771">
            <w:pPr>
              <w:pStyle w:val="Titre1"/>
              <w:outlineLvl w:val="0"/>
            </w:pPr>
            <w:bookmarkStart w:id="32" w:name="_Toc366611909"/>
            <w:bookmarkStart w:id="33" w:name="_Toc367718537"/>
            <w:r>
              <w:lastRenderedPageBreak/>
              <w:t>Insérer un graphique</w:t>
            </w:r>
            <w:bookmarkEnd w:id="32"/>
            <w:bookmarkEnd w:id="33"/>
          </w:p>
        </w:tc>
      </w:tr>
      <w:tr w:rsidR="00207DD6" w:rsidTr="00F7544F">
        <w:trPr>
          <w:trHeight w:hRule="exact" w:val="1654"/>
        </w:trPr>
        <w:tc>
          <w:tcPr>
            <w:tcW w:w="5000" w:type="pct"/>
            <w:gridSpan w:val="3"/>
          </w:tcPr>
          <w:p w:rsidR="00207DD6" w:rsidRDefault="00207DD6" w:rsidP="00893771"/>
          <w:p w:rsidR="00207DD6" w:rsidRDefault="00207DD6" w:rsidP="00893771">
            <w:r>
              <w:t>La création des graphiques est identique à celle d’Excel.</w:t>
            </w:r>
          </w:p>
          <w:p w:rsidR="00207DD6" w:rsidRDefault="00207DD6" w:rsidP="00893771"/>
          <w:p w:rsidR="00207DD6" w:rsidRDefault="00207DD6" w:rsidP="00893771">
            <w:r>
              <w:t>Pour créer un graphique, PowerPoint utilise une feuille Excel pour entrer les données à représenter sous forme de graphique.</w:t>
            </w:r>
          </w:p>
        </w:tc>
      </w:tr>
      <w:tr w:rsidR="00207DD6" w:rsidTr="00DB40E1">
        <w:trPr>
          <w:trHeight w:hRule="exact" w:val="567"/>
        </w:trPr>
        <w:tc>
          <w:tcPr>
            <w:tcW w:w="3258" w:type="pct"/>
            <w:gridSpan w:val="2"/>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D62392" w:rsidRDefault="00207DD6" w:rsidP="00893771">
            <w:pPr>
              <w:pStyle w:val="Titre2"/>
              <w:outlineLvl w:val="1"/>
            </w:pPr>
            <w:bookmarkStart w:id="34" w:name="_Toc366611910"/>
            <w:bookmarkStart w:id="35" w:name="_Toc367718538"/>
            <w:r>
              <w:t>Créer un graphique et le mettre en forme</w:t>
            </w:r>
            <w:bookmarkEnd w:id="34"/>
            <w:bookmarkEnd w:id="35"/>
          </w:p>
        </w:tc>
        <w:tc>
          <w:tcPr>
            <w:tcW w:w="1742" w:type="pct"/>
            <w:tcBorders>
              <w:left w:val="double" w:sz="4" w:space="0" w:color="auto"/>
              <w:bottom w:val="single" w:sz="18" w:space="0" w:color="auto"/>
            </w:tcBorders>
            <w:vAlign w:val="bottom"/>
          </w:tcPr>
          <w:p w:rsidR="00207DD6" w:rsidRPr="00CC0132" w:rsidRDefault="00207DD6" w:rsidP="00893771"/>
        </w:tc>
      </w:tr>
      <w:tr w:rsidR="00207DD6" w:rsidTr="00773E12">
        <w:trPr>
          <w:trHeight w:val="4634"/>
        </w:trPr>
        <w:tc>
          <w:tcPr>
            <w:tcW w:w="1777" w:type="pct"/>
            <w:tcBorders>
              <w:top w:val="single" w:sz="18" w:space="0" w:color="auto"/>
            </w:tcBorders>
          </w:tcPr>
          <w:p w:rsidR="00207DD6" w:rsidRPr="00F7544F" w:rsidRDefault="00207DD6" w:rsidP="00893771">
            <w:pPr>
              <w:pStyle w:val="Titrenumrot"/>
              <w:rPr>
                <w:sz w:val="18"/>
                <w:szCs w:val="18"/>
              </w:rPr>
            </w:pPr>
          </w:p>
          <w:p w:rsidR="00207DD6" w:rsidRDefault="00207DD6" w:rsidP="00893771">
            <w:pPr>
              <w:pStyle w:val="Titrenumrot"/>
            </w:pPr>
            <w:r w:rsidRPr="00243096">
              <w:rPr>
                <w:b w:val="0"/>
                <w:sz w:val="32"/>
                <w:szCs w:val="32"/>
              </w:rPr>
              <w:sym w:font="Wingdings" w:char="F08C"/>
            </w:r>
            <w:r>
              <w:t>Cliquer sur le pictogramme Graphique</w:t>
            </w:r>
          </w:p>
          <w:p w:rsidR="00207DD6" w:rsidRPr="00F7544F" w:rsidRDefault="00207DD6" w:rsidP="00893771">
            <w:pPr>
              <w:rPr>
                <w:sz w:val="18"/>
                <w:szCs w:val="18"/>
              </w:rPr>
            </w:pPr>
          </w:p>
          <w:p w:rsidR="00207DD6" w:rsidRDefault="00207DD6" w:rsidP="00893771">
            <w:pPr>
              <w:pStyle w:val="Titrenumrot"/>
            </w:pPr>
            <w:r w:rsidRPr="00243096">
              <w:rPr>
                <w:b w:val="0"/>
                <w:sz w:val="32"/>
                <w:szCs w:val="32"/>
              </w:rPr>
              <w:sym w:font="Wingdings" w:char="F08D"/>
            </w:r>
            <w:r w:rsidRPr="004443F6">
              <w:t>Choisir le type de graphique</w:t>
            </w:r>
          </w:p>
          <w:p w:rsidR="00207DD6" w:rsidRPr="00F7544F" w:rsidRDefault="00207DD6" w:rsidP="00893771">
            <w:pPr>
              <w:rPr>
                <w:sz w:val="18"/>
                <w:szCs w:val="18"/>
              </w:rPr>
            </w:pPr>
          </w:p>
          <w:p w:rsidR="00207DD6" w:rsidRDefault="00207DD6" w:rsidP="00893771">
            <w:pPr>
              <w:pStyle w:val="Titrenumrot"/>
            </w:pPr>
            <w:r w:rsidRPr="00243096">
              <w:rPr>
                <w:b w:val="0"/>
                <w:sz w:val="32"/>
                <w:szCs w:val="32"/>
              </w:rPr>
              <w:sym w:font="Wingdings" w:char="F08E"/>
            </w:r>
            <w:r>
              <w:t>Choisir le sous-type de graphique</w:t>
            </w:r>
          </w:p>
          <w:p w:rsidR="00207DD6" w:rsidRPr="00F7544F" w:rsidRDefault="00207DD6" w:rsidP="00893771">
            <w:pPr>
              <w:rPr>
                <w:sz w:val="18"/>
                <w:szCs w:val="18"/>
              </w:rPr>
            </w:pPr>
          </w:p>
          <w:p w:rsidR="00207DD6" w:rsidRDefault="00207DD6" w:rsidP="00893771">
            <w:pPr>
              <w:pStyle w:val="Titrenumrot"/>
            </w:pPr>
            <w:r w:rsidRPr="00243096">
              <w:rPr>
                <w:b w:val="0"/>
                <w:position w:val="-6"/>
                <w:sz w:val="32"/>
              </w:rPr>
              <w:sym w:font="Wingdings" w:char="F08F"/>
            </w:r>
            <w:r>
              <w:t>Remplir la feuille de données et la fermer</w:t>
            </w:r>
          </w:p>
          <w:p w:rsidR="00207DD6" w:rsidRPr="00F7544F" w:rsidRDefault="00207DD6" w:rsidP="00893771">
            <w:pPr>
              <w:rPr>
                <w:sz w:val="18"/>
                <w:szCs w:val="18"/>
              </w:rPr>
            </w:pPr>
          </w:p>
          <w:p w:rsidR="00207DD6" w:rsidRDefault="00207DD6" w:rsidP="00893771"/>
        </w:tc>
        <w:tc>
          <w:tcPr>
            <w:tcW w:w="3223" w:type="pct"/>
            <w:gridSpan w:val="2"/>
            <w:tcBorders>
              <w:top w:val="single" w:sz="18" w:space="0" w:color="auto"/>
            </w:tcBorders>
            <w:tcMar>
              <w:left w:w="0" w:type="dxa"/>
              <w:right w:w="0" w:type="dxa"/>
            </w:tcMar>
          </w:tcPr>
          <w:p w:rsidR="00773E12" w:rsidRPr="00773E12" w:rsidRDefault="00773E12" w:rsidP="00773E12">
            <w:pPr>
              <w:jc w:val="center"/>
              <w:rPr>
                <w:sz w:val="18"/>
                <w:szCs w:val="18"/>
              </w:rPr>
            </w:pPr>
          </w:p>
          <w:p w:rsidR="00207DD6" w:rsidRDefault="00F70BEF" w:rsidP="00773E12">
            <w:pPr>
              <w:jc w:val="center"/>
            </w:pPr>
            <w:r>
              <w:rPr>
                <w:noProof/>
                <w:lang w:eastAsia="fr-FR"/>
              </w:rPr>
              <w:drawing>
                <wp:inline distT="0" distB="0" distL="0" distR="0" wp14:anchorId="5006EA74" wp14:editId="47294D98">
                  <wp:extent cx="4320000" cy="2552582"/>
                  <wp:effectExtent l="0" t="0" r="4445" b="635"/>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320000" cy="2552582"/>
                          </a:xfrm>
                          <a:prstGeom prst="rect">
                            <a:avLst/>
                          </a:prstGeom>
                        </pic:spPr>
                      </pic:pic>
                    </a:graphicData>
                  </a:graphic>
                </wp:inline>
              </w:drawing>
            </w:r>
          </w:p>
        </w:tc>
      </w:tr>
      <w:tr w:rsidR="00207DD6" w:rsidTr="00773E12">
        <w:trPr>
          <w:trHeight w:hRule="exact" w:val="7378"/>
        </w:trPr>
        <w:tc>
          <w:tcPr>
            <w:tcW w:w="1777" w:type="pct"/>
          </w:tcPr>
          <w:p w:rsidR="00F7544F" w:rsidRPr="00F7544F" w:rsidRDefault="00F7544F" w:rsidP="00893771">
            <w:pPr>
              <w:pStyle w:val="Titrenumrot"/>
              <w:rPr>
                <w:b w:val="0"/>
                <w:sz w:val="18"/>
                <w:szCs w:val="18"/>
              </w:rPr>
            </w:pPr>
          </w:p>
          <w:p w:rsidR="00207DD6" w:rsidRDefault="00207DD6" w:rsidP="00893771">
            <w:pPr>
              <w:pStyle w:val="Titrenumrot"/>
            </w:pPr>
            <w:r w:rsidRPr="00243096">
              <w:rPr>
                <w:b w:val="0"/>
                <w:sz w:val="32"/>
                <w:szCs w:val="32"/>
              </w:rPr>
              <w:sym w:font="Wingdings" w:char="F090"/>
            </w:r>
            <w:r>
              <w:t>Changer de type de graphique</w:t>
            </w:r>
          </w:p>
          <w:p w:rsidR="00F7544F" w:rsidRPr="00F7544F" w:rsidRDefault="00F7544F" w:rsidP="00F7544F">
            <w:pPr>
              <w:rPr>
                <w:sz w:val="18"/>
                <w:szCs w:val="18"/>
              </w:rPr>
            </w:pPr>
          </w:p>
          <w:p w:rsidR="00207DD6" w:rsidRDefault="00207DD6" w:rsidP="00893771">
            <w:pPr>
              <w:ind w:left="284" w:hanging="284"/>
              <w:rPr>
                <w:b/>
                <w:color w:val="C44613" w:themeColor="accent1" w:themeShade="BF"/>
                <w:szCs w:val="20"/>
              </w:rPr>
            </w:pPr>
            <w:r w:rsidRPr="00F7544F">
              <w:rPr>
                <w:color w:val="C44613" w:themeColor="accent1" w:themeShade="BF"/>
                <w:sz w:val="32"/>
              </w:rPr>
              <w:sym w:font="Wingdings" w:char="F091"/>
            </w:r>
            <w:r>
              <w:rPr>
                <w:b/>
                <w:color w:val="C44613" w:themeColor="accent1" w:themeShade="BF"/>
                <w:szCs w:val="20"/>
              </w:rPr>
              <w:t>Travailler avec les données</w:t>
            </w:r>
          </w:p>
          <w:p w:rsidR="00F7544F" w:rsidRPr="00F7544F" w:rsidRDefault="00F7544F" w:rsidP="00893771">
            <w:pPr>
              <w:ind w:left="284" w:hanging="284"/>
              <w:rPr>
                <w:b/>
                <w:color w:val="C44613" w:themeColor="accent1" w:themeShade="BF"/>
                <w:sz w:val="18"/>
                <w:szCs w:val="18"/>
              </w:rPr>
            </w:pPr>
          </w:p>
          <w:p w:rsidR="00207DD6" w:rsidRDefault="00207DD6" w:rsidP="00893771">
            <w:pPr>
              <w:ind w:left="284" w:hanging="284"/>
              <w:rPr>
                <w:b/>
                <w:color w:val="C44613" w:themeColor="accent1" w:themeShade="BF"/>
                <w:szCs w:val="20"/>
              </w:rPr>
            </w:pPr>
            <w:r>
              <w:rPr>
                <w:color w:val="C44613" w:themeColor="accent1" w:themeShade="BF"/>
                <w:sz w:val="32"/>
              </w:rPr>
              <w:sym w:font="Wingdings" w:char="F092"/>
            </w:r>
            <w:r>
              <w:rPr>
                <w:b/>
                <w:color w:val="C44613" w:themeColor="accent1" w:themeShade="BF"/>
                <w:szCs w:val="20"/>
              </w:rPr>
              <w:t>Changer de disposition</w:t>
            </w:r>
          </w:p>
          <w:p w:rsidR="00207DD6" w:rsidRDefault="00207DD6" w:rsidP="00893771">
            <w:pPr>
              <w:pStyle w:val="Textesouslisteorange"/>
            </w:pPr>
            <w:r>
              <w:t>Plusieurs dispositions sont disponibles, il est toujours possible de personnaliser un élément</w:t>
            </w:r>
          </w:p>
          <w:p w:rsidR="00F7544F" w:rsidRDefault="00F7544F" w:rsidP="00893771">
            <w:pPr>
              <w:pStyle w:val="Textesouslisteorange"/>
            </w:pPr>
          </w:p>
          <w:p w:rsidR="00207DD6" w:rsidRDefault="00207DD6" w:rsidP="00893771">
            <w:pPr>
              <w:pStyle w:val="Titrenumrot"/>
            </w:pPr>
            <w:r w:rsidRPr="00243096">
              <w:rPr>
                <w:b w:val="0"/>
                <w:sz w:val="32"/>
              </w:rPr>
              <w:sym w:font="Wingdings" w:char="F093"/>
            </w:r>
            <w:r>
              <w:t>Appliquer un style de graphique</w:t>
            </w:r>
            <w:r w:rsidR="003A5728">
              <w:t xml:space="preserve"> ou modifier les couleurs</w:t>
            </w:r>
          </w:p>
          <w:p w:rsidR="00207DD6" w:rsidRDefault="00207DD6" w:rsidP="00893771">
            <w:pPr>
              <w:pStyle w:val="Textesouslisteorange"/>
            </w:pPr>
            <w:r>
              <w:t>Les styles proposés sont conformes au thème</w:t>
            </w:r>
          </w:p>
          <w:p w:rsidR="00F7544F" w:rsidRDefault="00F7544F" w:rsidP="00893771">
            <w:pPr>
              <w:pStyle w:val="Textesouslisteorange"/>
            </w:pPr>
          </w:p>
          <w:p w:rsidR="00FB45EE" w:rsidRDefault="00FB45EE" w:rsidP="00FB45EE">
            <w:pPr>
              <w:ind w:left="284" w:hanging="284"/>
              <w:rPr>
                <w:b/>
                <w:color w:val="C44613" w:themeColor="accent1" w:themeShade="BF"/>
                <w:szCs w:val="20"/>
              </w:rPr>
            </w:pPr>
            <w:r>
              <w:rPr>
                <w:color w:val="C44613" w:themeColor="accent1" w:themeShade="BF"/>
                <w:sz w:val="32"/>
              </w:rPr>
              <w:sym w:font="Wingdings" w:char="F094"/>
            </w:r>
            <w:r>
              <w:rPr>
                <w:b/>
                <w:color w:val="C44613" w:themeColor="accent1" w:themeShade="BF"/>
                <w:szCs w:val="20"/>
              </w:rPr>
              <w:t>Ajouter un élément au graphique</w:t>
            </w:r>
          </w:p>
          <w:p w:rsidR="00207DD6" w:rsidRDefault="00FB45EE" w:rsidP="00893771">
            <w:pPr>
              <w:pStyle w:val="Textesouslisteorange"/>
            </w:pPr>
            <w:r>
              <w:t>En se plaçant sur l’objet à insérer une sous-liste permet d’affiner son choix</w:t>
            </w:r>
          </w:p>
          <w:p w:rsidR="00F7544F" w:rsidRDefault="00F7544F" w:rsidP="00893771">
            <w:pPr>
              <w:pStyle w:val="Textesouslisteorange"/>
            </w:pPr>
          </w:p>
          <w:p w:rsidR="00207DD6" w:rsidRDefault="00FB45EE" w:rsidP="00893771">
            <w:pPr>
              <w:pStyle w:val="Titrenumrot"/>
            </w:pPr>
            <w:r w:rsidRPr="00243096">
              <w:rPr>
                <w:b w:val="0"/>
                <w:sz w:val="32"/>
              </w:rPr>
              <w:sym w:font="Wingdings" w:char="F095"/>
            </w:r>
            <w:r w:rsidR="00207DD6">
              <w:t xml:space="preserve">Modifier </w:t>
            </w:r>
            <w:r>
              <w:t>le format d’un élément</w:t>
            </w:r>
          </w:p>
          <w:p w:rsidR="00207DD6" w:rsidRDefault="00207DD6" w:rsidP="00FB45EE">
            <w:pPr>
              <w:pStyle w:val="Textesouslisteorange"/>
            </w:pPr>
            <w:r>
              <w:t>Le pointer avec la souris et faire un clic droit, cliquer sur mettre en forme …</w:t>
            </w:r>
          </w:p>
          <w:p w:rsidR="00FB45EE" w:rsidRDefault="00FB45EE" w:rsidP="00FB45EE">
            <w:pPr>
              <w:pStyle w:val="Textesouslisteorange"/>
            </w:pPr>
            <w:r>
              <w:t>Ou</w:t>
            </w:r>
          </w:p>
          <w:p w:rsidR="00FB45EE" w:rsidRDefault="00FB45EE" w:rsidP="00FB45EE">
            <w:pPr>
              <w:pStyle w:val="Textesouslisteorange"/>
            </w:pPr>
            <w:r>
              <w:t xml:space="preserve">Utiliser la barre </w:t>
            </w:r>
            <w:r w:rsidR="00A72587">
              <w:t>flottante qui</w:t>
            </w:r>
            <w:r>
              <w:t xml:space="preserve"> apparaît avec le clic droit</w:t>
            </w:r>
          </w:p>
          <w:p w:rsidR="00FB45EE" w:rsidRDefault="00FB45EE" w:rsidP="00FB45EE">
            <w:pPr>
              <w:pStyle w:val="Textesouslisteorange"/>
            </w:pPr>
            <w:r>
              <w:t>Ou</w:t>
            </w:r>
          </w:p>
          <w:p w:rsidR="00207DD6" w:rsidRPr="006E47C1" w:rsidRDefault="00FB45EE" w:rsidP="00FB45EE">
            <w:pPr>
              <w:pStyle w:val="Textesouslisteorange"/>
            </w:pPr>
            <w:r>
              <w:t>Double cliquer sur l’objet et travailler avec le volet mise en forme qui apparaît à droite de l’écran</w:t>
            </w:r>
          </w:p>
        </w:tc>
        <w:tc>
          <w:tcPr>
            <w:tcW w:w="3223" w:type="pct"/>
            <w:gridSpan w:val="2"/>
            <w:tcMar>
              <w:left w:w="0" w:type="dxa"/>
              <w:right w:w="0" w:type="dxa"/>
            </w:tcMar>
          </w:tcPr>
          <w:p w:rsidR="00773E12" w:rsidRPr="00773E12" w:rsidRDefault="00773E12" w:rsidP="00773E12">
            <w:pPr>
              <w:jc w:val="center"/>
              <w:rPr>
                <w:sz w:val="18"/>
                <w:szCs w:val="18"/>
              </w:rPr>
            </w:pPr>
          </w:p>
          <w:p w:rsidR="00207DD6" w:rsidRDefault="00F2500F" w:rsidP="00773E12">
            <w:pPr>
              <w:jc w:val="center"/>
            </w:pPr>
            <w:r>
              <w:rPr>
                <w:noProof/>
                <w:lang w:eastAsia="fr-FR"/>
              </w:rPr>
              <mc:AlternateContent>
                <mc:Choice Requires="wps">
                  <w:drawing>
                    <wp:anchor distT="0" distB="0" distL="114300" distR="114300" simplePos="0" relativeHeight="251653632" behindDoc="0" locked="0" layoutInCell="1" allowOverlap="1" wp14:anchorId="3D73FE15" wp14:editId="25E731EA">
                      <wp:simplePos x="0" y="0"/>
                      <wp:positionH relativeFrom="column">
                        <wp:posOffset>1047750</wp:posOffset>
                      </wp:positionH>
                      <wp:positionV relativeFrom="paragraph">
                        <wp:posOffset>1560830</wp:posOffset>
                      </wp:positionV>
                      <wp:extent cx="930275" cy="127000"/>
                      <wp:effectExtent l="0" t="0" r="3175" b="6350"/>
                      <wp:wrapNone/>
                      <wp:docPr id="19" name="Zone de texte 19"/>
                      <wp:cNvGraphicFramePr/>
                      <a:graphic xmlns:a="http://schemas.openxmlformats.org/drawingml/2006/main">
                        <a:graphicData uri="http://schemas.microsoft.com/office/word/2010/wordprocessingShape">
                          <wps:wsp>
                            <wps:cNvSpPr txBox="1"/>
                            <wps:spPr>
                              <a:xfrm>
                                <a:off x="0" y="0"/>
                                <a:ext cx="930275" cy="127221"/>
                              </a:xfrm>
                              <a:prstGeom prst="rect">
                                <a:avLst/>
                              </a:prstGeom>
                              <a:solidFill>
                                <a:schemeClr val="accen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73E12" w:rsidRPr="00F2500F" w:rsidRDefault="00773E12" w:rsidP="00F2500F">
                                  <w:pPr>
                                    <w:jc w:val="center"/>
                                    <w:rPr>
                                      <w:color w:val="FFFFFF" w:themeColor="background1"/>
                                      <w:sz w:val="16"/>
                                    </w:rPr>
                                  </w:pPr>
                                  <w:r w:rsidRPr="00F2500F">
                                    <w:rPr>
                                      <w:color w:val="FFFFFF" w:themeColor="background1"/>
                                      <w:sz w:val="16"/>
                                    </w:rPr>
                                    <w:t>Clic droit</w:t>
                                  </w:r>
                                  <w:r>
                                    <w:rPr>
                                      <w:color w:val="FFFFFF" w:themeColor="background1"/>
                                      <w:sz w:val="16"/>
                                    </w:rPr>
                                    <w:t xml:space="preserve"> </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3FE15" id="Zone de texte 19" o:spid="_x0000_s1028" type="#_x0000_t202" style="position:absolute;left:0;text-align:left;margin-left:82.5pt;margin-top:122.9pt;width:73.25pt;height:10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" fillcolor="#eb6a35 [3204]" stroked="f" strokeweight=".5pt">
                      <v:textbox inset=",0,,0">
                        <w:txbxContent>
                          <w:p w:rsidR="00773E12" w:rsidRPr="00F2500F" w:rsidRDefault="00773E12" w:rsidP="00F2500F">
                            <w:pPr>
                              <w:jc w:val="center"/>
                              <w:rPr>
                                <w:color w:val="FFFFFF" w:themeColor="background1"/>
                                <w:sz w:val="16"/>
                              </w:rPr>
                            </w:pPr>
                            <w:r w:rsidRPr="00F2500F">
                              <w:rPr>
                                <w:color w:val="FFFFFF" w:themeColor="background1"/>
                                <w:sz w:val="16"/>
                              </w:rPr>
                              <w:t>Clic droit</w:t>
                            </w:r>
                            <w:r>
                              <w:rPr>
                                <w:color w:val="FFFFFF" w:themeColor="background1"/>
                                <w:sz w:val="16"/>
                              </w:rPr>
                              <w:t xml:space="preserve"> </w:t>
                            </w:r>
                          </w:p>
                        </w:txbxContent>
                      </v:textbox>
                    </v:shape>
                  </w:pict>
                </mc:Fallback>
              </mc:AlternateContent>
            </w:r>
            <w:r w:rsidR="0030147A">
              <w:rPr>
                <w:noProof/>
                <w:lang w:eastAsia="fr-FR"/>
              </w:rPr>
              <w:drawing>
                <wp:inline distT="0" distB="0" distL="0" distR="0" wp14:anchorId="0BC2F010" wp14:editId="5080465E">
                  <wp:extent cx="4320000" cy="2556971"/>
                  <wp:effectExtent l="0" t="0" r="4445" b="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320000" cy="2556971"/>
                          </a:xfrm>
                          <a:prstGeom prst="rect">
                            <a:avLst/>
                          </a:prstGeom>
                        </pic:spPr>
                      </pic:pic>
                    </a:graphicData>
                  </a:graphic>
                </wp:inline>
              </w:drawing>
            </w:r>
          </w:p>
          <w:p w:rsidR="00F2500F" w:rsidRDefault="00F2500F" w:rsidP="00773E12">
            <w:pPr>
              <w:jc w:val="center"/>
            </w:pPr>
          </w:p>
        </w:tc>
      </w:tr>
    </w:tbl>
    <w:p w:rsidR="00207DD6" w:rsidRDefault="00207DD6" w:rsidP="00207DD6">
      <w:pPr>
        <w:spacing w:after="60"/>
        <w:rPr>
          <w:sz w:val="2"/>
          <w:szCs w:val="2"/>
        </w:rPr>
      </w:pPr>
    </w:p>
    <w:p w:rsidR="00207DD6" w:rsidRDefault="00207DD6" w:rsidP="00207DD6">
      <w:pPr>
        <w:rPr>
          <w:sz w:val="2"/>
          <w:szCs w:val="2"/>
        </w:rPr>
      </w:pPr>
      <w:r>
        <w:rPr>
          <w:sz w:val="2"/>
          <w:szCs w:val="2"/>
        </w:rPr>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8"/>
        <w:gridCol w:w="2928"/>
        <w:gridCol w:w="4052"/>
      </w:tblGrid>
      <w:tr w:rsidR="00207DD6" w:rsidTr="00893771">
        <w:trPr>
          <w:trHeight w:hRule="exact" w:val="397"/>
        </w:trPr>
        <w:tc>
          <w:tcPr>
            <w:tcW w:w="5000" w:type="pct"/>
            <w:gridSpan w:val="3"/>
            <w:shd w:val="clear" w:color="auto" w:fill="auto"/>
            <w:vAlign w:val="bottom"/>
          </w:tcPr>
          <w:p w:rsidR="00207DD6" w:rsidRPr="00CC0132" w:rsidRDefault="00207DD6" w:rsidP="00893771">
            <w:pPr>
              <w:pStyle w:val="Titre1"/>
              <w:outlineLvl w:val="0"/>
            </w:pPr>
            <w:bookmarkStart w:id="36" w:name="_Toc366611911"/>
            <w:bookmarkStart w:id="37" w:name="_Toc367718539"/>
            <w:r>
              <w:lastRenderedPageBreak/>
              <w:t>Insérer un SmartArt</w:t>
            </w:r>
            <w:bookmarkEnd w:id="36"/>
            <w:bookmarkEnd w:id="37"/>
          </w:p>
        </w:tc>
      </w:tr>
      <w:tr w:rsidR="00207DD6" w:rsidTr="00893771">
        <w:trPr>
          <w:trHeight w:hRule="exact" w:val="1995"/>
        </w:trPr>
        <w:tc>
          <w:tcPr>
            <w:tcW w:w="5000" w:type="pct"/>
            <w:gridSpan w:val="3"/>
          </w:tcPr>
          <w:p w:rsidR="00207DD6" w:rsidRDefault="00207DD6" w:rsidP="00893771"/>
          <w:p w:rsidR="00207DD6" w:rsidRDefault="00207DD6" w:rsidP="00893771">
            <w:r>
              <w:t>Un SmartArt est un objet constitué de formes, il permet de créer des schémas, des organigrammes, des diagrammes…</w:t>
            </w:r>
          </w:p>
          <w:p w:rsidR="00207DD6" w:rsidRDefault="00207DD6" w:rsidP="00893771"/>
          <w:p w:rsidR="00207DD6" w:rsidRDefault="00207DD6" w:rsidP="00893771">
            <w:r>
              <w:t>Le SmartArt peut remplacer un tableau, il a l’avantage de pouvoir être animé élément par élément.</w:t>
            </w:r>
          </w:p>
        </w:tc>
      </w:tr>
      <w:tr w:rsidR="00207DD6" w:rsidTr="00DB40E1">
        <w:trPr>
          <w:trHeight w:hRule="exact" w:val="567"/>
        </w:trPr>
        <w:tc>
          <w:tcPr>
            <w:tcW w:w="3129" w:type="pct"/>
            <w:gridSpan w:val="2"/>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D62392" w:rsidRDefault="00207DD6" w:rsidP="00893771">
            <w:pPr>
              <w:pStyle w:val="Titre2"/>
              <w:outlineLvl w:val="1"/>
            </w:pPr>
            <w:bookmarkStart w:id="38" w:name="_Toc366611912"/>
            <w:bookmarkStart w:id="39" w:name="_Toc367718540"/>
            <w:r>
              <w:t>Créer un SmartArt et le mettre en forme</w:t>
            </w:r>
            <w:bookmarkEnd w:id="38"/>
            <w:bookmarkEnd w:id="39"/>
          </w:p>
        </w:tc>
        <w:tc>
          <w:tcPr>
            <w:tcW w:w="1871" w:type="pct"/>
            <w:tcBorders>
              <w:left w:val="double" w:sz="4" w:space="0" w:color="auto"/>
              <w:bottom w:val="single" w:sz="18" w:space="0" w:color="auto"/>
            </w:tcBorders>
            <w:vAlign w:val="bottom"/>
          </w:tcPr>
          <w:p w:rsidR="00207DD6" w:rsidRPr="00CC0132" w:rsidRDefault="00207DD6" w:rsidP="00893771"/>
        </w:tc>
      </w:tr>
      <w:tr w:rsidR="00207DD6" w:rsidTr="00773E12">
        <w:trPr>
          <w:trHeight w:val="4628"/>
        </w:trPr>
        <w:tc>
          <w:tcPr>
            <w:tcW w:w="1777" w:type="pct"/>
            <w:tcBorders>
              <w:top w:val="single" w:sz="18" w:space="0" w:color="auto"/>
            </w:tcBorders>
          </w:tcPr>
          <w:p w:rsidR="00207DD6" w:rsidRPr="00F7544F" w:rsidRDefault="00207DD6" w:rsidP="00893771">
            <w:pPr>
              <w:pStyle w:val="Titrenumrot"/>
              <w:rPr>
                <w:sz w:val="18"/>
                <w:szCs w:val="18"/>
              </w:rPr>
            </w:pPr>
          </w:p>
          <w:p w:rsidR="00207DD6" w:rsidRDefault="00207DD6" w:rsidP="00893771">
            <w:pPr>
              <w:pStyle w:val="Titrenumrot"/>
            </w:pPr>
            <w:r w:rsidRPr="00243096">
              <w:rPr>
                <w:b w:val="0"/>
                <w:sz w:val="32"/>
                <w:szCs w:val="32"/>
              </w:rPr>
              <w:sym w:font="Wingdings" w:char="F08C"/>
            </w:r>
            <w:r>
              <w:t>Cliquer sur le pictogramme SmartArt</w:t>
            </w:r>
          </w:p>
          <w:p w:rsidR="00207DD6" w:rsidRPr="00F7544F" w:rsidRDefault="00207DD6" w:rsidP="00893771">
            <w:pPr>
              <w:rPr>
                <w:sz w:val="18"/>
                <w:szCs w:val="18"/>
              </w:rPr>
            </w:pPr>
          </w:p>
          <w:p w:rsidR="00207DD6" w:rsidRDefault="00207DD6" w:rsidP="00893771">
            <w:pPr>
              <w:pStyle w:val="Titrenumrot"/>
            </w:pPr>
            <w:r w:rsidRPr="00243096">
              <w:rPr>
                <w:b w:val="0"/>
                <w:sz w:val="32"/>
                <w:szCs w:val="32"/>
              </w:rPr>
              <w:sym w:font="Wingdings" w:char="F08D"/>
            </w:r>
            <w:r w:rsidRPr="004443F6">
              <w:t xml:space="preserve">Choisir le type de </w:t>
            </w:r>
            <w:r>
              <w:t>SmartArt</w:t>
            </w:r>
          </w:p>
          <w:p w:rsidR="00207DD6" w:rsidRPr="00F7544F" w:rsidRDefault="00207DD6" w:rsidP="00893771">
            <w:pPr>
              <w:rPr>
                <w:sz w:val="18"/>
                <w:szCs w:val="18"/>
              </w:rPr>
            </w:pPr>
          </w:p>
          <w:p w:rsidR="00207DD6" w:rsidRDefault="00207DD6" w:rsidP="00893771">
            <w:pPr>
              <w:pStyle w:val="Titrenumrot"/>
            </w:pPr>
            <w:r w:rsidRPr="00243096">
              <w:rPr>
                <w:b w:val="0"/>
                <w:sz w:val="32"/>
                <w:szCs w:val="32"/>
              </w:rPr>
              <w:sym w:font="Wingdings" w:char="F08E"/>
            </w:r>
            <w:r>
              <w:t>Choisir le sous-type de SmartArt</w:t>
            </w:r>
          </w:p>
          <w:p w:rsidR="00207DD6" w:rsidRPr="00F7544F" w:rsidRDefault="00207DD6" w:rsidP="00893771">
            <w:pPr>
              <w:rPr>
                <w:sz w:val="18"/>
                <w:szCs w:val="18"/>
              </w:rPr>
            </w:pPr>
          </w:p>
          <w:p w:rsidR="00207DD6" w:rsidRDefault="00207DD6" w:rsidP="00893771"/>
        </w:tc>
        <w:tc>
          <w:tcPr>
            <w:tcW w:w="3223" w:type="pct"/>
            <w:gridSpan w:val="2"/>
            <w:tcBorders>
              <w:top w:val="single" w:sz="18" w:space="0" w:color="auto"/>
            </w:tcBorders>
            <w:tcMar>
              <w:left w:w="0" w:type="dxa"/>
              <w:right w:w="0" w:type="dxa"/>
            </w:tcMar>
          </w:tcPr>
          <w:p w:rsidR="00773E12" w:rsidRPr="00773E12" w:rsidRDefault="00773E12" w:rsidP="00773E12">
            <w:pPr>
              <w:jc w:val="center"/>
              <w:rPr>
                <w:sz w:val="18"/>
                <w:szCs w:val="18"/>
              </w:rPr>
            </w:pPr>
          </w:p>
          <w:p w:rsidR="00207DD6" w:rsidRDefault="002D7091" w:rsidP="00773E12">
            <w:pPr>
              <w:jc w:val="center"/>
            </w:pPr>
            <w:r>
              <w:rPr>
                <w:noProof/>
                <w:lang w:eastAsia="fr-FR"/>
              </w:rPr>
              <w:drawing>
                <wp:inline distT="0" distB="0" distL="0" distR="0" wp14:anchorId="452831B6" wp14:editId="7C3BBF97">
                  <wp:extent cx="4320000" cy="2556971"/>
                  <wp:effectExtent l="0" t="0" r="444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320000" cy="2556971"/>
                          </a:xfrm>
                          <a:prstGeom prst="rect">
                            <a:avLst/>
                          </a:prstGeom>
                        </pic:spPr>
                      </pic:pic>
                    </a:graphicData>
                  </a:graphic>
                </wp:inline>
              </w:drawing>
            </w:r>
          </w:p>
        </w:tc>
      </w:tr>
      <w:tr w:rsidR="00207DD6" w:rsidTr="00773E12">
        <w:trPr>
          <w:trHeight w:hRule="exact" w:val="7089"/>
        </w:trPr>
        <w:tc>
          <w:tcPr>
            <w:tcW w:w="1777" w:type="pct"/>
          </w:tcPr>
          <w:p w:rsidR="00207DD6" w:rsidRDefault="00207DD6" w:rsidP="00893771">
            <w:pPr>
              <w:pStyle w:val="Titrenumrot"/>
            </w:pPr>
            <w:r w:rsidRPr="00243096">
              <w:rPr>
                <w:b w:val="0"/>
                <w:sz w:val="32"/>
                <w:szCs w:val="32"/>
              </w:rPr>
              <w:sym w:font="Wingdings" w:char="F08F"/>
            </w:r>
            <w:r>
              <w:t>Afficher le volet texte</w:t>
            </w:r>
          </w:p>
          <w:p w:rsidR="00207DD6" w:rsidRPr="000869C9" w:rsidRDefault="00F7544F" w:rsidP="00893771">
            <w:pPr>
              <w:pStyle w:val="TexteProcdures"/>
            </w:pPr>
            <w:r>
              <w:t xml:space="preserve">saisir </w:t>
            </w:r>
            <w:r w:rsidRPr="000869C9">
              <w:t>le</w:t>
            </w:r>
            <w:r w:rsidR="00207DD6" w:rsidRPr="000869C9">
              <w:t xml:space="preserve"> texte</w:t>
            </w:r>
          </w:p>
          <w:p w:rsidR="00207DD6" w:rsidRDefault="00207DD6" w:rsidP="00893771">
            <w:pPr>
              <w:ind w:left="284" w:hanging="284"/>
              <w:rPr>
                <w:b/>
                <w:color w:val="C44613" w:themeColor="accent1" w:themeShade="BF"/>
                <w:szCs w:val="20"/>
              </w:rPr>
            </w:pPr>
            <w:r>
              <w:rPr>
                <w:color w:val="C44613" w:themeColor="accent1" w:themeShade="BF"/>
                <w:sz w:val="32"/>
              </w:rPr>
              <w:sym w:font="Wingdings" w:char="F090"/>
            </w:r>
            <w:r>
              <w:rPr>
                <w:b/>
                <w:color w:val="C44613" w:themeColor="accent1" w:themeShade="BF"/>
                <w:szCs w:val="20"/>
              </w:rPr>
              <w:t>Modifier les niveaux de texte</w:t>
            </w:r>
          </w:p>
          <w:p w:rsidR="00207DD6" w:rsidRDefault="00207DD6" w:rsidP="00893771">
            <w:pPr>
              <w:pStyle w:val="TexteProcdures"/>
              <w:ind w:left="1276"/>
            </w:pPr>
            <w:r w:rsidRPr="000700F8">
              <w:t xml:space="preserve">Hausse d’un niveau </w:t>
            </w:r>
            <w:r>
              <w:t>ou</w:t>
            </w:r>
          </w:p>
          <w:p w:rsidR="00207DD6" w:rsidRPr="000700F8" w:rsidRDefault="00207DD6" w:rsidP="00893771">
            <w:pPr>
              <w:pStyle w:val="TexteProcdures"/>
              <w:spacing w:after="120"/>
              <w:ind w:left="1276"/>
              <w:rPr>
                <w:sz w:val="17"/>
                <w:szCs w:val="17"/>
              </w:rPr>
            </w:pPr>
            <w:r w:rsidRPr="000700F8">
              <w:rPr>
                <w:sz w:val="17"/>
                <w:szCs w:val="17"/>
              </w:rPr>
              <w:t>la touche tabulation</w:t>
            </w:r>
          </w:p>
          <w:p w:rsidR="00207DD6" w:rsidRDefault="00207DD6" w:rsidP="00893771">
            <w:pPr>
              <w:pStyle w:val="TexteProcdures"/>
              <w:ind w:left="1276"/>
              <w:rPr>
                <w:sz w:val="17"/>
                <w:szCs w:val="17"/>
              </w:rPr>
            </w:pPr>
            <w:r>
              <w:t xml:space="preserve">Baisse d’un niveau ou </w:t>
            </w:r>
            <w:r w:rsidRPr="000700F8">
              <w:rPr>
                <w:sz w:val="17"/>
                <w:szCs w:val="17"/>
              </w:rPr>
              <w:t>les touches Maj-tabulation</w:t>
            </w:r>
          </w:p>
          <w:p w:rsidR="00207DD6" w:rsidRDefault="00207DD6" w:rsidP="00893771">
            <w:pPr>
              <w:pStyle w:val="TexteProcdures"/>
              <w:rPr>
                <w:sz w:val="17"/>
                <w:szCs w:val="17"/>
              </w:rPr>
            </w:pPr>
            <w:r>
              <w:rPr>
                <w:noProof/>
                <w:lang w:eastAsia="fr-FR"/>
              </w:rPr>
              <w:drawing>
                <wp:anchor distT="0" distB="0" distL="114300" distR="114300" simplePos="0" relativeHeight="251648512" behindDoc="1" locked="0" layoutInCell="1" allowOverlap="1" wp14:anchorId="6C772439" wp14:editId="31B59BC3">
                  <wp:simplePos x="0" y="0"/>
                  <wp:positionH relativeFrom="column">
                    <wp:posOffset>82550</wp:posOffset>
                  </wp:positionH>
                  <wp:positionV relativeFrom="paragraph">
                    <wp:posOffset>-210820</wp:posOffset>
                  </wp:positionV>
                  <wp:extent cx="647700" cy="163195"/>
                  <wp:effectExtent l="0" t="0" r="0" b="8255"/>
                  <wp:wrapTight wrapText="bothSides">
                    <wp:wrapPolygon edited="0">
                      <wp:start x="0" y="0"/>
                      <wp:lineTo x="0" y="20171"/>
                      <wp:lineTo x="20965" y="20171"/>
                      <wp:lineTo x="20965" y="0"/>
                      <wp:lineTo x="0" y="0"/>
                    </wp:wrapPolygon>
                  </wp:wrapTight>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647700" cy="163195"/>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47488" behindDoc="1" locked="0" layoutInCell="1" allowOverlap="1" wp14:anchorId="1F2567D3" wp14:editId="790CD746">
                  <wp:simplePos x="0" y="0"/>
                  <wp:positionH relativeFrom="column">
                    <wp:posOffset>83820</wp:posOffset>
                  </wp:positionH>
                  <wp:positionV relativeFrom="paragraph">
                    <wp:posOffset>-528955</wp:posOffset>
                  </wp:positionV>
                  <wp:extent cx="647700" cy="172720"/>
                  <wp:effectExtent l="0" t="0" r="0" b="0"/>
                  <wp:wrapTight wrapText="bothSides">
                    <wp:wrapPolygon edited="0">
                      <wp:start x="0" y="0"/>
                      <wp:lineTo x="0" y="19059"/>
                      <wp:lineTo x="20965" y="19059"/>
                      <wp:lineTo x="20965" y="0"/>
                      <wp:lineTo x="0" y="0"/>
                    </wp:wrapPolygon>
                  </wp:wrapTight>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r="2814" b="19355"/>
                          <a:stretch/>
                        </pic:blipFill>
                        <pic:spPr bwMode="auto">
                          <a:xfrm>
                            <a:off x="0" y="0"/>
                            <a:ext cx="647700" cy="172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07DD6" w:rsidRPr="001C6664" w:rsidRDefault="00207DD6" w:rsidP="00893771">
            <w:pPr>
              <w:pStyle w:val="Titrenumrot"/>
            </w:pPr>
            <w:r w:rsidRPr="00243096">
              <w:rPr>
                <w:b w:val="0"/>
                <w:sz w:val="32"/>
              </w:rPr>
              <w:sym w:font="Wingdings" w:char="F091"/>
            </w:r>
            <w:r>
              <w:t>Changer de disposition SmartArt</w:t>
            </w:r>
          </w:p>
          <w:p w:rsidR="00207DD6" w:rsidRDefault="00207DD6" w:rsidP="00893771">
            <w:pPr>
              <w:pStyle w:val="Titrenumrot"/>
            </w:pPr>
            <w:r w:rsidRPr="00243096">
              <w:rPr>
                <w:b w:val="0"/>
                <w:sz w:val="32"/>
              </w:rPr>
              <w:sym w:font="Wingdings" w:char="F092"/>
            </w:r>
            <w:r>
              <w:t>Modifier les couleurs</w:t>
            </w:r>
          </w:p>
          <w:p w:rsidR="00207DD6" w:rsidRDefault="00207DD6" w:rsidP="00893771">
            <w:pPr>
              <w:pStyle w:val="TexteProcdures"/>
            </w:pPr>
            <w:r>
              <w:t>Applique diverses combinaisons des couleurs du thème</w:t>
            </w:r>
          </w:p>
          <w:p w:rsidR="00207DD6" w:rsidRDefault="00207DD6" w:rsidP="00893771">
            <w:pPr>
              <w:pStyle w:val="Titrenumrot"/>
            </w:pPr>
            <w:r w:rsidRPr="00243096">
              <w:rPr>
                <w:b w:val="0"/>
                <w:sz w:val="32"/>
              </w:rPr>
              <w:sym w:font="Wingdings" w:char="F093"/>
            </w:r>
            <w:r>
              <w:t xml:space="preserve"> Appliquer un </w:t>
            </w:r>
            <w:r w:rsidR="002D7091">
              <w:t>format pré</w:t>
            </w:r>
            <w:r>
              <w:t>défini</w:t>
            </w:r>
          </w:p>
          <w:p w:rsidR="00207DD6" w:rsidRPr="008D1E24" w:rsidRDefault="00207DD6" w:rsidP="00893771">
            <w:pPr>
              <w:pStyle w:val="TexteProcdures"/>
            </w:pPr>
            <w:r w:rsidRPr="008D1E24">
              <w:t>Pour appliquer un effet personnalisé, utiliser l’onglet format</w:t>
            </w:r>
          </w:p>
          <w:p w:rsidR="00207DD6" w:rsidRDefault="00207DD6" w:rsidP="00893771">
            <w:pPr>
              <w:pStyle w:val="Titrenumrot"/>
            </w:pPr>
            <w:r w:rsidRPr="00243096">
              <w:rPr>
                <w:b w:val="0"/>
                <w:sz w:val="32"/>
                <w:szCs w:val="32"/>
              </w:rPr>
              <w:sym w:font="Wingdings" w:char="F094"/>
            </w:r>
            <w:r>
              <w:t>Rétablir</w:t>
            </w:r>
          </w:p>
          <w:p w:rsidR="00207DD6" w:rsidRDefault="00207DD6" w:rsidP="00243096">
            <w:pPr>
              <w:pStyle w:val="numrotationgrise"/>
            </w:pPr>
            <w:r>
              <w:rPr>
                <w:noProof/>
                <w:lang w:eastAsia="fr-FR"/>
              </w:rPr>
              <w:drawing>
                <wp:inline distT="0" distB="0" distL="0" distR="0" wp14:anchorId="083AD8AF" wp14:editId="549774C9">
                  <wp:extent cx="215900" cy="215900"/>
                  <wp:effectExtent l="0" t="0" r="0" b="0"/>
                  <wp:docPr id="211" name="Image 211"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57" name="Image 57"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t>Réapplique le format par défaut</w:t>
            </w:r>
          </w:p>
          <w:p w:rsidR="00207DD6" w:rsidRDefault="00207DD6" w:rsidP="00243096">
            <w:pPr>
              <w:pStyle w:val="numrotationgrise"/>
            </w:pPr>
            <w:r>
              <w:rPr>
                <w:noProof/>
                <w:lang w:eastAsia="fr-FR"/>
              </w:rPr>
              <w:drawing>
                <wp:inline distT="0" distB="0" distL="0" distR="0" wp14:anchorId="21C35A1F" wp14:editId="5E65276F">
                  <wp:extent cx="215900" cy="208280"/>
                  <wp:effectExtent l="0" t="0" r="0" b="1270"/>
                  <wp:docPr id="212" name="Image 212"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58" name="Image 58"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t>Transforme le SmartArt en formes groupées</w:t>
            </w:r>
          </w:p>
          <w:p w:rsidR="00207DD6" w:rsidRDefault="00207DD6" w:rsidP="00893771">
            <w:r>
              <w:rPr>
                <w:noProof/>
                <w:lang w:eastAsia="fr-FR"/>
              </w:rPr>
              <w:drawing>
                <wp:inline distT="0" distB="0" distL="0" distR="0" wp14:anchorId="3B72F065" wp14:editId="437D16F4">
                  <wp:extent cx="908411" cy="432000"/>
                  <wp:effectExtent l="0" t="0" r="6350" b="6350"/>
                  <wp:docPr id="204" name="Image 204"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207DD6" w:rsidRDefault="00207DD6" w:rsidP="00893771">
            <w:pPr>
              <w:pStyle w:val="TexteProcdures"/>
            </w:pPr>
            <w:r>
              <w:t>La saisie du texte dans les formes est possible</w:t>
            </w:r>
          </w:p>
          <w:p w:rsidR="00207DD6" w:rsidRPr="006E47C1" w:rsidRDefault="00207DD6" w:rsidP="00893771">
            <w:pPr>
              <w:pStyle w:val="TexteProcdures"/>
            </w:pPr>
            <w:r>
              <w:t>D’autres mises en forme sont disponibles dans l’onglet Format des outils SmartArt</w:t>
            </w:r>
          </w:p>
        </w:tc>
        <w:tc>
          <w:tcPr>
            <w:tcW w:w="3223" w:type="pct"/>
            <w:gridSpan w:val="2"/>
            <w:tcMar>
              <w:left w:w="0" w:type="dxa"/>
              <w:right w:w="0" w:type="dxa"/>
            </w:tcMar>
          </w:tcPr>
          <w:p w:rsidR="00773E12" w:rsidRPr="00773E12" w:rsidRDefault="00773E12" w:rsidP="00773E12">
            <w:pPr>
              <w:jc w:val="center"/>
              <w:rPr>
                <w:sz w:val="18"/>
                <w:szCs w:val="18"/>
              </w:rPr>
            </w:pPr>
          </w:p>
          <w:p w:rsidR="00207DD6" w:rsidRDefault="00D2626E" w:rsidP="00773E12">
            <w:pPr>
              <w:jc w:val="center"/>
            </w:pPr>
            <w:r>
              <w:rPr>
                <w:noProof/>
                <w:lang w:eastAsia="fr-FR"/>
              </w:rPr>
              <w:drawing>
                <wp:inline distT="0" distB="0" distL="0" distR="0" wp14:anchorId="79926847" wp14:editId="2F971B58">
                  <wp:extent cx="4320000" cy="2556971"/>
                  <wp:effectExtent l="0" t="0" r="4445" b="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320000" cy="2556971"/>
                          </a:xfrm>
                          <a:prstGeom prst="rect">
                            <a:avLst/>
                          </a:prstGeom>
                        </pic:spPr>
                      </pic:pic>
                    </a:graphicData>
                  </a:graphic>
                </wp:inline>
              </w:drawing>
            </w:r>
          </w:p>
        </w:tc>
      </w:tr>
    </w:tbl>
    <w:p w:rsidR="00207DD6" w:rsidRDefault="00207DD6" w:rsidP="00207DD6">
      <w:pPr>
        <w:spacing w:after="60"/>
        <w:rPr>
          <w:sz w:val="2"/>
          <w:szCs w:val="2"/>
        </w:rPr>
      </w:pPr>
    </w:p>
    <w:p w:rsidR="00207DD6" w:rsidRDefault="00207DD6" w:rsidP="00207DD6">
      <w:pPr>
        <w:rPr>
          <w:sz w:val="2"/>
          <w:szCs w:val="2"/>
        </w:rPr>
      </w:pPr>
      <w:r>
        <w:rPr>
          <w:sz w:val="2"/>
          <w:szCs w:val="2"/>
        </w:rPr>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8"/>
        <w:gridCol w:w="2278"/>
        <w:gridCol w:w="4702"/>
      </w:tblGrid>
      <w:tr w:rsidR="00207DD6" w:rsidTr="00893771">
        <w:trPr>
          <w:trHeight w:hRule="exact" w:val="397"/>
        </w:trPr>
        <w:tc>
          <w:tcPr>
            <w:tcW w:w="5000" w:type="pct"/>
            <w:gridSpan w:val="3"/>
            <w:shd w:val="clear" w:color="auto" w:fill="auto"/>
            <w:vAlign w:val="bottom"/>
          </w:tcPr>
          <w:p w:rsidR="00207DD6" w:rsidRPr="00CC0132" w:rsidRDefault="00207DD6" w:rsidP="00893771">
            <w:pPr>
              <w:pStyle w:val="Titre1"/>
              <w:outlineLvl w:val="0"/>
            </w:pPr>
            <w:bookmarkStart w:id="40" w:name="_Toc366611913"/>
            <w:bookmarkStart w:id="41" w:name="_Toc367718541"/>
            <w:r>
              <w:lastRenderedPageBreak/>
              <w:t>Insérer un tableau</w:t>
            </w:r>
            <w:bookmarkEnd w:id="40"/>
            <w:bookmarkEnd w:id="41"/>
          </w:p>
        </w:tc>
      </w:tr>
      <w:tr w:rsidR="00207DD6" w:rsidTr="00893771">
        <w:trPr>
          <w:trHeight w:hRule="exact" w:val="1995"/>
        </w:trPr>
        <w:tc>
          <w:tcPr>
            <w:tcW w:w="5000" w:type="pct"/>
            <w:gridSpan w:val="3"/>
          </w:tcPr>
          <w:p w:rsidR="00207DD6" w:rsidRDefault="00207DD6" w:rsidP="00893771"/>
          <w:p w:rsidR="00207DD6" w:rsidRDefault="00207DD6" w:rsidP="00893771">
            <w:r>
              <w:t>La méthode pour créer un tableau est identique à celle de Word.</w:t>
            </w:r>
          </w:p>
          <w:p w:rsidR="00207DD6" w:rsidRDefault="00207DD6" w:rsidP="00893771"/>
          <w:p w:rsidR="00207DD6" w:rsidRDefault="00207DD6" w:rsidP="00893771">
            <w:r>
              <w:t>Le tableau est considéré comme un objet et l’animation est globale, impossible de dissocier les lignes ou les colonnes.</w:t>
            </w:r>
          </w:p>
        </w:tc>
      </w:tr>
      <w:tr w:rsidR="00207DD6" w:rsidTr="00DB40E1">
        <w:trPr>
          <w:trHeight w:hRule="exact" w:val="567"/>
        </w:trPr>
        <w:tc>
          <w:tcPr>
            <w:tcW w:w="2829" w:type="pct"/>
            <w:gridSpan w:val="2"/>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D62392" w:rsidRDefault="00207DD6" w:rsidP="00893771">
            <w:pPr>
              <w:pStyle w:val="Titre2"/>
              <w:outlineLvl w:val="1"/>
            </w:pPr>
            <w:bookmarkStart w:id="42" w:name="_Toc366611914"/>
            <w:bookmarkStart w:id="43" w:name="_Toc367718542"/>
            <w:r>
              <w:t>Créer un tableau et le mettre en forme</w:t>
            </w:r>
            <w:bookmarkEnd w:id="42"/>
            <w:bookmarkEnd w:id="43"/>
          </w:p>
        </w:tc>
        <w:tc>
          <w:tcPr>
            <w:tcW w:w="2171" w:type="pct"/>
            <w:tcBorders>
              <w:left w:val="double" w:sz="4" w:space="0" w:color="auto"/>
              <w:bottom w:val="single" w:sz="18" w:space="0" w:color="auto"/>
            </w:tcBorders>
            <w:vAlign w:val="bottom"/>
          </w:tcPr>
          <w:p w:rsidR="00207DD6" w:rsidRPr="00CC0132" w:rsidRDefault="00207DD6" w:rsidP="00893771"/>
        </w:tc>
      </w:tr>
      <w:tr w:rsidR="00207DD6" w:rsidTr="00773E12">
        <w:trPr>
          <w:trHeight w:val="4628"/>
        </w:trPr>
        <w:tc>
          <w:tcPr>
            <w:tcW w:w="1777" w:type="pct"/>
            <w:tcBorders>
              <w:top w:val="single" w:sz="18" w:space="0" w:color="auto"/>
            </w:tcBorders>
          </w:tcPr>
          <w:p w:rsidR="00207DD6" w:rsidRPr="00F7544F" w:rsidRDefault="00207DD6" w:rsidP="00893771">
            <w:pPr>
              <w:rPr>
                <w:sz w:val="18"/>
                <w:szCs w:val="18"/>
              </w:rPr>
            </w:pPr>
          </w:p>
          <w:p w:rsidR="00207DD6" w:rsidRDefault="00207DD6" w:rsidP="00893771">
            <w:pPr>
              <w:pStyle w:val="Titrenumrot"/>
            </w:pPr>
            <w:r w:rsidRPr="00243096">
              <w:rPr>
                <w:b w:val="0"/>
                <w:sz w:val="32"/>
                <w:szCs w:val="32"/>
              </w:rPr>
              <w:sym w:font="Wingdings" w:char="F08C"/>
            </w:r>
            <w:r>
              <w:t>Cliquer sur le pictogramme tableau</w:t>
            </w:r>
          </w:p>
          <w:p w:rsidR="00207DD6" w:rsidRPr="00F7544F" w:rsidRDefault="00207DD6" w:rsidP="00893771">
            <w:pPr>
              <w:rPr>
                <w:sz w:val="18"/>
                <w:szCs w:val="18"/>
              </w:rPr>
            </w:pPr>
          </w:p>
          <w:p w:rsidR="00207DD6" w:rsidRDefault="00207DD6" w:rsidP="00893771">
            <w:pPr>
              <w:pStyle w:val="Titrenumrot"/>
            </w:pPr>
            <w:r w:rsidRPr="00243096">
              <w:rPr>
                <w:b w:val="0"/>
                <w:sz w:val="32"/>
                <w:szCs w:val="32"/>
              </w:rPr>
              <w:sym w:font="Wingdings" w:char="F08D"/>
            </w:r>
            <w:r w:rsidRPr="004443F6">
              <w:t xml:space="preserve">Choisir le </w:t>
            </w:r>
            <w:r>
              <w:t xml:space="preserve">nombre de colonnes et de lignes </w:t>
            </w:r>
          </w:p>
          <w:p w:rsidR="00207DD6" w:rsidRDefault="00207DD6" w:rsidP="00893771">
            <w:pPr>
              <w:pStyle w:val="TexteProcdures"/>
            </w:pPr>
            <w:r>
              <w:t>Remplir le tableau</w:t>
            </w:r>
          </w:p>
          <w:p w:rsidR="003A5728" w:rsidRDefault="003A5728" w:rsidP="00893771">
            <w:pPr>
              <w:pStyle w:val="TexteProcdures"/>
            </w:pPr>
          </w:p>
          <w:p w:rsidR="003A5728" w:rsidRDefault="003A5728" w:rsidP="003A5728">
            <w:pPr>
              <w:pStyle w:val="Titrenumrot"/>
              <w:rPr>
                <w:u w:val="single"/>
              </w:rPr>
            </w:pPr>
            <w:r w:rsidRPr="00B51F63">
              <w:rPr>
                <w:u w:val="single"/>
              </w:rPr>
              <w:t xml:space="preserve">Activer l’onglet </w:t>
            </w:r>
            <w:r>
              <w:rPr>
                <w:u w:val="single"/>
              </w:rPr>
              <w:t>création</w:t>
            </w:r>
          </w:p>
          <w:p w:rsidR="00207DD6" w:rsidRPr="00F7544F" w:rsidRDefault="00207DD6" w:rsidP="00893771">
            <w:pPr>
              <w:rPr>
                <w:sz w:val="18"/>
                <w:szCs w:val="18"/>
              </w:rPr>
            </w:pPr>
          </w:p>
          <w:p w:rsidR="00207DD6" w:rsidRDefault="00207DD6" w:rsidP="00893771">
            <w:pPr>
              <w:pStyle w:val="Titrenumrot"/>
            </w:pPr>
            <w:r w:rsidRPr="00243096">
              <w:rPr>
                <w:b w:val="0"/>
                <w:sz w:val="32"/>
                <w:szCs w:val="32"/>
              </w:rPr>
              <w:sym w:font="Wingdings" w:char="F08E"/>
            </w:r>
            <w:r>
              <w:t>Choisir un style de tableau</w:t>
            </w:r>
          </w:p>
          <w:p w:rsidR="00207DD6" w:rsidRPr="00F7544F" w:rsidRDefault="00207DD6" w:rsidP="00893771">
            <w:pPr>
              <w:rPr>
                <w:sz w:val="18"/>
                <w:szCs w:val="18"/>
              </w:rPr>
            </w:pPr>
          </w:p>
          <w:p w:rsidR="00207DD6" w:rsidRDefault="00207DD6" w:rsidP="00893771">
            <w:pPr>
              <w:pStyle w:val="Titrenumrot"/>
            </w:pPr>
            <w:r w:rsidRPr="00243096">
              <w:rPr>
                <w:b w:val="0"/>
                <w:sz w:val="32"/>
                <w:szCs w:val="32"/>
              </w:rPr>
              <w:sym w:font="Wingdings" w:char="F08F"/>
            </w:r>
            <w:r>
              <w:t>Personnaliser le style choisi</w:t>
            </w:r>
          </w:p>
          <w:p w:rsidR="00207DD6" w:rsidRPr="00F7544F" w:rsidRDefault="00207DD6" w:rsidP="00893771">
            <w:pPr>
              <w:rPr>
                <w:sz w:val="18"/>
                <w:szCs w:val="18"/>
              </w:rPr>
            </w:pPr>
          </w:p>
          <w:p w:rsidR="00207DD6" w:rsidRDefault="00207DD6" w:rsidP="00893771">
            <w:pPr>
              <w:pStyle w:val="Titrenumrot"/>
            </w:pPr>
            <w:r w:rsidRPr="00243096">
              <w:rPr>
                <w:b w:val="0"/>
                <w:sz w:val="32"/>
                <w:szCs w:val="32"/>
              </w:rPr>
              <w:sym w:font="Wingdings" w:char="F090"/>
            </w:r>
            <w:r>
              <w:t>Personnaliser la bordure et l’appliquer</w:t>
            </w:r>
          </w:p>
          <w:p w:rsidR="00207DD6" w:rsidRPr="00F7544F" w:rsidRDefault="00207DD6" w:rsidP="00893771">
            <w:pPr>
              <w:rPr>
                <w:sz w:val="18"/>
                <w:szCs w:val="18"/>
              </w:rPr>
            </w:pPr>
          </w:p>
          <w:p w:rsidR="00207DD6" w:rsidRDefault="00207DD6" w:rsidP="00893771">
            <w:pPr>
              <w:pStyle w:val="Titrenumrot"/>
            </w:pPr>
            <w:r w:rsidRPr="00243096">
              <w:rPr>
                <w:b w:val="0"/>
                <w:sz w:val="32"/>
                <w:szCs w:val="32"/>
              </w:rPr>
              <w:sym w:font="Wingdings" w:char="F091"/>
            </w:r>
            <w:r>
              <w:t>Supprimer ou appliquer manuellement une bordure</w:t>
            </w:r>
          </w:p>
          <w:p w:rsidR="00207DD6" w:rsidRPr="00360A62" w:rsidRDefault="00207DD6" w:rsidP="00893771">
            <w:pPr>
              <w:pStyle w:val="TexteProcdures"/>
            </w:pPr>
            <w:r>
              <w:t>Permet également de fusionner ou de fractionner une cellule</w:t>
            </w:r>
          </w:p>
        </w:tc>
        <w:tc>
          <w:tcPr>
            <w:tcW w:w="3223" w:type="pct"/>
            <w:gridSpan w:val="2"/>
            <w:tcBorders>
              <w:top w:val="single" w:sz="18" w:space="0" w:color="auto"/>
            </w:tcBorders>
            <w:tcMar>
              <w:left w:w="0" w:type="dxa"/>
              <w:right w:w="0" w:type="dxa"/>
            </w:tcMar>
          </w:tcPr>
          <w:p w:rsidR="00773E12" w:rsidRPr="00773E12" w:rsidRDefault="00773E12" w:rsidP="00773E12">
            <w:pPr>
              <w:jc w:val="center"/>
              <w:rPr>
                <w:sz w:val="18"/>
                <w:szCs w:val="18"/>
              </w:rPr>
            </w:pPr>
          </w:p>
          <w:p w:rsidR="00207DD6" w:rsidRDefault="00B51F63" w:rsidP="00773E12">
            <w:pPr>
              <w:jc w:val="center"/>
            </w:pPr>
            <w:r>
              <w:rPr>
                <w:noProof/>
                <w:lang w:eastAsia="fr-FR"/>
              </w:rPr>
              <w:drawing>
                <wp:inline distT="0" distB="0" distL="0" distR="0">
                  <wp:extent cx="4320000" cy="2697947"/>
                  <wp:effectExtent l="0" t="0" r="4445" b="7620"/>
                  <wp:docPr id="314" name="Image 314" descr="C:\Users\Zouheir\AppData\Local\Temp\SNAGHTML3c667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Zouheir\AppData\Local\Temp\SNAGHTML3c667bb.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20000" cy="2697947"/>
                          </a:xfrm>
                          <a:prstGeom prst="rect">
                            <a:avLst/>
                          </a:prstGeom>
                          <a:noFill/>
                          <a:ln>
                            <a:noFill/>
                          </a:ln>
                        </pic:spPr>
                      </pic:pic>
                    </a:graphicData>
                  </a:graphic>
                </wp:inline>
              </w:drawing>
            </w:r>
          </w:p>
        </w:tc>
      </w:tr>
      <w:tr w:rsidR="00207DD6" w:rsidTr="00773E12">
        <w:trPr>
          <w:trHeight w:hRule="exact" w:val="6497"/>
        </w:trPr>
        <w:tc>
          <w:tcPr>
            <w:tcW w:w="1777" w:type="pct"/>
          </w:tcPr>
          <w:p w:rsidR="00207DD6" w:rsidRPr="00F7544F" w:rsidRDefault="00207DD6" w:rsidP="00893771">
            <w:pPr>
              <w:pStyle w:val="Titrenumrot"/>
              <w:rPr>
                <w:sz w:val="18"/>
                <w:szCs w:val="18"/>
              </w:rPr>
            </w:pPr>
          </w:p>
          <w:p w:rsidR="00207DD6" w:rsidRDefault="00B51F63" w:rsidP="00893771">
            <w:pPr>
              <w:pStyle w:val="Titrenumrot"/>
              <w:rPr>
                <w:u w:val="single"/>
              </w:rPr>
            </w:pPr>
            <w:r w:rsidRPr="00B51F63">
              <w:rPr>
                <w:u w:val="single"/>
              </w:rPr>
              <w:t>Activer l’onglet disposition</w:t>
            </w:r>
          </w:p>
          <w:p w:rsidR="00B51F63" w:rsidRPr="00F7544F" w:rsidRDefault="00B51F63" w:rsidP="00B51F63">
            <w:pPr>
              <w:rPr>
                <w:sz w:val="18"/>
                <w:szCs w:val="18"/>
              </w:rPr>
            </w:pPr>
          </w:p>
          <w:p w:rsidR="00207DD6" w:rsidRDefault="00207DD6" w:rsidP="00893771">
            <w:pPr>
              <w:pStyle w:val="Titrenumrot"/>
            </w:pPr>
            <w:r w:rsidRPr="00243096">
              <w:rPr>
                <w:b w:val="0"/>
                <w:sz w:val="32"/>
                <w:szCs w:val="32"/>
              </w:rPr>
              <w:sym w:font="Wingdings" w:char="F092"/>
            </w:r>
            <w:r>
              <w:t>Ajouter ou supprimer des lignes ou des colonnes</w:t>
            </w:r>
          </w:p>
          <w:p w:rsidR="00207DD6" w:rsidRPr="00F7544F" w:rsidRDefault="00207DD6" w:rsidP="00893771">
            <w:pPr>
              <w:rPr>
                <w:sz w:val="18"/>
                <w:szCs w:val="18"/>
              </w:rPr>
            </w:pPr>
          </w:p>
          <w:p w:rsidR="00207DD6" w:rsidRDefault="00207DD6" w:rsidP="00893771">
            <w:pPr>
              <w:ind w:left="284" w:hanging="284"/>
              <w:rPr>
                <w:b/>
                <w:color w:val="C44613" w:themeColor="accent1" w:themeShade="BF"/>
                <w:szCs w:val="20"/>
              </w:rPr>
            </w:pPr>
            <w:r>
              <w:rPr>
                <w:color w:val="C44613" w:themeColor="accent1" w:themeShade="BF"/>
                <w:sz w:val="32"/>
              </w:rPr>
              <w:sym w:font="Wingdings" w:char="F093"/>
            </w:r>
            <w:r>
              <w:rPr>
                <w:b/>
                <w:color w:val="C44613" w:themeColor="accent1" w:themeShade="BF"/>
                <w:szCs w:val="20"/>
              </w:rPr>
              <w:t>Fusionner ou fractionner</w:t>
            </w:r>
          </w:p>
          <w:p w:rsidR="00207DD6" w:rsidRDefault="00207DD6" w:rsidP="00243096">
            <w:pPr>
              <w:pStyle w:val="numrotationgrise"/>
            </w:pPr>
            <w:r>
              <w:rPr>
                <w:noProof/>
                <w:lang w:eastAsia="fr-FR"/>
              </w:rPr>
              <w:drawing>
                <wp:inline distT="0" distB="0" distL="0" distR="0" wp14:anchorId="5F57E4C5" wp14:editId="49F04204">
                  <wp:extent cx="215900" cy="215900"/>
                  <wp:effectExtent l="0" t="0" r="0" b="0"/>
                  <wp:docPr id="56" name="Image 56"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211" name="Image 211"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t>Sélectionner les cellules puis fusionner</w:t>
            </w:r>
          </w:p>
          <w:p w:rsidR="00207DD6" w:rsidRDefault="00207DD6" w:rsidP="00243096">
            <w:pPr>
              <w:pStyle w:val="numrotationgrise"/>
            </w:pPr>
            <w:r>
              <w:rPr>
                <w:noProof/>
                <w:lang w:eastAsia="fr-FR"/>
              </w:rPr>
              <w:drawing>
                <wp:inline distT="0" distB="0" distL="0" distR="0" wp14:anchorId="1B9B5A36" wp14:editId="31E0942C">
                  <wp:extent cx="215900" cy="208280"/>
                  <wp:effectExtent l="0" t="0" r="0" b="1270"/>
                  <wp:docPr id="57" name="Image 57"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212" name="Image 212"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t>Sélectionner la cellule et fractionner en x lignes ou colonnes</w:t>
            </w:r>
          </w:p>
          <w:p w:rsidR="00207DD6" w:rsidRPr="00F7544F" w:rsidRDefault="00207DD6" w:rsidP="00243096">
            <w:pPr>
              <w:pStyle w:val="numrotationgrise"/>
              <w:rPr>
                <w:szCs w:val="18"/>
              </w:rPr>
            </w:pPr>
          </w:p>
          <w:p w:rsidR="00207DD6" w:rsidRDefault="00207DD6" w:rsidP="00893771">
            <w:pPr>
              <w:pStyle w:val="Titrenumrot"/>
            </w:pPr>
            <w:r w:rsidRPr="00243096">
              <w:rPr>
                <w:b w:val="0"/>
                <w:sz w:val="32"/>
              </w:rPr>
              <w:sym w:font="Wingdings" w:char="F094"/>
            </w:r>
            <w:r>
              <w:t>Changer la taille des lignes ou colonnes</w:t>
            </w:r>
          </w:p>
          <w:p w:rsidR="00207DD6" w:rsidRDefault="00207DD6" w:rsidP="00243096">
            <w:pPr>
              <w:pStyle w:val="numrotationgrise"/>
            </w:pPr>
            <w:r>
              <w:rPr>
                <w:noProof/>
                <w:lang w:eastAsia="fr-FR"/>
              </w:rPr>
              <w:drawing>
                <wp:inline distT="0" distB="0" distL="0" distR="0" wp14:anchorId="137234F2" wp14:editId="1F65E369">
                  <wp:extent cx="209550" cy="209550"/>
                  <wp:effectExtent l="0" t="0" r="0" b="0"/>
                  <wp:docPr id="58" name="Image 58" descr="Description : C:\Users\SAPPOR~1.ABC\AppData\Local\Temp\SNAGHTML13dadb2.PNG"/>
                  <wp:cNvGraphicFramePr/>
                  <a:graphic xmlns:a="http://schemas.openxmlformats.org/drawingml/2006/main">
                    <a:graphicData uri="http://schemas.openxmlformats.org/drawingml/2006/picture">
                      <pic:pic xmlns:pic="http://schemas.openxmlformats.org/drawingml/2006/picture">
                        <pic:nvPicPr>
                          <pic:cNvPr id="200" name="Image 200" descr="Description : C:\Users\SAPPOR~1.ABC\AppData\Local\Temp\SNAGHTML13dadb2.PNG"/>
                          <pic:cNvPicPr/>
                        </pic:nvPicPr>
                        <pic:blipFill>
                          <a:blip r:embed="rId18">
                            <a:extLst>
                              <a:ext uri="{28A0092B-C50C-407E-A947-70E740481C1C}">
                                <a14:useLocalDpi xmlns:a14="http://schemas.microsoft.com/office/drawing/2010/main" val="0"/>
                              </a:ext>
                            </a:extLst>
                          </a:blip>
                          <a:srcRect l="1189" t="7185" r="18752" b="15146"/>
                          <a:stretch>
                            <a:fillRect/>
                          </a:stretch>
                        </pic:blipFill>
                        <pic:spPr bwMode="auto">
                          <a:xfrm>
                            <a:off x="0" y="0"/>
                            <a:ext cx="209550" cy="209550"/>
                          </a:xfrm>
                          <a:prstGeom prst="rect">
                            <a:avLst/>
                          </a:prstGeom>
                          <a:noFill/>
                          <a:ln>
                            <a:noFill/>
                          </a:ln>
                        </pic:spPr>
                      </pic:pic>
                    </a:graphicData>
                  </a:graphic>
                </wp:inline>
              </w:drawing>
            </w:r>
            <w:r>
              <w:t>Attribuer une taille</w:t>
            </w:r>
          </w:p>
          <w:p w:rsidR="00207DD6" w:rsidRDefault="00207DD6" w:rsidP="00243096">
            <w:pPr>
              <w:pStyle w:val="numrotationgrise"/>
            </w:pPr>
            <w:r>
              <w:rPr>
                <w:noProof/>
                <w:lang w:eastAsia="fr-FR"/>
              </w:rPr>
              <w:drawing>
                <wp:inline distT="0" distB="0" distL="0" distR="0" wp14:anchorId="6AD0E4B0" wp14:editId="6AE22A3F">
                  <wp:extent cx="219075" cy="209550"/>
                  <wp:effectExtent l="0" t="0" r="9525" b="0"/>
                  <wp:docPr id="265" name="Image 265" descr="SNAGHTML1458635"/>
                  <wp:cNvGraphicFramePr/>
                  <a:graphic xmlns:a="http://schemas.openxmlformats.org/drawingml/2006/main">
                    <a:graphicData uri="http://schemas.openxmlformats.org/drawingml/2006/picture">
                      <pic:pic xmlns:pic="http://schemas.openxmlformats.org/drawingml/2006/picture">
                        <pic:nvPicPr>
                          <pic:cNvPr id="198" name="Image 198" descr="SNAGHTML1458635"/>
                          <pic:cNvPicPr/>
                        </pic:nvPicPr>
                        <pic:blipFill>
                          <a:blip r:embed="rId19">
                            <a:extLst>
                              <a:ext uri="{28A0092B-C50C-407E-A947-70E740481C1C}">
                                <a14:useLocalDpi xmlns:a14="http://schemas.microsoft.com/office/drawing/2010/main" val="0"/>
                              </a:ext>
                            </a:extLst>
                          </a:blip>
                          <a:srcRect t="7442" r="19643" b="15773"/>
                          <a:stretch>
                            <a:fillRect/>
                          </a:stretch>
                        </pic:blipFill>
                        <pic:spPr bwMode="auto">
                          <a:xfrm>
                            <a:off x="0" y="0"/>
                            <a:ext cx="219075" cy="209550"/>
                          </a:xfrm>
                          <a:prstGeom prst="rect">
                            <a:avLst/>
                          </a:prstGeom>
                          <a:noFill/>
                          <a:ln>
                            <a:noFill/>
                          </a:ln>
                        </pic:spPr>
                      </pic:pic>
                    </a:graphicData>
                  </a:graphic>
                </wp:inline>
              </w:drawing>
            </w:r>
            <w:r w:rsidR="003A5728">
              <w:t>Uniformiser la largeur des lignes ou la hauteur des colonnes</w:t>
            </w:r>
          </w:p>
          <w:p w:rsidR="00207DD6" w:rsidRDefault="00207DD6" w:rsidP="00243096">
            <w:pPr>
              <w:pStyle w:val="numrotationgrise"/>
            </w:pPr>
            <w:r>
              <w:rPr>
                <w:noProof/>
                <w:lang w:eastAsia="fr-FR"/>
              </w:rPr>
              <w:drawing>
                <wp:inline distT="0" distB="0" distL="0" distR="0" wp14:anchorId="007E5786" wp14:editId="09F04F4E">
                  <wp:extent cx="219075" cy="209550"/>
                  <wp:effectExtent l="0" t="0" r="9525" b="0"/>
                  <wp:docPr id="266" name="Image 266" descr="SNAGHTML1462c92"/>
                  <wp:cNvGraphicFramePr/>
                  <a:graphic xmlns:a="http://schemas.openxmlformats.org/drawingml/2006/main">
                    <a:graphicData uri="http://schemas.openxmlformats.org/drawingml/2006/picture">
                      <pic:pic xmlns:pic="http://schemas.openxmlformats.org/drawingml/2006/picture">
                        <pic:nvPicPr>
                          <pic:cNvPr id="197" name="Image 197" descr="SNAGHTML1462c92"/>
                          <pic:cNvPicPr/>
                        </pic:nvPicPr>
                        <pic:blipFill>
                          <a:blip r:embed="rId66">
                            <a:extLst>
                              <a:ext uri="{28A0092B-C50C-407E-A947-70E740481C1C}">
                                <a14:useLocalDpi xmlns:a14="http://schemas.microsoft.com/office/drawing/2010/main" val="0"/>
                              </a:ext>
                            </a:extLst>
                          </a:blip>
                          <a:srcRect t="6548" r="19345" b="16071"/>
                          <a:stretch>
                            <a:fillRect/>
                          </a:stretch>
                        </pic:blipFill>
                        <pic:spPr bwMode="auto">
                          <a:xfrm>
                            <a:off x="0" y="0"/>
                            <a:ext cx="219075" cy="209550"/>
                          </a:xfrm>
                          <a:prstGeom prst="rect">
                            <a:avLst/>
                          </a:prstGeom>
                          <a:noFill/>
                          <a:ln>
                            <a:noFill/>
                          </a:ln>
                        </pic:spPr>
                      </pic:pic>
                    </a:graphicData>
                  </a:graphic>
                </wp:inline>
              </w:drawing>
            </w:r>
            <w:r>
              <w:t>Affecter une taille exacte au tableau</w:t>
            </w:r>
          </w:p>
          <w:p w:rsidR="00207DD6" w:rsidRPr="009E6EF7" w:rsidRDefault="00207DD6" w:rsidP="00243096">
            <w:pPr>
              <w:pStyle w:val="numrotationgrise"/>
            </w:pPr>
          </w:p>
          <w:p w:rsidR="00207DD6" w:rsidRPr="008D1E24" w:rsidRDefault="00207DD6" w:rsidP="00893771">
            <w:pPr>
              <w:pStyle w:val="Titrenumrot"/>
            </w:pPr>
            <w:r w:rsidRPr="00243096">
              <w:rPr>
                <w:b w:val="0"/>
                <w:sz w:val="32"/>
              </w:rPr>
              <w:sym w:font="Wingdings" w:char="F095"/>
            </w:r>
            <w:r>
              <w:t>Alignement ou orientation du texte</w:t>
            </w:r>
          </w:p>
          <w:p w:rsidR="00207DD6" w:rsidRPr="006E47C1" w:rsidRDefault="00207DD6" w:rsidP="00893771">
            <w:pPr>
              <w:rPr>
                <w:szCs w:val="20"/>
              </w:rPr>
            </w:pPr>
          </w:p>
        </w:tc>
        <w:tc>
          <w:tcPr>
            <w:tcW w:w="3223" w:type="pct"/>
            <w:gridSpan w:val="2"/>
            <w:tcMar>
              <w:left w:w="0" w:type="dxa"/>
              <w:right w:w="0" w:type="dxa"/>
            </w:tcMar>
          </w:tcPr>
          <w:p w:rsidR="00773E12" w:rsidRPr="00773E12" w:rsidRDefault="00773E12" w:rsidP="00773E12">
            <w:pPr>
              <w:jc w:val="center"/>
              <w:rPr>
                <w:sz w:val="18"/>
                <w:szCs w:val="18"/>
              </w:rPr>
            </w:pPr>
          </w:p>
          <w:p w:rsidR="00207DD6" w:rsidRDefault="00D622B3" w:rsidP="00773E12">
            <w:pPr>
              <w:jc w:val="center"/>
            </w:pPr>
            <w:r>
              <w:rPr>
                <w:noProof/>
                <w:lang w:eastAsia="fr-FR"/>
              </w:rPr>
              <w:drawing>
                <wp:inline distT="0" distB="0" distL="0" distR="0" wp14:anchorId="16F52677" wp14:editId="319D27CA">
                  <wp:extent cx="4320000" cy="2556971"/>
                  <wp:effectExtent l="0" t="0" r="4445"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320000" cy="2556971"/>
                          </a:xfrm>
                          <a:prstGeom prst="rect">
                            <a:avLst/>
                          </a:prstGeom>
                        </pic:spPr>
                      </pic:pic>
                    </a:graphicData>
                  </a:graphic>
                </wp:inline>
              </w:drawing>
            </w:r>
          </w:p>
        </w:tc>
      </w:tr>
    </w:tbl>
    <w:p w:rsidR="00207DD6" w:rsidRDefault="00207DD6" w:rsidP="00207DD6">
      <w:pPr>
        <w:rPr>
          <w:sz w:val="2"/>
          <w:szCs w:val="2"/>
        </w:rPr>
      </w:pPr>
      <w:r>
        <w:rPr>
          <w:sz w:val="2"/>
          <w:szCs w:val="2"/>
        </w:rPr>
        <w:br w:type="page"/>
      </w:r>
    </w:p>
    <w:tbl>
      <w:tblPr>
        <w:tblStyle w:val="Grilledutableau"/>
        <w:tblW w:w="5000"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6"/>
        <w:gridCol w:w="2270"/>
        <w:gridCol w:w="4682"/>
      </w:tblGrid>
      <w:tr w:rsidR="00207DD6" w:rsidTr="00893771">
        <w:trPr>
          <w:trHeight w:hRule="exact" w:val="397"/>
        </w:trPr>
        <w:tc>
          <w:tcPr>
            <w:tcW w:w="5000" w:type="pct"/>
            <w:gridSpan w:val="3"/>
            <w:shd w:val="clear" w:color="auto" w:fill="auto"/>
            <w:vAlign w:val="bottom"/>
          </w:tcPr>
          <w:p w:rsidR="00207DD6" w:rsidRPr="00CC0132" w:rsidRDefault="00207DD6" w:rsidP="00893771">
            <w:pPr>
              <w:pStyle w:val="Titre1"/>
              <w:outlineLvl w:val="0"/>
            </w:pPr>
            <w:bookmarkStart w:id="44" w:name="_Toc366611915"/>
            <w:bookmarkStart w:id="45" w:name="_Toc367718543"/>
            <w:r>
              <w:lastRenderedPageBreak/>
              <w:t>Insérer une vidéo</w:t>
            </w:r>
            <w:bookmarkEnd w:id="44"/>
            <w:bookmarkEnd w:id="45"/>
          </w:p>
        </w:tc>
      </w:tr>
      <w:tr w:rsidR="00207DD6" w:rsidTr="00893771">
        <w:trPr>
          <w:trHeight w:val="2562"/>
        </w:trPr>
        <w:tc>
          <w:tcPr>
            <w:tcW w:w="5000" w:type="pct"/>
            <w:gridSpan w:val="3"/>
          </w:tcPr>
          <w:p w:rsidR="00207DD6" w:rsidRDefault="00207DD6" w:rsidP="00893771"/>
          <w:p w:rsidR="00207DD6" w:rsidRDefault="00207DD6" w:rsidP="00893771"/>
          <w:p w:rsidR="00207DD6" w:rsidRDefault="00207DD6" w:rsidP="00893771">
            <w:r>
              <w:t xml:space="preserve">Il est possible d’incorporer une vidéo ou de créer un lien vers une vidéo dans une présentation PowerPoint. </w:t>
            </w:r>
          </w:p>
          <w:p w:rsidR="00207DD6" w:rsidRDefault="00207DD6" w:rsidP="00893771"/>
          <w:p w:rsidR="00207DD6" w:rsidRDefault="00207DD6" w:rsidP="00893771">
            <w:r>
              <w:t>L’incorporation intègre la vidéo à la présentation, elle fait partie du fichier.</w:t>
            </w:r>
          </w:p>
          <w:p w:rsidR="00207DD6" w:rsidRDefault="00207DD6" w:rsidP="00893771"/>
          <w:p w:rsidR="00207DD6" w:rsidRDefault="00207DD6" w:rsidP="00893771">
            <w:r>
              <w:t>Pour limiter la taille de la présentation, il est possible de créer un lien vers un fichier vidéo, dans ce cas il faut vérifier que le lien est toujours accessible sur l’ordinateur servant à la projection.</w:t>
            </w:r>
          </w:p>
        </w:tc>
      </w:tr>
      <w:tr w:rsidR="00207DD6" w:rsidTr="00DB40E1">
        <w:trPr>
          <w:trHeight w:hRule="exact" w:val="567"/>
        </w:trPr>
        <w:tc>
          <w:tcPr>
            <w:tcW w:w="2838" w:type="pct"/>
            <w:gridSpan w:val="2"/>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D62392" w:rsidRDefault="00207DD6" w:rsidP="00893771">
            <w:pPr>
              <w:pStyle w:val="Titre2"/>
              <w:outlineLvl w:val="1"/>
            </w:pPr>
            <w:bookmarkStart w:id="46" w:name="_Toc366611916"/>
            <w:bookmarkStart w:id="47" w:name="_Toc367718544"/>
            <w:r>
              <w:t>Insertion et paramétrage d’une vidéo</w:t>
            </w:r>
            <w:bookmarkEnd w:id="46"/>
            <w:bookmarkEnd w:id="47"/>
          </w:p>
        </w:tc>
        <w:tc>
          <w:tcPr>
            <w:tcW w:w="2162" w:type="pct"/>
            <w:tcBorders>
              <w:left w:val="double" w:sz="4" w:space="0" w:color="auto"/>
              <w:bottom w:val="single" w:sz="18" w:space="0" w:color="auto"/>
            </w:tcBorders>
            <w:vAlign w:val="bottom"/>
          </w:tcPr>
          <w:p w:rsidR="00207DD6" w:rsidRPr="00CC0132" w:rsidRDefault="00207DD6" w:rsidP="00893771"/>
        </w:tc>
      </w:tr>
      <w:tr w:rsidR="00207DD6" w:rsidTr="00773E12">
        <w:trPr>
          <w:trHeight w:val="4475"/>
        </w:trPr>
        <w:tc>
          <w:tcPr>
            <w:tcW w:w="1790" w:type="pct"/>
            <w:tcBorders>
              <w:top w:val="single" w:sz="18" w:space="0" w:color="auto"/>
            </w:tcBorders>
          </w:tcPr>
          <w:p w:rsidR="00207DD6" w:rsidRPr="00F7544F" w:rsidRDefault="00207DD6" w:rsidP="00893771">
            <w:pPr>
              <w:pStyle w:val="Titrenumrot"/>
              <w:rPr>
                <w:sz w:val="18"/>
                <w:szCs w:val="18"/>
              </w:rPr>
            </w:pPr>
          </w:p>
          <w:p w:rsidR="00207DD6" w:rsidRDefault="00207DD6" w:rsidP="00893771">
            <w:pPr>
              <w:pStyle w:val="Titrenumrot"/>
            </w:pPr>
            <w:r w:rsidRPr="00243096">
              <w:rPr>
                <w:b w:val="0"/>
                <w:sz w:val="32"/>
                <w:szCs w:val="32"/>
              </w:rPr>
              <w:sym w:font="Wingdings" w:char="F08C"/>
            </w:r>
            <w:r>
              <w:t>Cliquer sur le pictogramme vidéo</w:t>
            </w:r>
            <w:r>
              <w:br/>
            </w:r>
            <w:r>
              <w:br/>
              <w:t>OU</w:t>
            </w:r>
            <w:r>
              <w:br/>
            </w:r>
            <w:r>
              <w:br/>
              <w:t xml:space="preserve">Activer l’onglet Insertion, groupe Média </w:t>
            </w:r>
          </w:p>
          <w:p w:rsidR="00207DD6" w:rsidRPr="004443F6" w:rsidRDefault="00207DD6" w:rsidP="00893771"/>
          <w:p w:rsidR="00207DD6" w:rsidRDefault="00207DD6" w:rsidP="00243096">
            <w:pPr>
              <w:pStyle w:val="numrotationgrise"/>
            </w:pPr>
            <w:r>
              <w:rPr>
                <w:noProof/>
                <w:lang w:eastAsia="fr-FR"/>
              </w:rPr>
              <w:drawing>
                <wp:inline distT="0" distB="0" distL="0" distR="0" wp14:anchorId="6137FB79" wp14:editId="3BB7300B">
                  <wp:extent cx="215900" cy="215900"/>
                  <wp:effectExtent l="0" t="0" r="0" b="0"/>
                  <wp:docPr id="24" name="Image 24"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211" name="Image 211"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rsidR="00D36AAE">
              <w:tab/>
            </w:r>
            <w:r>
              <w:t>Ouvrir le dossier, sélectionner la vidéo et cliquer sur insérer</w:t>
            </w:r>
          </w:p>
          <w:p w:rsidR="00207DD6" w:rsidRDefault="00207DD6" w:rsidP="00243096">
            <w:pPr>
              <w:pStyle w:val="numrotationgrise"/>
            </w:pPr>
            <w:r>
              <w:rPr>
                <w:noProof/>
                <w:lang w:eastAsia="fr-FR"/>
              </w:rPr>
              <w:drawing>
                <wp:inline distT="0" distB="0" distL="0" distR="0" wp14:anchorId="04B2B765" wp14:editId="57325FDA">
                  <wp:extent cx="215900" cy="208280"/>
                  <wp:effectExtent l="0" t="0" r="0" b="1270"/>
                  <wp:docPr id="25" name="Image 25"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212" name="Image 212"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rsidR="00D36AAE">
              <w:tab/>
            </w:r>
            <w:r>
              <w:t xml:space="preserve">Permet </w:t>
            </w:r>
            <w:r w:rsidR="00895CFE">
              <w:t xml:space="preserve">d’insérer </w:t>
            </w:r>
            <w:r>
              <w:t>une vidéo d’un site web</w:t>
            </w:r>
            <w:r w:rsidR="00022C12">
              <w:t xml:space="preserve"> (avec votre compte </w:t>
            </w:r>
            <w:r w:rsidR="00A72587">
              <w:t>Microsoft</w:t>
            </w:r>
            <w:r w:rsidR="00022C12">
              <w:t>)</w:t>
            </w:r>
          </w:p>
          <w:p w:rsidR="00207DD6" w:rsidRDefault="00207DD6" w:rsidP="00893771"/>
        </w:tc>
        <w:tc>
          <w:tcPr>
            <w:tcW w:w="3210" w:type="pct"/>
            <w:gridSpan w:val="2"/>
            <w:tcBorders>
              <w:top w:val="single" w:sz="18" w:space="0" w:color="auto"/>
            </w:tcBorders>
            <w:tcMar>
              <w:left w:w="0" w:type="dxa"/>
              <w:right w:w="0" w:type="dxa"/>
            </w:tcMar>
          </w:tcPr>
          <w:p w:rsidR="00773E12" w:rsidRPr="00773E12" w:rsidRDefault="00773E12" w:rsidP="00773E12">
            <w:pPr>
              <w:jc w:val="center"/>
              <w:rPr>
                <w:sz w:val="18"/>
                <w:szCs w:val="18"/>
              </w:rPr>
            </w:pPr>
          </w:p>
          <w:p w:rsidR="00207DD6" w:rsidRDefault="00022C12" w:rsidP="00773E12">
            <w:pPr>
              <w:jc w:val="center"/>
            </w:pPr>
            <w:r>
              <w:rPr>
                <w:noProof/>
                <w:lang w:eastAsia="fr-FR"/>
              </w:rPr>
              <w:drawing>
                <wp:inline distT="0" distB="0" distL="0" distR="0">
                  <wp:extent cx="4320000" cy="2636205"/>
                  <wp:effectExtent l="0" t="0" r="4445" b="0"/>
                  <wp:docPr id="194" name="Image 194" descr="C:\Users\Zouheir\AppData\Local\Temp\SNAGHTML43d9f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Zouheir\AppData\Local\Temp\SNAGHTML43d9f8f.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20000" cy="2636205"/>
                          </a:xfrm>
                          <a:prstGeom prst="rect">
                            <a:avLst/>
                          </a:prstGeom>
                          <a:noFill/>
                          <a:ln>
                            <a:noFill/>
                          </a:ln>
                        </pic:spPr>
                      </pic:pic>
                    </a:graphicData>
                  </a:graphic>
                </wp:inline>
              </w:drawing>
            </w:r>
          </w:p>
        </w:tc>
      </w:tr>
      <w:tr w:rsidR="00207DD6" w:rsidTr="00773E12">
        <w:trPr>
          <w:trHeight w:hRule="exact" w:val="6796"/>
        </w:trPr>
        <w:tc>
          <w:tcPr>
            <w:tcW w:w="1790" w:type="pct"/>
          </w:tcPr>
          <w:p w:rsidR="00207DD6" w:rsidRDefault="00207DD6" w:rsidP="00893771">
            <w:pPr>
              <w:pStyle w:val="Titrenumrot"/>
              <w:spacing w:before="120"/>
            </w:pPr>
            <w:r w:rsidRPr="00243096">
              <w:rPr>
                <w:b w:val="0"/>
                <w:sz w:val="32"/>
                <w:szCs w:val="32"/>
              </w:rPr>
              <w:sym w:font="Wingdings" w:char="F08D"/>
            </w:r>
            <w:r w:rsidRPr="00A5171C">
              <w:t>Découper la vidéo</w:t>
            </w:r>
          </w:p>
          <w:p w:rsidR="00207DD6" w:rsidRPr="00BB73D0" w:rsidRDefault="00207DD6" w:rsidP="00893771">
            <w:pPr>
              <w:pStyle w:val="TexteProcdures"/>
            </w:pPr>
            <w:r>
              <w:t>Onglet lecture des outils vidéo</w:t>
            </w:r>
          </w:p>
          <w:p w:rsidR="00207DD6" w:rsidRPr="00A5171C" w:rsidRDefault="00207DD6" w:rsidP="00893771">
            <w:pPr>
              <w:pStyle w:val="TexteProcdures"/>
            </w:pPr>
            <w:r>
              <w:t>Déplacer les taquets par cliquer-glisser</w:t>
            </w:r>
          </w:p>
          <w:p w:rsidR="00207DD6" w:rsidRDefault="00207DD6" w:rsidP="00893771">
            <w:pPr>
              <w:pStyle w:val="TexteProcdures"/>
            </w:pPr>
            <w:r>
              <w:rPr>
                <w:noProof/>
                <w:lang w:eastAsia="fr-FR"/>
              </w:rPr>
              <w:drawing>
                <wp:inline distT="0" distB="0" distL="0" distR="0" wp14:anchorId="552D6B8C" wp14:editId="4A83BBA4">
                  <wp:extent cx="215900" cy="215900"/>
                  <wp:effectExtent l="0" t="0" r="0" b="0"/>
                  <wp:docPr id="226" name="Image 226"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24" name="Image 24"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rsidR="00D36AAE">
              <w:tab/>
            </w:r>
            <w:r>
              <w:t>Le taquet rouge marque le début</w:t>
            </w:r>
          </w:p>
          <w:p w:rsidR="00207DD6" w:rsidRDefault="00207DD6" w:rsidP="00893771">
            <w:pPr>
              <w:pStyle w:val="TexteProcdures"/>
            </w:pPr>
            <w:r>
              <w:rPr>
                <w:noProof/>
                <w:lang w:eastAsia="fr-FR"/>
              </w:rPr>
              <w:drawing>
                <wp:inline distT="0" distB="0" distL="0" distR="0" wp14:anchorId="4D9CA3D4" wp14:editId="0D45CB98">
                  <wp:extent cx="215900" cy="208280"/>
                  <wp:effectExtent l="0" t="0" r="0" b="1270"/>
                  <wp:docPr id="227" name="Image 227"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25" name="Image 25"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rsidR="00D36AAE">
              <w:tab/>
            </w:r>
            <w:r>
              <w:t>Le taquet vert marque la fin</w:t>
            </w:r>
          </w:p>
          <w:p w:rsidR="00207DD6" w:rsidRDefault="00207DD6" w:rsidP="00893771">
            <w:pPr>
              <w:pStyle w:val="Titrenumrot"/>
              <w:spacing w:before="120"/>
            </w:pPr>
            <w:r w:rsidRPr="00243096">
              <w:rPr>
                <w:b w:val="0"/>
                <w:sz w:val="32"/>
                <w:szCs w:val="32"/>
              </w:rPr>
              <w:sym w:font="Wingdings" w:char="F08E"/>
            </w:r>
            <w:r>
              <w:t>Régler le volume</w:t>
            </w:r>
          </w:p>
          <w:p w:rsidR="00207DD6" w:rsidRDefault="00207DD6" w:rsidP="00893771">
            <w:pPr>
              <w:pStyle w:val="Titrenumrot"/>
              <w:spacing w:before="120"/>
            </w:pPr>
            <w:r w:rsidRPr="00243096">
              <w:rPr>
                <w:b w:val="0"/>
                <w:sz w:val="32"/>
                <w:szCs w:val="32"/>
              </w:rPr>
              <w:sym w:font="Wingdings" w:char="F08F"/>
            </w:r>
            <w:r>
              <w:t>Choisir le mode de déclenchement</w:t>
            </w:r>
          </w:p>
          <w:p w:rsidR="00207DD6" w:rsidRDefault="00207DD6" w:rsidP="00893771">
            <w:pPr>
              <w:pStyle w:val="TexteProcdures"/>
            </w:pPr>
            <w:r>
              <w:t>Automatique ou au clic</w:t>
            </w:r>
          </w:p>
          <w:p w:rsidR="00207DD6" w:rsidRDefault="00207DD6" w:rsidP="00893771">
            <w:pPr>
              <w:pStyle w:val="Titrenumrot"/>
              <w:spacing w:before="120"/>
            </w:pPr>
            <w:r w:rsidRPr="00243096">
              <w:rPr>
                <w:b w:val="0"/>
                <w:sz w:val="32"/>
                <w:szCs w:val="32"/>
              </w:rPr>
              <w:sym w:font="Wingdings" w:char="F090"/>
            </w:r>
            <w:r>
              <w:t>Réglage de l’affichage lors du diaporama</w:t>
            </w:r>
          </w:p>
          <w:p w:rsidR="00207DD6" w:rsidRDefault="00207DD6" w:rsidP="00893771">
            <w:pPr>
              <w:pStyle w:val="Titrenumrot"/>
              <w:spacing w:before="120"/>
              <w:rPr>
                <w:b w:val="0"/>
              </w:rPr>
            </w:pPr>
            <w:r w:rsidRPr="00243096">
              <w:rPr>
                <w:b w:val="0"/>
                <w:sz w:val="32"/>
                <w:szCs w:val="32"/>
              </w:rPr>
              <w:sym w:font="Wingdings" w:char="F091"/>
            </w:r>
            <w:r w:rsidRPr="008C5D2E">
              <w:t>Options de fin de lecture</w:t>
            </w:r>
          </w:p>
          <w:p w:rsidR="00207DD6" w:rsidRDefault="00207DD6" w:rsidP="00893771">
            <w:pPr>
              <w:outlineLvl w:val="2"/>
              <w:rPr>
                <w:b/>
                <w:color w:val="C44613" w:themeColor="accent1" w:themeShade="BF"/>
                <w:szCs w:val="20"/>
              </w:rPr>
            </w:pPr>
          </w:p>
          <w:p w:rsidR="00207DD6" w:rsidRDefault="00207DD6" w:rsidP="00893771">
            <w:pPr>
              <w:rPr>
                <w:b/>
                <w:color w:val="C44613" w:themeColor="accent1" w:themeShade="BF"/>
                <w:szCs w:val="20"/>
              </w:rPr>
            </w:pPr>
            <w:r>
              <w:rPr>
                <w:noProof/>
                <w:lang w:eastAsia="fr-FR"/>
              </w:rPr>
              <w:drawing>
                <wp:inline distT="0" distB="0" distL="0" distR="0" wp14:anchorId="547EEA16" wp14:editId="23E73086">
                  <wp:extent cx="908411" cy="432000"/>
                  <wp:effectExtent l="0" t="0" r="6350" b="6350"/>
                  <wp:docPr id="234" name="Image 234"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207DD6" w:rsidRDefault="00207DD6" w:rsidP="00893771">
            <w:pPr>
              <w:pStyle w:val="TexteProcdures"/>
              <w:rPr>
                <w:lang w:eastAsia="fr-FR"/>
              </w:rPr>
            </w:pPr>
            <w:bookmarkStart w:id="48" w:name="_Toc306783425"/>
            <w:bookmarkEnd w:id="48"/>
            <w:r>
              <w:rPr>
                <w:lang w:eastAsia="fr-FR"/>
              </w:rPr>
              <w:t>A</w:t>
            </w:r>
            <w:r w:rsidRPr="00F318D4">
              <w:rPr>
                <w:lang w:eastAsia="fr-FR"/>
              </w:rPr>
              <w:t xml:space="preserve">fficher </w:t>
            </w:r>
            <w:r w:rsidRPr="003A5728">
              <w:rPr>
                <w:b/>
                <w:lang w:eastAsia="fr-FR"/>
              </w:rPr>
              <w:t>les contrôles multimédias</w:t>
            </w:r>
            <w:r w:rsidRPr="00F318D4">
              <w:rPr>
                <w:lang w:eastAsia="fr-FR"/>
              </w:rPr>
              <w:t xml:space="preserve">. (sous la vidéo), </w:t>
            </w:r>
            <w:r w:rsidRPr="00F318D4">
              <w:t xml:space="preserve">onglet </w:t>
            </w:r>
            <w:r w:rsidRPr="00F318D4">
              <w:rPr>
                <w:lang w:eastAsia="fr-FR"/>
              </w:rPr>
              <w:t>Diaporama, groupe Configuration</w:t>
            </w:r>
          </w:p>
          <w:p w:rsidR="00207DD6" w:rsidRPr="00A5171C" w:rsidRDefault="00207DD6" w:rsidP="00893771">
            <w:pPr>
              <w:pStyle w:val="TexteProcdures"/>
            </w:pPr>
            <w:r w:rsidRPr="00F318D4">
              <w:rPr>
                <w:lang w:eastAsia="fr-FR"/>
              </w:rPr>
              <w:t xml:space="preserve">Pour changer le visuel « début de la vidéo » par une image : onglet Outils vidéo Format groupe ajuster, commande : cadre de l’affiche </w:t>
            </w:r>
          </w:p>
        </w:tc>
        <w:tc>
          <w:tcPr>
            <w:tcW w:w="3210" w:type="pct"/>
            <w:gridSpan w:val="2"/>
            <w:tcMar>
              <w:left w:w="0" w:type="dxa"/>
              <w:right w:w="0" w:type="dxa"/>
            </w:tcMar>
          </w:tcPr>
          <w:p w:rsidR="00773E12" w:rsidRPr="00773E12" w:rsidRDefault="00773E12" w:rsidP="00773E12">
            <w:pPr>
              <w:jc w:val="center"/>
              <w:rPr>
                <w:sz w:val="18"/>
                <w:szCs w:val="18"/>
              </w:rPr>
            </w:pPr>
          </w:p>
          <w:p w:rsidR="00207DD6" w:rsidRDefault="006621D2" w:rsidP="00773E12">
            <w:pPr>
              <w:jc w:val="center"/>
            </w:pPr>
            <w:r>
              <w:rPr>
                <w:noProof/>
                <w:lang w:eastAsia="fr-FR"/>
              </w:rPr>
              <w:drawing>
                <wp:inline distT="0" distB="0" distL="0" distR="0">
                  <wp:extent cx="4320000" cy="2644242"/>
                  <wp:effectExtent l="0" t="0" r="4445" b="3810"/>
                  <wp:docPr id="205" name="Image 205" descr="C:\Users\Zouheir\AppData\Local\Temp\SNAGHTML45679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Zouheir\AppData\Local\Temp\SNAGHTML456799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20000" cy="2644242"/>
                          </a:xfrm>
                          <a:prstGeom prst="rect">
                            <a:avLst/>
                          </a:prstGeom>
                          <a:noFill/>
                          <a:ln>
                            <a:noFill/>
                          </a:ln>
                        </pic:spPr>
                      </pic:pic>
                    </a:graphicData>
                  </a:graphic>
                </wp:inline>
              </w:drawing>
            </w:r>
          </w:p>
        </w:tc>
      </w:tr>
    </w:tbl>
    <w:p w:rsidR="00207DD6" w:rsidRDefault="00207DD6" w:rsidP="00207DD6">
      <w:pPr>
        <w:spacing w:after="60"/>
        <w:rPr>
          <w:sz w:val="2"/>
          <w:szCs w:val="2"/>
        </w:rPr>
      </w:pPr>
    </w:p>
    <w:p w:rsidR="00207DD6" w:rsidRDefault="00207DD6" w:rsidP="00207DD6">
      <w:pPr>
        <w:rPr>
          <w:sz w:val="2"/>
          <w:szCs w:val="2"/>
        </w:rPr>
      </w:pPr>
      <w:r>
        <w:rPr>
          <w:sz w:val="2"/>
          <w:szCs w:val="2"/>
        </w:rPr>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20"/>
        <w:gridCol w:w="1668"/>
        <w:gridCol w:w="5440"/>
      </w:tblGrid>
      <w:tr w:rsidR="00207DD6" w:rsidTr="00893771">
        <w:trPr>
          <w:trHeight w:hRule="exact" w:val="397"/>
        </w:trPr>
        <w:tc>
          <w:tcPr>
            <w:tcW w:w="5000" w:type="pct"/>
            <w:gridSpan w:val="3"/>
          </w:tcPr>
          <w:p w:rsidR="00207DD6" w:rsidRPr="00CC0132" w:rsidRDefault="00207DD6" w:rsidP="00893771">
            <w:pPr>
              <w:pStyle w:val="Titre1"/>
              <w:outlineLvl w:val="0"/>
            </w:pPr>
            <w:bookmarkStart w:id="49" w:name="_Toc366611917"/>
            <w:bookmarkStart w:id="50" w:name="_Toc367718545"/>
            <w:r>
              <w:lastRenderedPageBreak/>
              <w:t>Insérer un son</w:t>
            </w:r>
            <w:bookmarkEnd w:id="49"/>
            <w:bookmarkEnd w:id="50"/>
          </w:p>
        </w:tc>
      </w:tr>
      <w:tr w:rsidR="00207DD6" w:rsidTr="00F7544F">
        <w:trPr>
          <w:trHeight w:hRule="exact" w:val="2079"/>
        </w:trPr>
        <w:tc>
          <w:tcPr>
            <w:tcW w:w="5000" w:type="pct"/>
            <w:gridSpan w:val="3"/>
          </w:tcPr>
          <w:p w:rsidR="00207DD6" w:rsidRDefault="00207DD6" w:rsidP="00893771"/>
          <w:p w:rsidR="00207DD6" w:rsidRDefault="00207DD6" w:rsidP="00893771"/>
          <w:p w:rsidR="00207DD6" w:rsidRDefault="00207DD6" w:rsidP="00893771">
            <w:r>
              <w:t xml:space="preserve">Il est possible d’incorporer un son ou créer un lien vers un son dans une présentation PowerPoint. </w:t>
            </w:r>
          </w:p>
          <w:p w:rsidR="00207DD6" w:rsidRDefault="00207DD6" w:rsidP="00893771"/>
          <w:p w:rsidR="00207DD6" w:rsidRDefault="00207DD6" w:rsidP="00893771">
            <w:r>
              <w:t>L’incorporation intègre le son à la présentation, il fait partie du fichier.</w:t>
            </w:r>
          </w:p>
          <w:p w:rsidR="00207DD6" w:rsidRDefault="00207DD6" w:rsidP="00893771"/>
          <w:p w:rsidR="00207DD6" w:rsidRDefault="00207DD6" w:rsidP="00893771">
            <w:r>
              <w:t>Pour limiter la taille de la présentation, il est possible de créer un lien vers un fichier son, dans ce cas il faut vérifier que le lien est toujours accessible sur l’ordinateur servant à la projection.</w:t>
            </w:r>
          </w:p>
        </w:tc>
      </w:tr>
      <w:tr w:rsidR="00207DD6" w:rsidTr="00DB40E1">
        <w:trPr>
          <w:trHeight w:hRule="exact" w:val="567"/>
        </w:trPr>
        <w:tc>
          <w:tcPr>
            <w:tcW w:w="2488" w:type="pct"/>
            <w:gridSpan w:val="2"/>
            <w:tcBorders>
              <w:top w:val="double" w:sz="4" w:space="0" w:color="auto"/>
              <w:left w:val="double" w:sz="4" w:space="0" w:color="auto"/>
              <w:bottom w:val="single" w:sz="12" w:space="0" w:color="auto"/>
              <w:right w:val="double" w:sz="4" w:space="0" w:color="auto"/>
            </w:tcBorders>
            <w:shd w:val="clear" w:color="auto" w:fill="D04324"/>
            <w:vAlign w:val="center"/>
          </w:tcPr>
          <w:p w:rsidR="00207DD6" w:rsidRPr="00D62392" w:rsidRDefault="00207DD6" w:rsidP="00893771">
            <w:pPr>
              <w:pStyle w:val="Titre2"/>
              <w:outlineLvl w:val="1"/>
            </w:pPr>
            <w:bookmarkStart w:id="51" w:name="_Toc366611918"/>
            <w:bookmarkStart w:id="52" w:name="_Toc367718546"/>
            <w:r>
              <w:t>Insertion et paramétrage d’un son</w:t>
            </w:r>
            <w:bookmarkEnd w:id="51"/>
            <w:bookmarkEnd w:id="52"/>
          </w:p>
        </w:tc>
        <w:tc>
          <w:tcPr>
            <w:tcW w:w="2512" w:type="pct"/>
            <w:tcBorders>
              <w:left w:val="double" w:sz="4" w:space="0" w:color="auto"/>
              <w:bottom w:val="single" w:sz="12" w:space="0" w:color="auto"/>
            </w:tcBorders>
          </w:tcPr>
          <w:p w:rsidR="00207DD6" w:rsidRPr="007C3DD0" w:rsidRDefault="00207DD6" w:rsidP="00893771">
            <w:pPr>
              <w:rPr>
                <w:b/>
                <w:color w:val="FFFFFF" w:themeColor="background1"/>
                <w:sz w:val="32"/>
              </w:rPr>
            </w:pPr>
          </w:p>
        </w:tc>
      </w:tr>
      <w:tr w:rsidR="00207DD6" w:rsidTr="00773E12">
        <w:trPr>
          <w:trHeight w:val="4629"/>
        </w:trPr>
        <w:tc>
          <w:tcPr>
            <w:tcW w:w="1718" w:type="pct"/>
            <w:tcBorders>
              <w:top w:val="single" w:sz="12" w:space="0" w:color="auto"/>
            </w:tcBorders>
          </w:tcPr>
          <w:p w:rsidR="00207DD6" w:rsidRPr="00F7544F" w:rsidRDefault="00207DD6" w:rsidP="00893771">
            <w:pPr>
              <w:pStyle w:val="Titrenumrot"/>
              <w:rPr>
                <w:sz w:val="18"/>
                <w:szCs w:val="18"/>
              </w:rPr>
            </w:pPr>
          </w:p>
          <w:p w:rsidR="00207DD6" w:rsidRDefault="00207DD6" w:rsidP="00893771">
            <w:pPr>
              <w:pStyle w:val="Titrenumrot"/>
            </w:pPr>
            <w:r w:rsidRPr="00243096">
              <w:rPr>
                <w:b w:val="0"/>
                <w:sz w:val="32"/>
                <w:szCs w:val="32"/>
              </w:rPr>
              <w:sym w:font="Wingdings" w:char="F08C"/>
            </w:r>
            <w:r w:rsidR="00F7544F">
              <w:t xml:space="preserve">Activer </w:t>
            </w:r>
            <w:r>
              <w:t xml:space="preserve">l’onglet Insertion, groupe Média </w:t>
            </w:r>
          </w:p>
          <w:p w:rsidR="00207DD6" w:rsidRPr="004443F6" w:rsidRDefault="00207DD6" w:rsidP="00893771"/>
          <w:p w:rsidR="00044359" w:rsidRDefault="00207DD6" w:rsidP="00243096">
            <w:pPr>
              <w:pStyle w:val="numrotationgrise"/>
            </w:pPr>
            <w:r>
              <w:rPr>
                <w:noProof/>
                <w:lang w:eastAsia="fr-FR"/>
              </w:rPr>
              <w:drawing>
                <wp:inline distT="0" distB="0" distL="0" distR="0" wp14:anchorId="72A05B75" wp14:editId="0CE1996F">
                  <wp:extent cx="215900" cy="215900"/>
                  <wp:effectExtent l="0" t="0" r="0" b="0"/>
                  <wp:docPr id="236" name="Image 236"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211" name="Image 211"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rsidR="00044359">
              <w:tab/>
              <w:t xml:space="preserve">Permet d’ajouter un son clipart </w:t>
            </w:r>
          </w:p>
          <w:p w:rsidR="00044359" w:rsidRDefault="00207DD6" w:rsidP="00243096">
            <w:pPr>
              <w:pStyle w:val="numrotationgrise"/>
            </w:pPr>
            <w:r>
              <w:rPr>
                <w:noProof/>
                <w:lang w:eastAsia="fr-FR"/>
              </w:rPr>
              <w:drawing>
                <wp:inline distT="0" distB="0" distL="0" distR="0" wp14:anchorId="61F959BA" wp14:editId="35F41AB3">
                  <wp:extent cx="215900" cy="208280"/>
                  <wp:effectExtent l="0" t="0" r="0" b="1270"/>
                  <wp:docPr id="237" name="Image 237"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212" name="Image 212"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rsidR="00044359">
              <w:tab/>
              <w:t>Ouvrir le dossier, sélectionner le son et cliquer sur insérer</w:t>
            </w:r>
          </w:p>
          <w:p w:rsidR="00044359" w:rsidRDefault="00044359" w:rsidP="00243096">
            <w:pPr>
              <w:pStyle w:val="numrotationgrise"/>
            </w:pPr>
            <w:r>
              <w:rPr>
                <w:noProof/>
                <w:lang w:eastAsia="fr-FR"/>
              </w:rPr>
              <w:drawing>
                <wp:inline distT="0" distB="0" distL="0" distR="0" wp14:anchorId="68D675F1" wp14:editId="06778D00">
                  <wp:extent cx="209550" cy="209550"/>
                  <wp:effectExtent l="0" t="0" r="0" b="0"/>
                  <wp:docPr id="207" name="Image 207" descr="Description : C:\Users\SAPPOR~1.ABC\AppData\Local\Temp\SNAGHTML13dadb2.PNG"/>
                  <wp:cNvGraphicFramePr/>
                  <a:graphic xmlns:a="http://schemas.openxmlformats.org/drawingml/2006/main">
                    <a:graphicData uri="http://schemas.openxmlformats.org/drawingml/2006/picture">
                      <pic:pic xmlns:pic="http://schemas.openxmlformats.org/drawingml/2006/picture">
                        <pic:nvPicPr>
                          <pic:cNvPr id="58" name="Image 58" descr="Description : C:\Users\SAPPOR~1.ABC\AppData\Local\Temp\SNAGHTML13dadb2.PNG"/>
                          <pic:cNvPicPr/>
                        </pic:nvPicPr>
                        <pic:blipFill>
                          <a:blip r:embed="rId18">
                            <a:extLst>
                              <a:ext uri="{28A0092B-C50C-407E-A947-70E740481C1C}">
                                <a14:useLocalDpi xmlns:a14="http://schemas.microsoft.com/office/drawing/2010/main" val="0"/>
                              </a:ext>
                            </a:extLst>
                          </a:blip>
                          <a:srcRect l="1189" t="7185" r="18752" b="15146"/>
                          <a:stretch>
                            <a:fillRect/>
                          </a:stretch>
                        </pic:blipFill>
                        <pic:spPr bwMode="auto">
                          <a:xfrm>
                            <a:off x="0" y="0"/>
                            <a:ext cx="209550" cy="209550"/>
                          </a:xfrm>
                          <a:prstGeom prst="rect">
                            <a:avLst/>
                          </a:prstGeom>
                          <a:noFill/>
                          <a:ln>
                            <a:noFill/>
                          </a:ln>
                        </pic:spPr>
                      </pic:pic>
                    </a:graphicData>
                  </a:graphic>
                </wp:inline>
              </w:drawing>
            </w:r>
            <w:r>
              <w:tab/>
              <w:t>Enregistrer l’audio permet d’enregistrer un son, ce qui nécessite d’avoir un micro.</w:t>
            </w:r>
          </w:p>
        </w:tc>
        <w:tc>
          <w:tcPr>
            <w:tcW w:w="3282" w:type="pct"/>
            <w:gridSpan w:val="2"/>
            <w:tcBorders>
              <w:top w:val="single" w:sz="12" w:space="0" w:color="auto"/>
            </w:tcBorders>
          </w:tcPr>
          <w:p w:rsidR="00773E12" w:rsidRPr="00773E12" w:rsidRDefault="00773E12" w:rsidP="00773E12">
            <w:pPr>
              <w:jc w:val="center"/>
              <w:rPr>
                <w:sz w:val="18"/>
                <w:szCs w:val="18"/>
              </w:rPr>
            </w:pPr>
          </w:p>
          <w:p w:rsidR="00207DD6" w:rsidRDefault="00044359" w:rsidP="00773E12">
            <w:pPr>
              <w:jc w:val="center"/>
            </w:pPr>
            <w:r>
              <w:rPr>
                <w:noProof/>
                <w:lang w:eastAsia="fr-FR"/>
              </w:rPr>
              <w:drawing>
                <wp:inline distT="0" distB="0" distL="0" distR="0" wp14:anchorId="43A33B9E" wp14:editId="1AD56C53">
                  <wp:extent cx="4320000" cy="2636378"/>
                  <wp:effectExtent l="0" t="0" r="4445"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320000" cy="2636378"/>
                          </a:xfrm>
                          <a:prstGeom prst="rect">
                            <a:avLst/>
                          </a:prstGeom>
                        </pic:spPr>
                      </pic:pic>
                    </a:graphicData>
                  </a:graphic>
                </wp:inline>
              </w:drawing>
            </w:r>
          </w:p>
        </w:tc>
      </w:tr>
      <w:tr w:rsidR="00207DD6" w:rsidTr="00773E12">
        <w:trPr>
          <w:trHeight w:hRule="exact" w:val="6974"/>
        </w:trPr>
        <w:tc>
          <w:tcPr>
            <w:tcW w:w="1718" w:type="pct"/>
          </w:tcPr>
          <w:p w:rsidR="00207DD6" w:rsidRDefault="00207DD6" w:rsidP="00893771">
            <w:pPr>
              <w:pStyle w:val="Titrenumrot"/>
            </w:pPr>
            <w:r w:rsidRPr="00243096">
              <w:rPr>
                <w:b w:val="0"/>
                <w:sz w:val="32"/>
                <w:szCs w:val="32"/>
              </w:rPr>
              <w:sym w:font="Wingdings" w:char="F08D"/>
            </w:r>
            <w:r w:rsidRPr="00A5171C">
              <w:t>Découper l</w:t>
            </w:r>
            <w:r>
              <w:t>e son</w:t>
            </w:r>
          </w:p>
          <w:p w:rsidR="00207DD6" w:rsidRPr="00BB73D0" w:rsidRDefault="00207DD6" w:rsidP="00893771">
            <w:pPr>
              <w:pStyle w:val="TexteProcdures"/>
            </w:pPr>
            <w:r>
              <w:t>Onglet lecture des outils vidéo</w:t>
            </w:r>
          </w:p>
          <w:p w:rsidR="00207DD6" w:rsidRPr="00A5171C" w:rsidRDefault="00207DD6" w:rsidP="00893771">
            <w:pPr>
              <w:pStyle w:val="TexteProcdures"/>
            </w:pPr>
            <w:r>
              <w:t>Déplacer les taquets par cliquer-glisser</w:t>
            </w:r>
          </w:p>
          <w:p w:rsidR="00207DD6" w:rsidRDefault="00207DD6" w:rsidP="00893771">
            <w:pPr>
              <w:pStyle w:val="TexteProcdures"/>
            </w:pPr>
            <w:r>
              <w:rPr>
                <w:noProof/>
                <w:lang w:eastAsia="fr-FR"/>
              </w:rPr>
              <w:drawing>
                <wp:inline distT="0" distB="0" distL="0" distR="0" wp14:anchorId="0FD6D4A6" wp14:editId="3FA898D4">
                  <wp:extent cx="215900" cy="215900"/>
                  <wp:effectExtent l="0" t="0" r="0" b="0"/>
                  <wp:docPr id="242" name="Image 242"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24" name="Image 24"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Le taquet rouge marque le début</w:t>
            </w:r>
          </w:p>
          <w:p w:rsidR="00207DD6" w:rsidRDefault="00207DD6" w:rsidP="00893771">
            <w:pPr>
              <w:pStyle w:val="TexteProcdures"/>
            </w:pPr>
            <w:r>
              <w:rPr>
                <w:noProof/>
                <w:lang w:eastAsia="fr-FR"/>
              </w:rPr>
              <w:drawing>
                <wp:inline distT="0" distB="0" distL="0" distR="0" wp14:anchorId="77542B5F" wp14:editId="7310D558">
                  <wp:extent cx="215900" cy="208280"/>
                  <wp:effectExtent l="0" t="0" r="0" b="1270"/>
                  <wp:docPr id="248" name="Image 248"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25" name="Image 25"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Le taquet vert marque la fin</w:t>
            </w:r>
          </w:p>
          <w:p w:rsidR="00207DD6" w:rsidRDefault="00207DD6" w:rsidP="00893771">
            <w:pPr>
              <w:pStyle w:val="TexteProcdures"/>
            </w:pPr>
          </w:p>
          <w:p w:rsidR="00207DD6" w:rsidRDefault="00207DD6" w:rsidP="00F7544F">
            <w:pPr>
              <w:pStyle w:val="Titrenumrot"/>
              <w:spacing w:after="60"/>
            </w:pPr>
            <w:r w:rsidRPr="00243096">
              <w:rPr>
                <w:b w:val="0"/>
                <w:sz w:val="32"/>
                <w:szCs w:val="32"/>
              </w:rPr>
              <w:sym w:font="Wingdings" w:char="F08E"/>
            </w:r>
            <w:r>
              <w:t>Régler le volume</w:t>
            </w:r>
          </w:p>
          <w:p w:rsidR="00207DD6" w:rsidRDefault="00207DD6" w:rsidP="00F7544F">
            <w:pPr>
              <w:pStyle w:val="Titrenumrot"/>
              <w:spacing w:after="60"/>
            </w:pPr>
            <w:r w:rsidRPr="00243096">
              <w:rPr>
                <w:b w:val="0"/>
                <w:sz w:val="32"/>
                <w:szCs w:val="32"/>
              </w:rPr>
              <w:sym w:font="Wingdings" w:char="F08F"/>
            </w:r>
            <w:r w:rsidRPr="003F5CEC">
              <w:t>Type de</w:t>
            </w:r>
            <w:r>
              <w:rPr>
                <w:sz w:val="32"/>
                <w:szCs w:val="32"/>
              </w:rPr>
              <w:t xml:space="preserve"> </w:t>
            </w:r>
            <w:r w:rsidRPr="003F5CEC">
              <w:t>d</w:t>
            </w:r>
            <w:r>
              <w:t xml:space="preserve">éclenchement </w:t>
            </w:r>
          </w:p>
          <w:p w:rsidR="00207DD6" w:rsidRDefault="00207DD6" w:rsidP="00F7544F">
            <w:pPr>
              <w:pStyle w:val="TexteProcdures"/>
              <w:spacing w:after="60"/>
            </w:pPr>
            <w:r>
              <w:t>automatique ou au clic</w:t>
            </w:r>
          </w:p>
          <w:p w:rsidR="00207DD6" w:rsidRDefault="00207DD6" w:rsidP="00F7544F">
            <w:pPr>
              <w:pStyle w:val="Titrenumrot"/>
              <w:spacing w:after="60"/>
            </w:pPr>
            <w:r w:rsidRPr="00243096">
              <w:rPr>
                <w:b w:val="0"/>
                <w:sz w:val="32"/>
                <w:szCs w:val="32"/>
              </w:rPr>
              <w:sym w:font="Wingdings" w:char="F090"/>
            </w:r>
            <w:r>
              <w:t>Options de fin de lecture</w:t>
            </w:r>
          </w:p>
          <w:p w:rsidR="0031528C" w:rsidRDefault="0031528C" w:rsidP="00F7544F">
            <w:pPr>
              <w:pStyle w:val="Titrenumrot"/>
              <w:spacing w:after="60"/>
            </w:pPr>
            <w:r w:rsidRPr="00243096">
              <w:rPr>
                <w:b w:val="0"/>
                <w:sz w:val="32"/>
                <w:szCs w:val="32"/>
              </w:rPr>
              <w:sym w:font="Wingdings" w:char="F091"/>
            </w:r>
            <w:r w:rsidR="00243096">
              <w:t>Permet</w:t>
            </w:r>
            <w:r>
              <w:t xml:space="preserve"> de réinitialiser les paramètres du son</w:t>
            </w:r>
          </w:p>
          <w:p w:rsidR="0031528C" w:rsidRDefault="0031528C" w:rsidP="00F7544F">
            <w:pPr>
              <w:pStyle w:val="Titrenumrot"/>
              <w:spacing w:after="60"/>
            </w:pPr>
            <w:r w:rsidRPr="00243096">
              <w:rPr>
                <w:b w:val="0"/>
                <w:sz w:val="32"/>
                <w:szCs w:val="32"/>
              </w:rPr>
              <w:sym w:font="Wingdings" w:char="F092"/>
            </w:r>
            <w:r>
              <w:t>Applique le son sur l’ensemble du diaporama</w:t>
            </w:r>
          </w:p>
          <w:p w:rsidR="00207DD6" w:rsidRDefault="00207DD6" w:rsidP="00893771">
            <w:pPr>
              <w:outlineLvl w:val="2"/>
              <w:rPr>
                <w:b/>
                <w:color w:val="C44613" w:themeColor="accent1" w:themeShade="BF"/>
                <w:szCs w:val="20"/>
              </w:rPr>
            </w:pPr>
          </w:p>
          <w:p w:rsidR="00207DD6" w:rsidRDefault="00207DD6" w:rsidP="00893771">
            <w:pPr>
              <w:rPr>
                <w:b/>
                <w:color w:val="C44613" w:themeColor="accent1" w:themeShade="BF"/>
                <w:szCs w:val="20"/>
              </w:rPr>
            </w:pPr>
            <w:r>
              <w:rPr>
                <w:noProof/>
                <w:lang w:eastAsia="fr-FR"/>
              </w:rPr>
              <w:drawing>
                <wp:inline distT="0" distB="0" distL="0" distR="0" wp14:anchorId="0B0227B4" wp14:editId="6CB9D936">
                  <wp:extent cx="908411" cy="432000"/>
                  <wp:effectExtent l="0" t="0" r="6350" b="6350"/>
                  <wp:docPr id="255" name="Image 255"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207DD6" w:rsidRDefault="00207DD6" w:rsidP="00893771">
            <w:pPr>
              <w:pStyle w:val="TexteProcdures"/>
              <w:rPr>
                <w:lang w:eastAsia="fr-FR"/>
              </w:rPr>
            </w:pPr>
            <w:r w:rsidRPr="00F318D4">
              <w:rPr>
                <w:lang w:eastAsia="fr-FR"/>
              </w:rPr>
              <w:t xml:space="preserve">Afficher ou masquer les contrôles multimédias. (sous la vidéo), </w:t>
            </w:r>
            <w:r w:rsidRPr="00F318D4">
              <w:t xml:space="preserve">onglet </w:t>
            </w:r>
            <w:r w:rsidRPr="00F318D4">
              <w:rPr>
                <w:lang w:eastAsia="fr-FR"/>
              </w:rPr>
              <w:t>Diaporama, groupe Configuration</w:t>
            </w:r>
          </w:p>
          <w:p w:rsidR="00207DD6" w:rsidRPr="00A5171C" w:rsidRDefault="0031528C" w:rsidP="0031528C">
            <w:pPr>
              <w:pStyle w:val="TexteProcdures"/>
            </w:pPr>
            <w:r>
              <w:rPr>
                <w:noProof/>
                <w:lang w:eastAsia="fr-FR"/>
              </w:rPr>
              <w:drawing>
                <wp:anchor distT="0" distB="0" distL="114300" distR="114300" simplePos="0" relativeHeight="251658752" behindDoc="1" locked="0" layoutInCell="1" allowOverlap="1" wp14:anchorId="652282B2" wp14:editId="77FCD661">
                  <wp:simplePos x="0" y="0"/>
                  <wp:positionH relativeFrom="column">
                    <wp:posOffset>1355725</wp:posOffset>
                  </wp:positionH>
                  <wp:positionV relativeFrom="paragraph">
                    <wp:posOffset>288290</wp:posOffset>
                  </wp:positionV>
                  <wp:extent cx="227965" cy="247015"/>
                  <wp:effectExtent l="0" t="0" r="635" b="635"/>
                  <wp:wrapTight wrapText="bothSides">
                    <wp:wrapPolygon edited="0">
                      <wp:start x="0" y="0"/>
                      <wp:lineTo x="0" y="19990"/>
                      <wp:lineTo x="19855" y="19990"/>
                      <wp:lineTo x="19855" y="0"/>
                      <wp:lineTo x="0" y="0"/>
                    </wp:wrapPolygon>
                  </wp:wrapTight>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227965" cy="247015"/>
                          </a:xfrm>
                          <a:prstGeom prst="rect">
                            <a:avLst/>
                          </a:prstGeom>
                        </pic:spPr>
                      </pic:pic>
                    </a:graphicData>
                  </a:graphic>
                  <wp14:sizeRelH relativeFrom="page">
                    <wp14:pctWidth>0</wp14:pctWidth>
                  </wp14:sizeRelH>
                  <wp14:sizeRelV relativeFrom="page">
                    <wp14:pctHeight>0</wp14:pctHeight>
                  </wp14:sizeRelV>
                </wp:anchor>
              </w:drawing>
            </w:r>
            <w:r w:rsidR="00207DD6" w:rsidRPr="00F318D4">
              <w:rPr>
                <w:lang w:eastAsia="fr-FR"/>
              </w:rPr>
              <w:t xml:space="preserve">Pour remplacer le visuel du haut-parleur,   par une image : onglet Outils audio Format, groupe ajuster, </w:t>
            </w:r>
          </w:p>
        </w:tc>
        <w:tc>
          <w:tcPr>
            <w:tcW w:w="3282" w:type="pct"/>
            <w:gridSpan w:val="2"/>
          </w:tcPr>
          <w:p w:rsidR="00773E12" w:rsidRPr="00773E12" w:rsidRDefault="00773E12" w:rsidP="00773E12">
            <w:pPr>
              <w:jc w:val="center"/>
              <w:rPr>
                <w:sz w:val="18"/>
                <w:szCs w:val="18"/>
              </w:rPr>
            </w:pPr>
          </w:p>
          <w:p w:rsidR="00207DD6" w:rsidRDefault="0031528C" w:rsidP="00773E12">
            <w:pPr>
              <w:jc w:val="center"/>
            </w:pPr>
            <w:r>
              <w:rPr>
                <w:noProof/>
                <w:lang w:eastAsia="fr-FR"/>
              </w:rPr>
              <w:drawing>
                <wp:inline distT="0" distB="0" distL="0" distR="0" wp14:anchorId="488C1D4C" wp14:editId="5A83D78D">
                  <wp:extent cx="4376420" cy="2670810"/>
                  <wp:effectExtent l="0" t="0" r="508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376420" cy="2670810"/>
                          </a:xfrm>
                          <a:prstGeom prst="rect">
                            <a:avLst/>
                          </a:prstGeom>
                        </pic:spPr>
                      </pic:pic>
                    </a:graphicData>
                  </a:graphic>
                </wp:inline>
              </w:drawing>
            </w:r>
          </w:p>
        </w:tc>
      </w:tr>
    </w:tbl>
    <w:p w:rsidR="00207DD6" w:rsidRDefault="00207DD6" w:rsidP="00207DD6">
      <w:pPr>
        <w:spacing w:after="60"/>
        <w:rPr>
          <w:sz w:val="2"/>
          <w:szCs w:val="2"/>
        </w:rPr>
      </w:pPr>
    </w:p>
    <w:p w:rsidR="00207DD6" w:rsidRDefault="00207DD6" w:rsidP="00207DD6">
      <w:pPr>
        <w:rPr>
          <w:sz w:val="2"/>
          <w:szCs w:val="2"/>
        </w:rPr>
      </w:pPr>
      <w:r>
        <w:rPr>
          <w:sz w:val="2"/>
          <w:szCs w:val="2"/>
        </w:rPr>
        <w:br w:type="page"/>
      </w:r>
    </w:p>
    <w:tbl>
      <w:tblPr>
        <w:tblStyle w:val="Grilledutableau"/>
        <w:tblW w:w="4951"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13"/>
        <w:gridCol w:w="2779"/>
        <w:gridCol w:w="4330"/>
      </w:tblGrid>
      <w:tr w:rsidR="00207DD6" w:rsidTr="00893771">
        <w:trPr>
          <w:trHeight w:hRule="exact" w:val="397"/>
        </w:trPr>
        <w:tc>
          <w:tcPr>
            <w:tcW w:w="5000" w:type="pct"/>
            <w:gridSpan w:val="3"/>
          </w:tcPr>
          <w:p w:rsidR="00207DD6" w:rsidRPr="00CC0132" w:rsidRDefault="00207DD6" w:rsidP="00893771">
            <w:pPr>
              <w:pStyle w:val="Titre1"/>
              <w:outlineLvl w:val="0"/>
            </w:pPr>
            <w:bookmarkStart w:id="53" w:name="_Toc366611919"/>
            <w:bookmarkStart w:id="54" w:name="_Toc367718547"/>
            <w:r>
              <w:lastRenderedPageBreak/>
              <w:t>Les sections</w:t>
            </w:r>
            <w:bookmarkEnd w:id="53"/>
            <w:bookmarkEnd w:id="54"/>
          </w:p>
        </w:tc>
      </w:tr>
      <w:tr w:rsidR="00207DD6" w:rsidTr="00893771">
        <w:trPr>
          <w:trHeight w:hRule="exact" w:val="2420"/>
        </w:trPr>
        <w:tc>
          <w:tcPr>
            <w:tcW w:w="5000" w:type="pct"/>
            <w:gridSpan w:val="3"/>
          </w:tcPr>
          <w:p w:rsidR="00207DD6" w:rsidRDefault="00207DD6" w:rsidP="00893771"/>
          <w:p w:rsidR="00207DD6" w:rsidRDefault="00207DD6" w:rsidP="00893771">
            <w:r>
              <w:t>Elles permettent de regrouper les diapositives et d’appliquer globalement un thème ou une transition.</w:t>
            </w:r>
          </w:p>
          <w:p w:rsidR="00207DD6" w:rsidRDefault="00207DD6" w:rsidP="00893771"/>
          <w:p w:rsidR="00207DD6" w:rsidRDefault="00207DD6" w:rsidP="00893771">
            <w:r>
              <w:t>Une section et ses diapositives peuvent être rapidement déplacées.</w:t>
            </w:r>
          </w:p>
          <w:p w:rsidR="00207DD6" w:rsidRDefault="00207DD6" w:rsidP="00893771"/>
          <w:p w:rsidR="00207DD6" w:rsidRDefault="00207DD6" w:rsidP="00104D51">
            <w:r>
              <w:t>Dans les présentations volumineuses, le travail avec les sections permet d’afficher les diapositives à modifier et de masquer les autres</w:t>
            </w:r>
            <w:r w:rsidR="00104D51">
              <w:t>, dans le volet diapositives</w:t>
            </w:r>
            <w:r>
              <w:t xml:space="preserve">. </w:t>
            </w:r>
          </w:p>
        </w:tc>
      </w:tr>
      <w:tr w:rsidR="00207DD6" w:rsidTr="00DB40E1">
        <w:trPr>
          <w:trHeight w:hRule="exact" w:val="567"/>
        </w:trPr>
        <w:tc>
          <w:tcPr>
            <w:tcW w:w="2981" w:type="pct"/>
            <w:gridSpan w:val="2"/>
            <w:tcBorders>
              <w:top w:val="double" w:sz="4" w:space="0" w:color="auto"/>
              <w:left w:val="double" w:sz="4" w:space="0" w:color="auto"/>
              <w:bottom w:val="single" w:sz="12" w:space="0" w:color="auto"/>
              <w:right w:val="double" w:sz="4" w:space="0" w:color="auto"/>
            </w:tcBorders>
            <w:shd w:val="clear" w:color="auto" w:fill="D04324"/>
            <w:vAlign w:val="center"/>
          </w:tcPr>
          <w:p w:rsidR="00207DD6" w:rsidRPr="00D62392" w:rsidRDefault="00207DD6" w:rsidP="00893771">
            <w:pPr>
              <w:pStyle w:val="Titre2"/>
              <w:outlineLvl w:val="1"/>
            </w:pPr>
            <w:bookmarkStart w:id="55" w:name="_Toc366611920"/>
            <w:bookmarkStart w:id="56" w:name="_Toc367718548"/>
            <w:r>
              <w:t>Création et utilisation des sections</w:t>
            </w:r>
            <w:bookmarkEnd w:id="55"/>
            <w:bookmarkEnd w:id="56"/>
          </w:p>
        </w:tc>
        <w:tc>
          <w:tcPr>
            <w:tcW w:w="2019" w:type="pct"/>
            <w:tcBorders>
              <w:left w:val="double" w:sz="4" w:space="0" w:color="auto"/>
              <w:bottom w:val="single" w:sz="12" w:space="0" w:color="auto"/>
            </w:tcBorders>
          </w:tcPr>
          <w:p w:rsidR="00207DD6" w:rsidRPr="007C3DD0" w:rsidRDefault="00207DD6" w:rsidP="00893771">
            <w:pPr>
              <w:rPr>
                <w:b/>
                <w:color w:val="FFFFFF" w:themeColor="background1"/>
                <w:sz w:val="32"/>
              </w:rPr>
            </w:pPr>
          </w:p>
        </w:tc>
      </w:tr>
      <w:tr w:rsidR="00207DD6" w:rsidTr="00773E12">
        <w:trPr>
          <w:trHeight w:val="5494"/>
        </w:trPr>
        <w:tc>
          <w:tcPr>
            <w:tcW w:w="1685" w:type="pct"/>
            <w:tcBorders>
              <w:top w:val="single" w:sz="12" w:space="0" w:color="auto"/>
            </w:tcBorders>
          </w:tcPr>
          <w:p w:rsidR="00207DD6" w:rsidRPr="00F7544F" w:rsidRDefault="00207DD6" w:rsidP="00893771">
            <w:pPr>
              <w:pStyle w:val="Titrenumrot"/>
              <w:rPr>
                <w:sz w:val="18"/>
                <w:szCs w:val="18"/>
              </w:rPr>
            </w:pPr>
          </w:p>
          <w:p w:rsidR="00207DD6" w:rsidRDefault="00207DD6" w:rsidP="00893771">
            <w:pPr>
              <w:pStyle w:val="Titrenumrot"/>
            </w:pPr>
            <w:r w:rsidRPr="00243096">
              <w:rPr>
                <w:b w:val="0"/>
                <w:sz w:val="32"/>
                <w:szCs w:val="32"/>
              </w:rPr>
              <w:sym w:font="Wingdings" w:char="F08C"/>
            </w:r>
            <w:r w:rsidR="00243096" w:rsidRPr="001316FA">
              <w:t>Sélectionner</w:t>
            </w:r>
            <w:r w:rsidRPr="001316FA">
              <w:t xml:space="preserve"> la première diapositive de la future section</w:t>
            </w:r>
            <w:r>
              <w:t xml:space="preserve"> et cliquer section</w:t>
            </w:r>
          </w:p>
          <w:p w:rsidR="00207DD6" w:rsidRPr="00FC371B" w:rsidRDefault="00207DD6" w:rsidP="00893771">
            <w:pPr>
              <w:pStyle w:val="TexteProcdures"/>
            </w:pPr>
            <w:r>
              <w:t>Dans l’onglet Accueil, groupe Diapositives</w:t>
            </w:r>
          </w:p>
          <w:p w:rsidR="00207DD6" w:rsidRDefault="00207DD6" w:rsidP="00243096">
            <w:pPr>
              <w:pStyle w:val="numrotationgrise"/>
            </w:pPr>
            <w:r>
              <w:rPr>
                <w:noProof/>
                <w:lang w:eastAsia="fr-FR"/>
              </w:rPr>
              <w:drawing>
                <wp:inline distT="0" distB="0" distL="0" distR="0" wp14:anchorId="6B1B1EFA" wp14:editId="0A80437A">
                  <wp:extent cx="215900" cy="215900"/>
                  <wp:effectExtent l="0" t="0" r="0" b="0"/>
                  <wp:docPr id="291" name="Image 291"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24" name="Image 24"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rsidR="00E3114B">
              <w:tab/>
            </w:r>
            <w:r w:rsidR="00E3114B" w:rsidRPr="00243096">
              <w:t>Aj</w:t>
            </w:r>
            <w:r w:rsidRPr="00243096">
              <w:t>outer</w:t>
            </w:r>
            <w:r>
              <w:t xml:space="preserve"> une section</w:t>
            </w:r>
          </w:p>
          <w:p w:rsidR="00207DD6" w:rsidRDefault="00207DD6" w:rsidP="00243096">
            <w:pPr>
              <w:pStyle w:val="numrotationgrise"/>
            </w:pPr>
          </w:p>
          <w:p w:rsidR="00207DD6" w:rsidRDefault="00207DD6" w:rsidP="00243096">
            <w:pPr>
              <w:pStyle w:val="numrotationgrise"/>
            </w:pPr>
            <w:r>
              <w:rPr>
                <w:noProof/>
                <w:lang w:eastAsia="fr-FR"/>
              </w:rPr>
              <w:drawing>
                <wp:inline distT="0" distB="0" distL="0" distR="0" wp14:anchorId="0F5E4DE7" wp14:editId="2FDF484C">
                  <wp:extent cx="215900" cy="208280"/>
                  <wp:effectExtent l="0" t="0" r="0" b="1270"/>
                  <wp:docPr id="293" name="Image 293"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205" name="Image 205"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rsidR="00E3114B">
              <w:tab/>
            </w:r>
            <w:r>
              <w:t>Renommer les sections pour faciliter le travail</w:t>
            </w:r>
          </w:p>
          <w:p w:rsidR="00207DD6" w:rsidRDefault="00207DD6" w:rsidP="00243096">
            <w:pPr>
              <w:pStyle w:val="numrotationgrise"/>
            </w:pPr>
            <w:r>
              <w:rPr>
                <w:noProof/>
                <w:lang w:eastAsia="fr-FR"/>
              </w:rPr>
              <w:drawing>
                <wp:inline distT="0" distB="0" distL="0" distR="0" wp14:anchorId="30B9F23D" wp14:editId="688ED1E5">
                  <wp:extent cx="209550" cy="209550"/>
                  <wp:effectExtent l="0" t="0" r="0" b="0"/>
                  <wp:docPr id="295" name="Image 295" descr="Description : C:\Users\SAPPOR~1.ABC\AppData\Local\Temp\SNAGHTML13dadb2.PNG"/>
                  <wp:cNvGraphicFramePr/>
                  <a:graphic xmlns:a="http://schemas.openxmlformats.org/drawingml/2006/main">
                    <a:graphicData uri="http://schemas.openxmlformats.org/drawingml/2006/picture">
                      <pic:pic xmlns:pic="http://schemas.openxmlformats.org/drawingml/2006/picture">
                        <pic:nvPicPr>
                          <pic:cNvPr id="200" name="Image 200" descr="Description : C:\Users\SAPPOR~1.ABC\AppData\Local\Temp\SNAGHTML13dadb2.PNG"/>
                          <pic:cNvPicPr/>
                        </pic:nvPicPr>
                        <pic:blipFill>
                          <a:blip r:embed="rId18">
                            <a:extLst>
                              <a:ext uri="{28A0092B-C50C-407E-A947-70E740481C1C}">
                                <a14:useLocalDpi xmlns:a14="http://schemas.microsoft.com/office/drawing/2010/main" val="0"/>
                              </a:ext>
                            </a:extLst>
                          </a:blip>
                          <a:srcRect l="1189" t="7185" r="18752" b="15146"/>
                          <a:stretch>
                            <a:fillRect/>
                          </a:stretch>
                        </pic:blipFill>
                        <pic:spPr bwMode="auto">
                          <a:xfrm>
                            <a:off x="0" y="0"/>
                            <a:ext cx="209550" cy="209550"/>
                          </a:xfrm>
                          <a:prstGeom prst="rect">
                            <a:avLst/>
                          </a:prstGeom>
                          <a:noFill/>
                          <a:ln>
                            <a:noFill/>
                          </a:ln>
                        </pic:spPr>
                      </pic:pic>
                    </a:graphicData>
                  </a:graphic>
                </wp:inline>
              </w:drawing>
            </w:r>
            <w:r w:rsidR="00E3114B">
              <w:tab/>
            </w:r>
            <w:r>
              <w:t>Réduire et Développer tout permet d’afficher ou masquer les diapositives de toutes les sections.</w:t>
            </w:r>
          </w:p>
          <w:p w:rsidR="00207DD6" w:rsidRPr="001316FA" w:rsidRDefault="00207DD6" w:rsidP="00243096">
            <w:pPr>
              <w:pStyle w:val="numrotationgrise"/>
            </w:pPr>
          </w:p>
          <w:p w:rsidR="00207DD6" w:rsidRDefault="00207DD6" w:rsidP="00243096">
            <w:pPr>
              <w:pStyle w:val="numrotationgrise"/>
            </w:pPr>
            <w:r>
              <w:rPr>
                <w:noProof/>
                <w:lang w:eastAsia="fr-FR"/>
              </w:rPr>
              <w:drawing>
                <wp:inline distT="0" distB="0" distL="0" distR="0" wp14:anchorId="714757C8" wp14:editId="58FF88EB">
                  <wp:extent cx="908411" cy="432000"/>
                  <wp:effectExtent l="0" t="0" r="6350" b="6350"/>
                  <wp:docPr id="296" name="Image 296"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207DD6" w:rsidRDefault="00207DD6" w:rsidP="00893771">
            <w:pPr>
              <w:pStyle w:val="TexteProcdures"/>
            </w:pPr>
            <w:r>
              <w:t>Si la création de la première section ne comprend pas la ou les premières diapositives, une section par défaut est créée</w:t>
            </w:r>
            <w:r w:rsidR="003A5728">
              <w:t xml:space="preserve"> au début du diaporama</w:t>
            </w:r>
            <w:r w:rsidR="00A77E37">
              <w:t>.</w:t>
            </w:r>
          </w:p>
          <w:p w:rsidR="00207DD6" w:rsidRDefault="00207DD6" w:rsidP="00893771">
            <w:pPr>
              <w:pStyle w:val="TexteProcdures"/>
            </w:pPr>
          </w:p>
        </w:tc>
        <w:tc>
          <w:tcPr>
            <w:tcW w:w="3315" w:type="pct"/>
            <w:gridSpan w:val="2"/>
            <w:tcBorders>
              <w:top w:val="single" w:sz="12" w:space="0" w:color="auto"/>
            </w:tcBorders>
          </w:tcPr>
          <w:p w:rsidR="00773E12" w:rsidRPr="00773E12" w:rsidRDefault="00773E12" w:rsidP="00773E12">
            <w:pPr>
              <w:jc w:val="center"/>
              <w:rPr>
                <w:sz w:val="18"/>
                <w:szCs w:val="18"/>
              </w:rPr>
            </w:pPr>
          </w:p>
          <w:p w:rsidR="00207DD6" w:rsidRDefault="00E3114B" w:rsidP="00773E12">
            <w:pPr>
              <w:jc w:val="center"/>
            </w:pPr>
            <w:r>
              <w:rPr>
                <w:noProof/>
                <w:lang w:eastAsia="fr-FR"/>
              </w:rPr>
              <w:drawing>
                <wp:inline distT="0" distB="0" distL="0" distR="0" wp14:anchorId="17E50ED9" wp14:editId="4C55EC8C">
                  <wp:extent cx="4377055" cy="2670810"/>
                  <wp:effectExtent l="0" t="0" r="4445"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377055" cy="2670810"/>
                          </a:xfrm>
                          <a:prstGeom prst="rect">
                            <a:avLst/>
                          </a:prstGeom>
                        </pic:spPr>
                      </pic:pic>
                    </a:graphicData>
                  </a:graphic>
                </wp:inline>
              </w:drawing>
            </w:r>
          </w:p>
        </w:tc>
      </w:tr>
      <w:tr w:rsidR="00207DD6" w:rsidTr="00773E12">
        <w:trPr>
          <w:trHeight w:hRule="exact" w:val="5689"/>
        </w:trPr>
        <w:tc>
          <w:tcPr>
            <w:tcW w:w="1685" w:type="pct"/>
          </w:tcPr>
          <w:p w:rsidR="00F7544F" w:rsidRDefault="00F7544F" w:rsidP="00243096">
            <w:pPr>
              <w:pStyle w:val="numrotationgrise"/>
            </w:pPr>
          </w:p>
          <w:p w:rsidR="00207DD6" w:rsidRDefault="00207DD6" w:rsidP="00243096">
            <w:pPr>
              <w:pStyle w:val="numrotationgrise"/>
            </w:pPr>
            <w:r>
              <w:rPr>
                <w:noProof/>
                <w:lang w:eastAsia="fr-FR"/>
              </w:rPr>
              <w:drawing>
                <wp:inline distT="0" distB="0" distL="0" distR="0" wp14:anchorId="710E3A14" wp14:editId="49D70807">
                  <wp:extent cx="219075" cy="209550"/>
                  <wp:effectExtent l="0" t="0" r="9525" b="0"/>
                  <wp:docPr id="298" name="Image 298" descr="SNAGHTML1458635"/>
                  <wp:cNvGraphicFramePr/>
                  <a:graphic xmlns:a="http://schemas.openxmlformats.org/drawingml/2006/main">
                    <a:graphicData uri="http://schemas.openxmlformats.org/drawingml/2006/picture">
                      <pic:pic xmlns:pic="http://schemas.openxmlformats.org/drawingml/2006/picture">
                        <pic:nvPicPr>
                          <pic:cNvPr id="198" name="Image 198" descr="SNAGHTML1458635"/>
                          <pic:cNvPicPr/>
                        </pic:nvPicPr>
                        <pic:blipFill>
                          <a:blip r:embed="rId19">
                            <a:extLst>
                              <a:ext uri="{28A0092B-C50C-407E-A947-70E740481C1C}">
                                <a14:useLocalDpi xmlns:a14="http://schemas.microsoft.com/office/drawing/2010/main" val="0"/>
                              </a:ext>
                            </a:extLst>
                          </a:blip>
                          <a:srcRect t="7442" r="19643" b="15773"/>
                          <a:stretch>
                            <a:fillRect/>
                          </a:stretch>
                        </pic:blipFill>
                        <pic:spPr bwMode="auto">
                          <a:xfrm>
                            <a:off x="0" y="0"/>
                            <a:ext cx="219075" cy="209550"/>
                          </a:xfrm>
                          <a:prstGeom prst="rect">
                            <a:avLst/>
                          </a:prstGeom>
                          <a:noFill/>
                          <a:ln>
                            <a:noFill/>
                          </a:ln>
                        </pic:spPr>
                      </pic:pic>
                    </a:graphicData>
                  </a:graphic>
                </wp:inline>
              </w:drawing>
            </w:r>
            <w:r>
              <w:t xml:space="preserve"> La commande section permet de supprimer la section sélectionnée (clic sur son nom) ou toutes les sections de la présentation</w:t>
            </w:r>
            <w:r>
              <w:br/>
            </w:r>
            <w:r>
              <w:br/>
              <w:t>Le clic droit sur le nom d’une section offre une option supplémentaire : Supprimer la section et les diapositives</w:t>
            </w:r>
          </w:p>
          <w:p w:rsidR="00207DD6" w:rsidRDefault="00207DD6" w:rsidP="00243096">
            <w:pPr>
              <w:pStyle w:val="numrotationgrise"/>
            </w:pPr>
          </w:p>
          <w:p w:rsidR="00207DD6" w:rsidRDefault="00207DD6" w:rsidP="00243096">
            <w:pPr>
              <w:pStyle w:val="numrotationgrise"/>
            </w:pPr>
            <w:r>
              <w:rPr>
                <w:noProof/>
                <w:lang w:eastAsia="fr-FR"/>
              </w:rPr>
              <w:drawing>
                <wp:inline distT="0" distB="0" distL="0" distR="0" wp14:anchorId="595BCAA2" wp14:editId="31799DBE">
                  <wp:extent cx="219075" cy="209550"/>
                  <wp:effectExtent l="0" t="0" r="9525" b="0"/>
                  <wp:docPr id="299" name="Image 299" descr="SNAGHTML1462c92"/>
                  <wp:cNvGraphicFramePr/>
                  <a:graphic xmlns:a="http://schemas.openxmlformats.org/drawingml/2006/main">
                    <a:graphicData uri="http://schemas.openxmlformats.org/drawingml/2006/picture">
                      <pic:pic xmlns:pic="http://schemas.openxmlformats.org/drawingml/2006/picture">
                        <pic:nvPicPr>
                          <pic:cNvPr id="197" name="Image 197" descr="SNAGHTML1462c92"/>
                          <pic:cNvPicPr/>
                        </pic:nvPicPr>
                        <pic:blipFill>
                          <a:blip r:embed="rId66">
                            <a:extLst>
                              <a:ext uri="{28A0092B-C50C-407E-A947-70E740481C1C}">
                                <a14:useLocalDpi xmlns:a14="http://schemas.microsoft.com/office/drawing/2010/main" val="0"/>
                              </a:ext>
                            </a:extLst>
                          </a:blip>
                          <a:srcRect t="6548" r="19345" b="16071"/>
                          <a:stretch>
                            <a:fillRect/>
                          </a:stretch>
                        </pic:blipFill>
                        <pic:spPr bwMode="auto">
                          <a:xfrm>
                            <a:off x="0" y="0"/>
                            <a:ext cx="219075" cy="209550"/>
                          </a:xfrm>
                          <a:prstGeom prst="rect">
                            <a:avLst/>
                          </a:prstGeom>
                          <a:noFill/>
                          <a:ln>
                            <a:noFill/>
                          </a:ln>
                        </pic:spPr>
                      </pic:pic>
                    </a:graphicData>
                  </a:graphic>
                </wp:inline>
              </w:drawing>
            </w:r>
            <w:r>
              <w:t xml:space="preserve"> Sélectionner la section à déplacer et cliquer sur la commande adéquate</w:t>
            </w:r>
            <w:r>
              <w:br/>
              <w:t>ou</w:t>
            </w:r>
            <w:r>
              <w:br/>
              <w:t xml:space="preserve">Dans le volet diapositives, placer la souris sur le nom de la section et cliquer-glisser </w:t>
            </w:r>
          </w:p>
          <w:p w:rsidR="00207DD6" w:rsidRDefault="00207DD6" w:rsidP="00243096">
            <w:pPr>
              <w:pStyle w:val="numrotationgrise"/>
            </w:pPr>
          </w:p>
          <w:p w:rsidR="00207DD6" w:rsidRDefault="00207DD6" w:rsidP="00893771">
            <w:pPr>
              <w:rPr>
                <w:b/>
                <w:color w:val="C44613" w:themeColor="accent1" w:themeShade="BF"/>
                <w:szCs w:val="20"/>
              </w:rPr>
            </w:pPr>
            <w:r>
              <w:rPr>
                <w:noProof/>
                <w:lang w:eastAsia="fr-FR"/>
              </w:rPr>
              <w:drawing>
                <wp:inline distT="0" distB="0" distL="0" distR="0" wp14:anchorId="21A5434A" wp14:editId="5C132960">
                  <wp:extent cx="908411" cy="432000"/>
                  <wp:effectExtent l="0" t="0" r="6350" b="6350"/>
                  <wp:docPr id="221" name="Image 221"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207DD6" w:rsidRPr="00A5171C" w:rsidRDefault="00207DD6" w:rsidP="00A77E37">
            <w:pPr>
              <w:pStyle w:val="TexteProcdures"/>
            </w:pPr>
            <w:r>
              <w:rPr>
                <w:lang w:eastAsia="fr-FR"/>
              </w:rPr>
              <w:t>Les nombres entre parenthèses à côté du nom de la section correspond à la quantité de diapositives</w:t>
            </w:r>
            <w:r w:rsidR="00A77E37">
              <w:rPr>
                <w:lang w:eastAsia="fr-FR"/>
              </w:rPr>
              <w:t xml:space="preserve"> masquées</w:t>
            </w:r>
          </w:p>
        </w:tc>
        <w:tc>
          <w:tcPr>
            <w:tcW w:w="3315" w:type="pct"/>
            <w:gridSpan w:val="2"/>
          </w:tcPr>
          <w:p w:rsidR="00773E12" w:rsidRPr="00773E12" w:rsidRDefault="00773E12" w:rsidP="00773E12">
            <w:pPr>
              <w:jc w:val="center"/>
              <w:rPr>
                <w:sz w:val="18"/>
                <w:szCs w:val="18"/>
              </w:rPr>
            </w:pPr>
          </w:p>
          <w:p w:rsidR="00207DD6" w:rsidRDefault="004E167F" w:rsidP="00773E12">
            <w:pPr>
              <w:jc w:val="center"/>
            </w:pPr>
            <w:r>
              <w:rPr>
                <w:noProof/>
                <w:lang w:eastAsia="fr-FR"/>
              </w:rPr>
              <w:drawing>
                <wp:inline distT="0" distB="0" distL="0" distR="0" wp14:anchorId="66272A41" wp14:editId="078CEC6A">
                  <wp:extent cx="4377055" cy="2670810"/>
                  <wp:effectExtent l="0" t="0" r="4445"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377055" cy="2670810"/>
                          </a:xfrm>
                          <a:prstGeom prst="rect">
                            <a:avLst/>
                          </a:prstGeom>
                        </pic:spPr>
                      </pic:pic>
                    </a:graphicData>
                  </a:graphic>
                </wp:inline>
              </w:drawing>
            </w:r>
          </w:p>
        </w:tc>
      </w:tr>
    </w:tbl>
    <w:p w:rsidR="00207DD6" w:rsidRDefault="00207DD6" w:rsidP="00207DD6">
      <w:pPr>
        <w:rPr>
          <w:sz w:val="2"/>
          <w:szCs w:val="2"/>
        </w:rPr>
      </w:pPr>
    </w:p>
    <w:p w:rsidR="00207DD6" w:rsidRDefault="00207DD6" w:rsidP="00207DD6">
      <w:pPr>
        <w:rPr>
          <w:sz w:val="2"/>
          <w:szCs w:val="2"/>
        </w:rPr>
      </w:pPr>
      <w:r>
        <w:rPr>
          <w:sz w:val="2"/>
          <w:szCs w:val="2"/>
        </w:rPr>
        <w:br w:type="page"/>
      </w:r>
    </w:p>
    <w:tbl>
      <w:tblPr>
        <w:tblStyle w:val="Grilledutableau"/>
        <w:tblW w:w="495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1"/>
        <w:gridCol w:w="326"/>
        <w:gridCol w:w="4655"/>
        <w:gridCol w:w="1930"/>
      </w:tblGrid>
      <w:tr w:rsidR="00207DD6" w:rsidTr="00104D51">
        <w:trPr>
          <w:trHeight w:hRule="exact" w:val="397"/>
        </w:trPr>
        <w:tc>
          <w:tcPr>
            <w:tcW w:w="5000" w:type="pct"/>
            <w:gridSpan w:val="4"/>
            <w:shd w:val="clear" w:color="auto" w:fill="auto"/>
            <w:vAlign w:val="bottom"/>
          </w:tcPr>
          <w:p w:rsidR="00207DD6" w:rsidRPr="00CC0132" w:rsidRDefault="00207DD6" w:rsidP="00893771">
            <w:pPr>
              <w:pStyle w:val="Titre1"/>
              <w:outlineLvl w:val="0"/>
            </w:pPr>
            <w:bookmarkStart w:id="57" w:name="_Toc365465886"/>
            <w:bookmarkStart w:id="58" w:name="_Toc366611921"/>
            <w:bookmarkStart w:id="59" w:name="_Toc367718549"/>
            <w:r>
              <w:lastRenderedPageBreak/>
              <w:t>Les animations</w:t>
            </w:r>
            <w:bookmarkEnd w:id="57"/>
            <w:bookmarkEnd w:id="58"/>
            <w:bookmarkEnd w:id="59"/>
          </w:p>
        </w:tc>
      </w:tr>
      <w:tr w:rsidR="00207DD6" w:rsidTr="00773E12">
        <w:trPr>
          <w:trHeight w:hRule="exact" w:val="1937"/>
        </w:trPr>
        <w:tc>
          <w:tcPr>
            <w:tcW w:w="5000" w:type="pct"/>
            <w:gridSpan w:val="4"/>
          </w:tcPr>
          <w:p w:rsidR="00207DD6" w:rsidRDefault="00207DD6" w:rsidP="00893771"/>
          <w:p w:rsidR="00207DD6" w:rsidRDefault="00207DD6" w:rsidP="00893771">
            <w:r>
              <w:t xml:space="preserve">Il existe deux types d’animations, la transition qui </w:t>
            </w:r>
            <w:r w:rsidR="00A77E37">
              <w:t>applique un effet à</w:t>
            </w:r>
            <w:r>
              <w:t xml:space="preserve"> l’arrivée des diapositives et l’animation des éléments de la diapositive.</w:t>
            </w:r>
          </w:p>
          <w:p w:rsidR="00207DD6" w:rsidRDefault="00207DD6" w:rsidP="00893771"/>
          <w:p w:rsidR="00207DD6" w:rsidRDefault="00207DD6" w:rsidP="00893771">
            <w:r>
              <w:t>Les animations ne sont visibles que lors de la diffusion de votre présentation.</w:t>
            </w:r>
          </w:p>
          <w:p w:rsidR="00207DD6" w:rsidRDefault="00207DD6" w:rsidP="00893771"/>
          <w:p w:rsidR="00207DD6" w:rsidRDefault="00207DD6" w:rsidP="00A77E37">
            <w:r>
              <w:t xml:space="preserve">Elles permettent de </w:t>
            </w:r>
            <w:r w:rsidR="00A77E37">
              <w:t>diffuser l’information au rythme du présentateur, ou d’attirer l’attention de l’auditeur</w:t>
            </w:r>
          </w:p>
        </w:tc>
      </w:tr>
      <w:tr w:rsidR="00207DD6" w:rsidTr="00DB40E1">
        <w:trPr>
          <w:gridAfter w:val="1"/>
          <w:wAfter w:w="900" w:type="pct"/>
          <w:trHeight w:hRule="exact" w:val="567"/>
        </w:trPr>
        <w:tc>
          <w:tcPr>
            <w:tcW w:w="1929" w:type="pct"/>
            <w:gridSpan w:val="2"/>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D62392" w:rsidRDefault="00207DD6" w:rsidP="00893771">
            <w:pPr>
              <w:pStyle w:val="Titre2"/>
              <w:outlineLvl w:val="1"/>
            </w:pPr>
            <w:bookmarkStart w:id="60" w:name="_Toc365465887"/>
            <w:bookmarkStart w:id="61" w:name="_Toc366611922"/>
            <w:bookmarkStart w:id="62" w:name="_Toc367718550"/>
            <w:r>
              <w:t>Ajouter une transition</w:t>
            </w:r>
            <w:bookmarkEnd w:id="60"/>
            <w:bookmarkEnd w:id="61"/>
            <w:bookmarkEnd w:id="62"/>
          </w:p>
        </w:tc>
        <w:tc>
          <w:tcPr>
            <w:tcW w:w="2171" w:type="pct"/>
            <w:tcBorders>
              <w:left w:val="double" w:sz="4" w:space="0" w:color="auto"/>
              <w:bottom w:val="single" w:sz="18" w:space="0" w:color="auto"/>
            </w:tcBorders>
            <w:vAlign w:val="bottom"/>
          </w:tcPr>
          <w:p w:rsidR="00207DD6" w:rsidRPr="00CC0132" w:rsidRDefault="00207DD6" w:rsidP="00893771"/>
        </w:tc>
      </w:tr>
      <w:tr w:rsidR="00207DD6" w:rsidTr="007E2E3F">
        <w:trPr>
          <w:trHeight w:val="4351"/>
        </w:trPr>
        <w:tc>
          <w:tcPr>
            <w:tcW w:w="1777" w:type="pct"/>
            <w:tcBorders>
              <w:top w:val="single" w:sz="18" w:space="0" w:color="auto"/>
            </w:tcBorders>
          </w:tcPr>
          <w:p w:rsidR="00F7544F" w:rsidRPr="00F7544F" w:rsidRDefault="00F7544F" w:rsidP="00893771">
            <w:pPr>
              <w:pStyle w:val="Titrenumrot"/>
              <w:rPr>
                <w:b w:val="0"/>
                <w:sz w:val="18"/>
                <w:szCs w:val="18"/>
              </w:rPr>
            </w:pPr>
          </w:p>
          <w:p w:rsidR="00207DD6" w:rsidRDefault="00207DD6" w:rsidP="00893771">
            <w:pPr>
              <w:pStyle w:val="Titrenumrot"/>
            </w:pPr>
            <w:r w:rsidRPr="00243096">
              <w:rPr>
                <w:b w:val="0"/>
                <w:sz w:val="32"/>
                <w:szCs w:val="32"/>
              </w:rPr>
              <w:sym w:font="Wingdings" w:char="F08C"/>
            </w:r>
            <w:r>
              <w:t>Choisir une transition</w:t>
            </w:r>
          </w:p>
          <w:p w:rsidR="00207DD6" w:rsidRPr="00671B25" w:rsidRDefault="00207DD6" w:rsidP="00893771">
            <w:pPr>
              <w:pStyle w:val="TexteProcdures"/>
            </w:pPr>
            <w:r w:rsidRPr="003E13C1">
              <w:t>Cl</w:t>
            </w:r>
            <w:r>
              <w:t>iquer sur une transition pour l’appliquer à la diapositive active</w:t>
            </w:r>
            <w:r>
              <w:br/>
              <w:t>ou sur la section sélectionnée</w:t>
            </w:r>
          </w:p>
          <w:p w:rsidR="00207DD6" w:rsidRPr="004443F6" w:rsidRDefault="00207DD6" w:rsidP="00893771"/>
          <w:p w:rsidR="00207DD6" w:rsidRDefault="00207DD6" w:rsidP="00893771">
            <w:pPr>
              <w:pStyle w:val="Titrenumrot"/>
            </w:pPr>
            <w:r w:rsidRPr="00243096">
              <w:rPr>
                <w:b w:val="0"/>
                <w:sz w:val="32"/>
                <w:szCs w:val="32"/>
              </w:rPr>
              <w:sym w:font="Wingdings" w:char="F08D"/>
            </w:r>
            <w:r>
              <w:t>Appliquer une option d’effet</w:t>
            </w:r>
          </w:p>
          <w:p w:rsidR="00207DD6" w:rsidRPr="00086E53" w:rsidRDefault="00207DD6" w:rsidP="00893771">
            <w:pPr>
              <w:pStyle w:val="Textesouslisteorange"/>
            </w:pPr>
            <w:r>
              <w:t>Personnalise l’effet de transition</w:t>
            </w:r>
            <w:r>
              <w:br/>
              <w:t>La liste change en fonction de la transition choisie</w:t>
            </w:r>
          </w:p>
          <w:p w:rsidR="00207DD6" w:rsidRPr="004443F6" w:rsidRDefault="00207DD6" w:rsidP="00893771"/>
          <w:p w:rsidR="00207DD6" w:rsidRDefault="00207DD6" w:rsidP="00893771">
            <w:pPr>
              <w:pStyle w:val="Titrenumrot"/>
            </w:pPr>
            <w:r w:rsidRPr="00243096">
              <w:rPr>
                <w:b w:val="0"/>
                <w:sz w:val="32"/>
                <w:szCs w:val="32"/>
              </w:rPr>
              <w:sym w:font="Wingdings" w:char="F08E"/>
            </w:r>
            <w:r>
              <w:t>Activer l’aperçu</w:t>
            </w:r>
          </w:p>
          <w:p w:rsidR="00207DD6" w:rsidRDefault="00207DD6" w:rsidP="00893771">
            <w:pPr>
              <w:pStyle w:val="Textesouslisteorange"/>
            </w:pPr>
            <w:r>
              <w:t>Permet de visualiser la transition sans passer en mode diaporama</w:t>
            </w:r>
          </w:p>
          <w:p w:rsidR="00207DD6" w:rsidRDefault="00207DD6" w:rsidP="00893771">
            <w:pPr>
              <w:pStyle w:val="Textesouslisteorange"/>
            </w:pPr>
          </w:p>
          <w:p w:rsidR="00207DD6" w:rsidRDefault="00207DD6" w:rsidP="00893771">
            <w:pPr>
              <w:pStyle w:val="Textesouslisteorange"/>
            </w:pPr>
          </w:p>
          <w:p w:rsidR="00207DD6" w:rsidRDefault="00207DD6" w:rsidP="00893771">
            <w:r>
              <w:rPr>
                <w:noProof/>
                <w:lang w:eastAsia="fr-FR"/>
              </w:rPr>
              <w:drawing>
                <wp:inline distT="0" distB="0" distL="0" distR="0" wp14:anchorId="01C2789B" wp14:editId="1C9989E8">
                  <wp:extent cx="908411" cy="432000"/>
                  <wp:effectExtent l="0" t="0" r="6350" b="6350"/>
                  <wp:docPr id="258" name="Image 258"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207DD6" w:rsidRDefault="00207DD6" w:rsidP="00893771">
            <w:pPr>
              <w:pStyle w:val="TexteProcdures"/>
            </w:pPr>
            <w:r>
              <w:t>Dès qu’une transition ou une animation, est appliquée à une diapositive une étoile apparaît dans le volet des diapositives sous son numéro</w:t>
            </w:r>
          </w:p>
        </w:tc>
        <w:tc>
          <w:tcPr>
            <w:tcW w:w="3223" w:type="pct"/>
            <w:gridSpan w:val="3"/>
            <w:tcBorders>
              <w:top w:val="single" w:sz="18" w:space="0" w:color="auto"/>
            </w:tcBorders>
            <w:tcMar>
              <w:left w:w="0" w:type="dxa"/>
              <w:right w:w="0" w:type="dxa"/>
            </w:tcMar>
          </w:tcPr>
          <w:p w:rsidR="007E2E3F" w:rsidRPr="00773E12" w:rsidRDefault="007E2E3F" w:rsidP="007E2E3F">
            <w:pPr>
              <w:jc w:val="center"/>
              <w:rPr>
                <w:sz w:val="18"/>
                <w:szCs w:val="18"/>
              </w:rPr>
            </w:pPr>
          </w:p>
          <w:p w:rsidR="00207DD6" w:rsidRDefault="00CF756B" w:rsidP="007E2E3F">
            <w:pPr>
              <w:jc w:val="center"/>
            </w:pPr>
            <w:r>
              <w:rPr>
                <w:noProof/>
                <w:lang w:eastAsia="fr-FR"/>
              </w:rPr>
              <w:drawing>
                <wp:inline distT="0" distB="0" distL="0" distR="0" wp14:anchorId="494C5A95" wp14:editId="113BD3AF">
                  <wp:extent cx="4320000" cy="2635966"/>
                  <wp:effectExtent l="0" t="0" r="4445"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320000" cy="2635966"/>
                          </a:xfrm>
                          <a:prstGeom prst="rect">
                            <a:avLst/>
                          </a:prstGeom>
                        </pic:spPr>
                      </pic:pic>
                    </a:graphicData>
                  </a:graphic>
                </wp:inline>
              </w:drawing>
            </w:r>
          </w:p>
        </w:tc>
      </w:tr>
      <w:tr w:rsidR="00207DD6" w:rsidTr="007E2E3F">
        <w:trPr>
          <w:trHeight w:hRule="exact" w:val="6220"/>
        </w:trPr>
        <w:tc>
          <w:tcPr>
            <w:tcW w:w="1777" w:type="pct"/>
          </w:tcPr>
          <w:p w:rsidR="00207DD6" w:rsidRDefault="00207DD6" w:rsidP="00243096">
            <w:pPr>
              <w:pStyle w:val="numrotationgrise"/>
            </w:pPr>
          </w:p>
          <w:p w:rsidR="00207DD6" w:rsidRDefault="00207DD6" w:rsidP="00893771">
            <w:pPr>
              <w:pStyle w:val="Titrenumrot"/>
            </w:pPr>
            <w:r w:rsidRPr="00243096">
              <w:rPr>
                <w:b w:val="0"/>
                <w:sz w:val="32"/>
                <w:szCs w:val="32"/>
              </w:rPr>
              <w:sym w:font="Wingdings" w:char="F08F"/>
            </w:r>
            <w:r>
              <w:t>Personnaliser la transition</w:t>
            </w:r>
          </w:p>
          <w:p w:rsidR="00207DD6" w:rsidRDefault="00207DD6" w:rsidP="00893771">
            <w:pPr>
              <w:pStyle w:val="TexteProcdures"/>
            </w:pPr>
            <w:r>
              <w:t>Onglet transitions, groupe Minutage</w:t>
            </w:r>
          </w:p>
          <w:p w:rsidR="00207DD6" w:rsidRDefault="00207DD6" w:rsidP="00243096">
            <w:pPr>
              <w:pStyle w:val="numrotationgrise"/>
            </w:pPr>
          </w:p>
          <w:p w:rsidR="00207DD6" w:rsidRDefault="00207DD6" w:rsidP="00243096">
            <w:pPr>
              <w:pStyle w:val="numrotationgrise"/>
            </w:pPr>
            <w:r>
              <w:rPr>
                <w:noProof/>
                <w:lang w:eastAsia="fr-FR"/>
              </w:rPr>
              <w:drawing>
                <wp:inline distT="0" distB="0" distL="0" distR="0" wp14:anchorId="3F3493FA" wp14:editId="5F1DA886">
                  <wp:extent cx="215900" cy="215900"/>
                  <wp:effectExtent l="0" t="0" r="0" b="0"/>
                  <wp:docPr id="260" name="Image 260"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211" name="Image 211"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rsidR="00206FC4">
              <w:tab/>
            </w:r>
            <w:r>
              <w:t>Le son s’exécute lors de l’arrivée de la diapositive</w:t>
            </w:r>
          </w:p>
          <w:p w:rsidR="00207DD6" w:rsidRDefault="00207DD6" w:rsidP="00243096">
            <w:pPr>
              <w:pStyle w:val="numrotationgrise"/>
            </w:pPr>
            <w:r>
              <w:rPr>
                <w:noProof/>
                <w:lang w:eastAsia="fr-FR"/>
              </w:rPr>
              <w:drawing>
                <wp:inline distT="0" distB="0" distL="0" distR="0" wp14:anchorId="0FD6FA32" wp14:editId="4548F7A7">
                  <wp:extent cx="215900" cy="208280"/>
                  <wp:effectExtent l="0" t="0" r="0" b="1270"/>
                  <wp:docPr id="261" name="Image 261"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212" name="Image 212"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rsidR="00206FC4">
              <w:tab/>
            </w:r>
            <w:r>
              <w:t>Réglage de la durée de la transition</w:t>
            </w:r>
          </w:p>
          <w:p w:rsidR="00206FC4" w:rsidRDefault="00207DD6" w:rsidP="00243096">
            <w:pPr>
              <w:pStyle w:val="numrotationgrise"/>
            </w:pPr>
            <w:r>
              <w:rPr>
                <w:noProof/>
                <w:lang w:eastAsia="fr-FR"/>
              </w:rPr>
              <w:drawing>
                <wp:inline distT="0" distB="0" distL="0" distR="0" wp14:anchorId="1B5190F2" wp14:editId="23324E23">
                  <wp:extent cx="209550" cy="209550"/>
                  <wp:effectExtent l="0" t="0" r="0" b="0"/>
                  <wp:docPr id="262" name="Image 262" descr="Description : C:\Users\SAPPOR~1.ABC\AppData\Local\Temp\SNAGHTML13dadb2.PNG"/>
                  <wp:cNvGraphicFramePr/>
                  <a:graphic xmlns:a="http://schemas.openxmlformats.org/drawingml/2006/main">
                    <a:graphicData uri="http://schemas.openxmlformats.org/drawingml/2006/picture">
                      <pic:pic xmlns:pic="http://schemas.openxmlformats.org/drawingml/2006/picture">
                        <pic:nvPicPr>
                          <pic:cNvPr id="59" name="Image 59" descr="Description : C:\Users\SAPPOR~1.ABC\AppData\Local\Temp\SNAGHTML13dadb2.PNG"/>
                          <pic:cNvPicPr/>
                        </pic:nvPicPr>
                        <pic:blipFill>
                          <a:blip r:embed="rId18">
                            <a:extLst>
                              <a:ext uri="{28A0092B-C50C-407E-A947-70E740481C1C}">
                                <a14:useLocalDpi xmlns:a14="http://schemas.microsoft.com/office/drawing/2010/main" val="0"/>
                              </a:ext>
                            </a:extLst>
                          </a:blip>
                          <a:srcRect l="1189" t="7185" r="18752" b="15146"/>
                          <a:stretch>
                            <a:fillRect/>
                          </a:stretch>
                        </pic:blipFill>
                        <pic:spPr bwMode="auto">
                          <a:xfrm>
                            <a:off x="0" y="0"/>
                            <a:ext cx="209550" cy="209550"/>
                          </a:xfrm>
                          <a:prstGeom prst="rect">
                            <a:avLst/>
                          </a:prstGeom>
                          <a:noFill/>
                          <a:ln>
                            <a:noFill/>
                          </a:ln>
                        </pic:spPr>
                      </pic:pic>
                    </a:graphicData>
                  </a:graphic>
                </wp:inline>
              </w:drawing>
            </w:r>
            <w:r w:rsidR="00206FC4">
              <w:tab/>
              <w:t xml:space="preserve">Toutes les actions effectuées dans cet onglet sont appliquées à la diapositive active </w:t>
            </w:r>
          </w:p>
          <w:p w:rsidR="00206FC4" w:rsidRDefault="00206FC4" w:rsidP="00243096">
            <w:pPr>
              <w:pStyle w:val="numrotationgrise"/>
            </w:pPr>
            <w:r>
              <w:tab/>
            </w:r>
            <w:r>
              <w:rPr>
                <w:b/>
              </w:rPr>
              <w:t>appliquer partout</w:t>
            </w:r>
            <w:r>
              <w:t xml:space="preserve"> permet de les appliquer à l’ensemble de la présentation.</w:t>
            </w:r>
          </w:p>
          <w:p w:rsidR="00206FC4" w:rsidRDefault="00207DD6" w:rsidP="00243096">
            <w:pPr>
              <w:pStyle w:val="numrotationgrise"/>
            </w:pPr>
            <w:r>
              <w:rPr>
                <w:noProof/>
                <w:lang w:eastAsia="fr-FR"/>
              </w:rPr>
              <w:drawing>
                <wp:inline distT="0" distB="0" distL="0" distR="0" wp14:anchorId="5BEC4D5C" wp14:editId="1360A88D">
                  <wp:extent cx="215900" cy="206375"/>
                  <wp:effectExtent l="0" t="0" r="0" b="3175"/>
                  <wp:docPr id="263" name="Image 263" descr="C:\Users\SAPPOR~1.ABC\AppData\Local\Temp\SNAGHTML1458635.PNG"/>
                  <wp:cNvGraphicFramePr/>
                  <a:graphic xmlns:a="http://schemas.openxmlformats.org/drawingml/2006/main">
                    <a:graphicData uri="http://schemas.openxmlformats.org/drawingml/2006/picture">
                      <pic:pic xmlns:pic="http://schemas.openxmlformats.org/drawingml/2006/picture">
                        <pic:nvPicPr>
                          <pic:cNvPr id="192" name="Image 192" descr="C:\Users\SAPPOR~1.ABC\AppData\Local\Temp\SNAGHTML1458635.PNG"/>
                          <pic:cNvPicPr/>
                        </pic:nvPicPr>
                        <pic:blipFill rotWithShape="1">
                          <a:blip r:embed="rId19" cstate="print">
                            <a:extLst>
                              <a:ext uri="{28A0092B-C50C-407E-A947-70E740481C1C}">
                                <a14:useLocalDpi xmlns:a14="http://schemas.microsoft.com/office/drawing/2010/main" val="0"/>
                              </a:ext>
                            </a:extLst>
                          </a:blip>
                          <a:srcRect t="7441" r="19643" b="15773"/>
                          <a:stretch/>
                        </pic:blipFill>
                        <pic:spPr bwMode="auto">
                          <a:xfrm>
                            <a:off x="0" y="0"/>
                            <a:ext cx="215900" cy="206375"/>
                          </a:xfrm>
                          <a:prstGeom prst="rect">
                            <a:avLst/>
                          </a:prstGeom>
                          <a:noFill/>
                          <a:ln>
                            <a:noFill/>
                          </a:ln>
                          <a:extLst>
                            <a:ext uri="{53640926-AAD7-44D8-BBD7-CCE9431645EC}">
                              <a14:shadowObscured xmlns:a14="http://schemas.microsoft.com/office/drawing/2010/main"/>
                            </a:ext>
                          </a:extLst>
                        </pic:spPr>
                      </pic:pic>
                    </a:graphicData>
                  </a:graphic>
                </wp:inline>
              </w:drawing>
            </w:r>
            <w:r w:rsidR="00206FC4">
              <w:tab/>
              <w:t>Le passage à la diapositive peut être activé par le présentateur et/ou activé automatiquement</w:t>
            </w:r>
          </w:p>
          <w:p w:rsidR="00207DD6" w:rsidRDefault="00207DD6" w:rsidP="00243096">
            <w:pPr>
              <w:pStyle w:val="numrotationgrise"/>
            </w:pPr>
          </w:p>
          <w:p w:rsidR="00207DD6" w:rsidRPr="00DA1E13" w:rsidRDefault="00207DD6" w:rsidP="00893771"/>
          <w:p w:rsidR="00207DD6" w:rsidRDefault="00207DD6" w:rsidP="00893771">
            <w:r>
              <w:rPr>
                <w:noProof/>
                <w:lang w:eastAsia="fr-FR"/>
              </w:rPr>
              <w:drawing>
                <wp:inline distT="0" distB="0" distL="0" distR="0" wp14:anchorId="7E2EF2CC" wp14:editId="6A258A8C">
                  <wp:extent cx="908411" cy="432000"/>
                  <wp:effectExtent l="0" t="0" r="6350" b="6350"/>
                  <wp:docPr id="220" name="Image 220"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207DD6" w:rsidRPr="006E47C1" w:rsidRDefault="00207DD6" w:rsidP="00893771">
            <w:pPr>
              <w:pStyle w:val="TexteProcdures"/>
              <w:rPr>
                <w:szCs w:val="20"/>
              </w:rPr>
            </w:pPr>
            <w:r>
              <w:t>Les actions de cet onglet peuvent être appliquées à une sélection de diapositives ou à une section</w:t>
            </w:r>
          </w:p>
        </w:tc>
        <w:tc>
          <w:tcPr>
            <w:tcW w:w="3223" w:type="pct"/>
            <w:gridSpan w:val="3"/>
            <w:tcMar>
              <w:left w:w="0" w:type="dxa"/>
              <w:right w:w="0" w:type="dxa"/>
            </w:tcMar>
          </w:tcPr>
          <w:p w:rsidR="007E2E3F" w:rsidRPr="00773E12" w:rsidRDefault="007E2E3F" w:rsidP="007E2E3F">
            <w:pPr>
              <w:jc w:val="center"/>
              <w:rPr>
                <w:sz w:val="18"/>
                <w:szCs w:val="18"/>
              </w:rPr>
            </w:pPr>
          </w:p>
          <w:p w:rsidR="00207DD6" w:rsidRDefault="00206FC4" w:rsidP="007E2E3F">
            <w:pPr>
              <w:jc w:val="center"/>
            </w:pPr>
            <w:r>
              <w:rPr>
                <w:noProof/>
                <w:lang w:eastAsia="fr-FR"/>
              </w:rPr>
              <w:drawing>
                <wp:inline distT="0" distB="0" distL="0" distR="0" wp14:anchorId="3D41023D" wp14:editId="01FFAECA">
                  <wp:extent cx="4320000" cy="2635966"/>
                  <wp:effectExtent l="0" t="0" r="4445"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320000" cy="2635966"/>
                          </a:xfrm>
                          <a:prstGeom prst="rect">
                            <a:avLst/>
                          </a:prstGeom>
                        </pic:spPr>
                      </pic:pic>
                    </a:graphicData>
                  </a:graphic>
                </wp:inline>
              </w:drawing>
            </w:r>
          </w:p>
        </w:tc>
      </w:tr>
    </w:tbl>
    <w:p w:rsidR="00207DD6" w:rsidRDefault="00207DD6" w:rsidP="00207DD6">
      <w:pPr>
        <w:rPr>
          <w:sz w:val="2"/>
          <w:szCs w:val="2"/>
        </w:rPr>
      </w:pPr>
      <w:r>
        <w:rPr>
          <w:sz w:val="2"/>
          <w:szCs w:val="2"/>
        </w:rPr>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6"/>
        <w:gridCol w:w="1944"/>
        <w:gridCol w:w="2383"/>
        <w:gridCol w:w="4541"/>
        <w:gridCol w:w="59"/>
      </w:tblGrid>
      <w:tr w:rsidR="00207DD6" w:rsidTr="00DB40E1">
        <w:trPr>
          <w:trHeight w:hRule="exact" w:val="567"/>
        </w:trPr>
        <w:tc>
          <w:tcPr>
            <w:tcW w:w="2873" w:type="pct"/>
            <w:gridSpan w:val="3"/>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0E47A5" w:rsidRDefault="00207DD6" w:rsidP="00893771">
            <w:pPr>
              <w:pStyle w:val="Titre2"/>
              <w:outlineLvl w:val="1"/>
            </w:pPr>
            <w:bookmarkStart w:id="63" w:name="_Toc366611923"/>
            <w:bookmarkStart w:id="64" w:name="_Toc367718551"/>
            <w:r>
              <w:lastRenderedPageBreak/>
              <w:t>Animer les éléments d’une diapositive</w:t>
            </w:r>
            <w:bookmarkEnd w:id="63"/>
            <w:bookmarkEnd w:id="64"/>
          </w:p>
        </w:tc>
        <w:tc>
          <w:tcPr>
            <w:tcW w:w="2127" w:type="pct"/>
            <w:gridSpan w:val="2"/>
            <w:tcBorders>
              <w:left w:val="double" w:sz="4" w:space="0" w:color="auto"/>
              <w:bottom w:val="single" w:sz="18" w:space="0" w:color="auto"/>
            </w:tcBorders>
            <w:vAlign w:val="bottom"/>
          </w:tcPr>
          <w:p w:rsidR="00207DD6" w:rsidRPr="00CC0132" w:rsidRDefault="00207DD6" w:rsidP="00893771"/>
        </w:tc>
      </w:tr>
      <w:tr w:rsidR="00207DD6" w:rsidTr="007E2E3F">
        <w:trPr>
          <w:trHeight w:hRule="exact" w:val="5260"/>
        </w:trPr>
        <w:tc>
          <w:tcPr>
            <w:tcW w:w="1771" w:type="pct"/>
            <w:gridSpan w:val="2"/>
            <w:tcBorders>
              <w:top w:val="single" w:sz="18" w:space="0" w:color="auto"/>
            </w:tcBorders>
          </w:tcPr>
          <w:p w:rsidR="00F7544F" w:rsidRPr="00F7544F" w:rsidRDefault="00F7544F" w:rsidP="00893771">
            <w:pPr>
              <w:pStyle w:val="Titrenumrot"/>
              <w:rPr>
                <w:b w:val="0"/>
                <w:sz w:val="18"/>
                <w:szCs w:val="18"/>
              </w:rPr>
            </w:pPr>
          </w:p>
          <w:p w:rsidR="00207DD6" w:rsidRDefault="00207DD6" w:rsidP="00893771">
            <w:pPr>
              <w:pStyle w:val="Titrenumrot"/>
            </w:pPr>
            <w:r w:rsidRPr="00243096">
              <w:rPr>
                <w:b w:val="0"/>
                <w:sz w:val="32"/>
              </w:rPr>
              <w:sym w:font="Wingdings" w:char="F08C"/>
            </w:r>
            <w:r>
              <w:t xml:space="preserve">Appliquer une animation à un objet </w:t>
            </w:r>
          </w:p>
          <w:p w:rsidR="00207DD6" w:rsidRDefault="00207DD6" w:rsidP="00893771">
            <w:pPr>
              <w:pStyle w:val="TexteProcdures"/>
            </w:pPr>
            <w:r>
              <w:t>Sélectionner l’objet à animer</w:t>
            </w:r>
          </w:p>
          <w:p w:rsidR="00207DD6" w:rsidRDefault="00207DD6" w:rsidP="00893771">
            <w:pPr>
              <w:pStyle w:val="TexteProcdures"/>
            </w:pPr>
            <w:r>
              <w:t>Cliquer sur une animation</w:t>
            </w:r>
          </w:p>
          <w:p w:rsidR="00207DD6" w:rsidRPr="00F7544F" w:rsidRDefault="00207DD6" w:rsidP="00893771">
            <w:pPr>
              <w:ind w:left="284"/>
              <w:rPr>
                <w:sz w:val="18"/>
                <w:szCs w:val="18"/>
              </w:rPr>
            </w:pPr>
          </w:p>
          <w:p w:rsidR="00207DD6" w:rsidRDefault="00207DD6" w:rsidP="00893771">
            <w:pPr>
              <w:pStyle w:val="Titrenumrot"/>
            </w:pPr>
            <w:r w:rsidRPr="00243096">
              <w:rPr>
                <w:b w:val="0"/>
                <w:sz w:val="32"/>
              </w:rPr>
              <w:sym w:font="Wingdings" w:char="F08D"/>
            </w:r>
            <w:r>
              <w:t>Les différents types d’animation</w:t>
            </w:r>
          </w:p>
          <w:p w:rsidR="00207DD6" w:rsidRDefault="00207DD6" w:rsidP="00F7544F">
            <w:pPr>
              <w:pStyle w:val="Textesouslisteorange"/>
            </w:pPr>
            <w:r>
              <w:t>La liste des animations est organisée par type d’animations et montrent les dernières utilisées</w:t>
            </w:r>
          </w:p>
          <w:p w:rsidR="00207DD6" w:rsidRPr="00F7544F" w:rsidRDefault="00207DD6" w:rsidP="00893771">
            <w:pPr>
              <w:pStyle w:val="Textesouslisteorange"/>
              <w:rPr>
                <w:szCs w:val="18"/>
              </w:rPr>
            </w:pPr>
          </w:p>
          <w:p w:rsidR="00207DD6" w:rsidRDefault="00207DD6" w:rsidP="00893771">
            <w:pPr>
              <w:pStyle w:val="Titrenumrot"/>
            </w:pPr>
            <w:r w:rsidRPr="00243096">
              <w:rPr>
                <w:b w:val="0"/>
                <w:position w:val="-6"/>
                <w:sz w:val="32"/>
              </w:rPr>
              <w:sym w:font="Wingdings" w:char="F08E"/>
            </w:r>
            <w:r>
              <w:t>Visualiser la totalité des animations</w:t>
            </w:r>
          </w:p>
          <w:p w:rsidR="00207DD6" w:rsidRDefault="00207DD6" w:rsidP="00893771">
            <w:pPr>
              <w:pStyle w:val="Textesouslisteorange"/>
            </w:pPr>
            <w:r>
              <w:t xml:space="preserve">Cliquer sur le type d’animations à appliquer </w:t>
            </w:r>
          </w:p>
          <w:p w:rsidR="00207DD6" w:rsidRPr="00816695" w:rsidRDefault="00207DD6" w:rsidP="00893771">
            <w:pPr>
              <w:pStyle w:val="Textesouslisteorange"/>
            </w:pPr>
          </w:p>
          <w:p w:rsidR="00207DD6" w:rsidRDefault="00207DD6" w:rsidP="00893771">
            <w:pPr>
              <w:pStyle w:val="Titrenumrot"/>
            </w:pPr>
            <w:r>
              <w:rPr>
                <w:noProof/>
                <w:lang w:eastAsia="fr-FR"/>
              </w:rPr>
              <w:drawing>
                <wp:inline distT="0" distB="0" distL="0" distR="0" wp14:anchorId="2EA29F28" wp14:editId="2FC081F9">
                  <wp:extent cx="908411" cy="432000"/>
                  <wp:effectExtent l="0" t="0" r="6350" b="6350"/>
                  <wp:docPr id="22" name="Image 22"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207DD6" w:rsidRPr="00816695" w:rsidRDefault="00207DD6" w:rsidP="00893771">
            <w:pPr>
              <w:pStyle w:val="TexteProcdures"/>
            </w:pPr>
            <w:r>
              <w:t>L’utilisation des boites de dialogue (</w:t>
            </w:r>
            <w:r w:rsidRPr="00816695">
              <w:rPr>
                <w:b/>
                <w:color w:val="C44613" w:themeColor="accent1" w:themeShade="BF"/>
                <w:position w:val="-6"/>
                <w:sz w:val="32"/>
                <w:szCs w:val="20"/>
              </w:rPr>
              <w:sym w:font="Wingdings" w:char="F08E"/>
            </w:r>
            <w:r w:rsidRPr="00816695">
              <w:t>) permet de visualiser l’effet sans l’appliquer,</w:t>
            </w:r>
            <w:r>
              <w:t xml:space="preserve"> tant que la validation </w:t>
            </w:r>
            <w:r w:rsidRPr="00816695">
              <w:t>avec OK n’a pas été effectuée</w:t>
            </w:r>
          </w:p>
        </w:tc>
        <w:tc>
          <w:tcPr>
            <w:tcW w:w="3208" w:type="pct"/>
            <w:gridSpan w:val="3"/>
            <w:tcBorders>
              <w:top w:val="single" w:sz="18" w:space="0" w:color="auto"/>
            </w:tcBorders>
            <w:tcMar>
              <w:left w:w="0" w:type="dxa"/>
              <w:right w:w="0" w:type="dxa"/>
            </w:tcMar>
          </w:tcPr>
          <w:p w:rsidR="007E2E3F" w:rsidRPr="00773E12" w:rsidRDefault="007E2E3F" w:rsidP="007E2E3F">
            <w:pPr>
              <w:jc w:val="center"/>
              <w:rPr>
                <w:sz w:val="18"/>
                <w:szCs w:val="18"/>
              </w:rPr>
            </w:pPr>
          </w:p>
          <w:p w:rsidR="00207DD6" w:rsidRDefault="00D622B3" w:rsidP="007E2E3F">
            <w:pPr>
              <w:jc w:val="center"/>
            </w:pPr>
            <w:r>
              <w:rPr>
                <w:noProof/>
                <w:lang w:eastAsia="fr-FR"/>
              </w:rPr>
              <w:drawing>
                <wp:inline distT="0" distB="0" distL="0" distR="0" wp14:anchorId="4F0609FF" wp14:editId="39A810E2">
                  <wp:extent cx="4320000" cy="2635966"/>
                  <wp:effectExtent l="0" t="0" r="4445"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320000" cy="2635966"/>
                          </a:xfrm>
                          <a:prstGeom prst="rect">
                            <a:avLst/>
                          </a:prstGeom>
                        </pic:spPr>
                      </pic:pic>
                    </a:graphicData>
                  </a:graphic>
                </wp:inline>
              </w:drawing>
            </w:r>
          </w:p>
        </w:tc>
      </w:tr>
      <w:tr w:rsidR="00207DD6" w:rsidTr="007E2E3F">
        <w:trPr>
          <w:trHeight w:hRule="exact" w:val="5869"/>
        </w:trPr>
        <w:tc>
          <w:tcPr>
            <w:tcW w:w="1771" w:type="pct"/>
            <w:gridSpan w:val="2"/>
          </w:tcPr>
          <w:p w:rsidR="00F7544F" w:rsidRPr="00F7544F" w:rsidRDefault="00F7544F" w:rsidP="00893771">
            <w:pPr>
              <w:ind w:left="284" w:hanging="284"/>
              <w:rPr>
                <w:color w:val="C44613" w:themeColor="accent1" w:themeShade="BF"/>
                <w:position w:val="-6"/>
                <w:sz w:val="18"/>
                <w:szCs w:val="18"/>
              </w:rPr>
            </w:pPr>
          </w:p>
          <w:p w:rsidR="00207DD6" w:rsidRDefault="00207DD6" w:rsidP="00893771">
            <w:pPr>
              <w:ind w:left="284" w:hanging="284"/>
              <w:rPr>
                <w:b/>
                <w:color w:val="C44613" w:themeColor="accent1" w:themeShade="BF"/>
                <w:szCs w:val="20"/>
              </w:rPr>
            </w:pPr>
            <w:r w:rsidRPr="00243096">
              <w:rPr>
                <w:color w:val="C44613" w:themeColor="accent1" w:themeShade="BF"/>
                <w:position w:val="-6"/>
                <w:sz w:val="32"/>
                <w:szCs w:val="20"/>
              </w:rPr>
              <w:sym w:font="Wingdings" w:char="F08F"/>
            </w:r>
            <w:r>
              <w:rPr>
                <w:b/>
                <w:color w:val="C44613" w:themeColor="accent1" w:themeShade="BF"/>
                <w:szCs w:val="20"/>
              </w:rPr>
              <w:t xml:space="preserve"> Modifier les effets</w:t>
            </w:r>
          </w:p>
          <w:p w:rsidR="00207DD6" w:rsidRDefault="00207DD6" w:rsidP="00893771">
            <w:pPr>
              <w:pStyle w:val="Textesouslisteorange"/>
            </w:pPr>
            <w:r>
              <w:t>Permet de personnaliser l’effet</w:t>
            </w:r>
          </w:p>
          <w:p w:rsidR="00207DD6" w:rsidRDefault="00207DD6" w:rsidP="00243096">
            <w:pPr>
              <w:pStyle w:val="numrotationgrise"/>
            </w:pPr>
            <w:r>
              <w:rPr>
                <w:noProof/>
                <w:lang w:eastAsia="fr-FR"/>
              </w:rPr>
              <w:drawing>
                <wp:inline distT="0" distB="0" distL="0" distR="0" wp14:anchorId="068754B9" wp14:editId="10C9F688">
                  <wp:extent cx="215900" cy="215900"/>
                  <wp:effectExtent l="0" t="0" r="0" b="0"/>
                  <wp:docPr id="278" name="Image 278"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211" name="Image 211"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tab/>
              <w:t>Effets prédéfinis</w:t>
            </w:r>
          </w:p>
          <w:p w:rsidR="00207DD6" w:rsidRDefault="00207DD6" w:rsidP="00243096">
            <w:pPr>
              <w:pStyle w:val="numrotationgrise"/>
            </w:pPr>
            <w:r>
              <w:rPr>
                <w:noProof/>
                <w:lang w:eastAsia="fr-FR"/>
              </w:rPr>
              <w:drawing>
                <wp:inline distT="0" distB="0" distL="0" distR="0" wp14:anchorId="3218FCC0" wp14:editId="03A516D7">
                  <wp:extent cx="215900" cy="208280"/>
                  <wp:effectExtent l="0" t="0" r="0" b="1270"/>
                  <wp:docPr id="282" name="Image 282"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212" name="Image 212"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tab/>
              <w:t>Ouverture de la boite de dialogue pour affiner les effets</w:t>
            </w:r>
          </w:p>
          <w:p w:rsidR="00207DD6" w:rsidRDefault="00207DD6" w:rsidP="00893771">
            <w:pPr>
              <w:pStyle w:val="Titrenumrot"/>
            </w:pPr>
            <w:r w:rsidRPr="00243096">
              <w:rPr>
                <w:b w:val="0"/>
                <w:position w:val="-6"/>
                <w:sz w:val="32"/>
              </w:rPr>
              <w:sym w:font="Wingdings" w:char="F090"/>
            </w:r>
            <w:r w:rsidRPr="00642D8C">
              <w:t>Activer l’animation</w:t>
            </w:r>
          </w:p>
          <w:p w:rsidR="00207DD6" w:rsidRPr="00642D8C" w:rsidRDefault="00207DD6" w:rsidP="00893771">
            <w:pPr>
              <w:pStyle w:val="Textesouslisteorange"/>
              <w:spacing w:after="120"/>
              <w:ind w:left="709" w:hanging="425"/>
            </w:pPr>
            <w:r>
              <w:t>3 options : au clic, avec la précédente, après la précédente.</w:t>
            </w:r>
          </w:p>
          <w:p w:rsidR="00207DD6" w:rsidRDefault="00207DD6" w:rsidP="00893771">
            <w:pPr>
              <w:pStyle w:val="Titrenumrot"/>
            </w:pPr>
            <w:r w:rsidRPr="00243096">
              <w:rPr>
                <w:b w:val="0"/>
                <w:sz w:val="32"/>
              </w:rPr>
              <w:sym w:font="Wingdings" w:char="F091"/>
            </w:r>
            <w:r>
              <w:t>Durée et délai de l’animation</w:t>
            </w:r>
          </w:p>
          <w:p w:rsidR="00207DD6" w:rsidRDefault="00207DD6" w:rsidP="00893771">
            <w:pPr>
              <w:pStyle w:val="Textesouslisteorange"/>
            </w:pPr>
            <w:r>
              <w:t>Durée permet de modifier le temps d’exécution de l’animation</w:t>
            </w:r>
          </w:p>
          <w:p w:rsidR="00207DD6" w:rsidRDefault="00207DD6" w:rsidP="00893771">
            <w:pPr>
              <w:pStyle w:val="Textesouslisteorange"/>
              <w:spacing w:after="120"/>
            </w:pPr>
            <w:r>
              <w:t>Délai permet d’ajouter un délai avant l’exécution de l’animation</w:t>
            </w:r>
          </w:p>
          <w:p w:rsidR="00207DD6" w:rsidRDefault="00207DD6" w:rsidP="00893771">
            <w:pPr>
              <w:ind w:left="284" w:hanging="284"/>
              <w:rPr>
                <w:b/>
                <w:color w:val="C44613" w:themeColor="accent1" w:themeShade="BF"/>
                <w:szCs w:val="20"/>
              </w:rPr>
            </w:pPr>
            <w:r>
              <w:rPr>
                <w:color w:val="C44613" w:themeColor="accent1" w:themeShade="BF"/>
                <w:sz w:val="32"/>
              </w:rPr>
              <w:sym w:font="Wingdings" w:char="F092"/>
            </w:r>
            <w:r>
              <w:rPr>
                <w:b/>
                <w:color w:val="C44613" w:themeColor="accent1" w:themeShade="BF"/>
                <w:szCs w:val="20"/>
              </w:rPr>
              <w:t>Modifier l’ordre des animations</w:t>
            </w:r>
          </w:p>
          <w:p w:rsidR="00207DD6" w:rsidRDefault="00207DD6" w:rsidP="00893771">
            <w:pPr>
              <w:pStyle w:val="TexteProcdures"/>
              <w:spacing w:after="120"/>
            </w:pPr>
            <w:r>
              <w:t>Cliquer sur chiffre devant l’élément animé et permuter avec l’animation précédente ou la suivante</w:t>
            </w:r>
          </w:p>
          <w:p w:rsidR="00207DD6" w:rsidRDefault="00207DD6" w:rsidP="00893771">
            <w:pPr>
              <w:ind w:left="284" w:hanging="284"/>
              <w:rPr>
                <w:b/>
                <w:color w:val="C44613" w:themeColor="accent1" w:themeShade="BF"/>
                <w:szCs w:val="20"/>
              </w:rPr>
            </w:pPr>
            <w:r>
              <w:rPr>
                <w:color w:val="C44613" w:themeColor="accent1" w:themeShade="BF"/>
                <w:sz w:val="32"/>
              </w:rPr>
              <w:sym w:font="Wingdings" w:char="F093"/>
            </w:r>
            <w:r>
              <w:rPr>
                <w:b/>
                <w:color w:val="C44613" w:themeColor="accent1" w:themeShade="BF"/>
                <w:szCs w:val="20"/>
              </w:rPr>
              <w:t>Ajouter une autre animation</w:t>
            </w:r>
          </w:p>
          <w:p w:rsidR="00207DD6" w:rsidRDefault="00207DD6" w:rsidP="00893771">
            <w:pPr>
              <w:pStyle w:val="TexteProcdures"/>
            </w:pPr>
            <w:r>
              <w:t>Permet de cumuler les animations pour un objet</w:t>
            </w:r>
          </w:p>
        </w:tc>
        <w:tc>
          <w:tcPr>
            <w:tcW w:w="3208" w:type="pct"/>
            <w:gridSpan w:val="3"/>
            <w:tcMar>
              <w:left w:w="0" w:type="dxa"/>
              <w:right w:w="0" w:type="dxa"/>
            </w:tcMar>
          </w:tcPr>
          <w:p w:rsidR="007E2E3F" w:rsidRPr="00773E12" w:rsidRDefault="007E2E3F" w:rsidP="007E2E3F">
            <w:pPr>
              <w:jc w:val="center"/>
              <w:rPr>
                <w:sz w:val="18"/>
                <w:szCs w:val="18"/>
              </w:rPr>
            </w:pPr>
          </w:p>
          <w:p w:rsidR="00207DD6" w:rsidRDefault="0031321C" w:rsidP="007E2E3F">
            <w:pPr>
              <w:jc w:val="center"/>
            </w:pPr>
            <w:r>
              <w:rPr>
                <w:noProof/>
                <w:lang w:eastAsia="fr-FR"/>
              </w:rPr>
              <w:drawing>
                <wp:inline distT="0" distB="0" distL="0" distR="0" wp14:anchorId="0D18D236" wp14:editId="0C451F96">
                  <wp:extent cx="4320000" cy="2635966"/>
                  <wp:effectExtent l="0" t="0" r="4445" b="0"/>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320000" cy="2635966"/>
                          </a:xfrm>
                          <a:prstGeom prst="rect">
                            <a:avLst/>
                          </a:prstGeom>
                        </pic:spPr>
                      </pic:pic>
                    </a:graphicData>
                  </a:graphic>
                </wp:inline>
              </w:drawing>
            </w:r>
          </w:p>
        </w:tc>
      </w:tr>
      <w:tr w:rsidR="00207DD6" w:rsidTr="00893771">
        <w:trPr>
          <w:gridAfter w:val="1"/>
          <w:wAfter w:w="28" w:type="pct"/>
          <w:trHeight w:hRule="exact" w:val="567"/>
        </w:trPr>
        <w:tc>
          <w:tcPr>
            <w:tcW w:w="872" w:type="pct"/>
            <w:tcBorders>
              <w:top w:val="double" w:sz="4" w:space="0" w:color="auto"/>
              <w:left w:val="double" w:sz="4" w:space="0" w:color="auto"/>
              <w:bottom w:val="single" w:sz="18" w:space="0" w:color="auto"/>
              <w:right w:val="double" w:sz="4" w:space="0" w:color="auto"/>
            </w:tcBorders>
            <w:shd w:val="clear" w:color="auto" w:fill="auto"/>
            <w:tcMar>
              <w:left w:w="0" w:type="dxa"/>
              <w:right w:w="0" w:type="dxa"/>
            </w:tcMar>
            <w:vAlign w:val="center"/>
          </w:tcPr>
          <w:p w:rsidR="00207DD6" w:rsidRPr="00D52792" w:rsidRDefault="00207DD6" w:rsidP="00893771">
            <w:pPr>
              <w:jc w:val="center"/>
            </w:pPr>
            <w:r>
              <w:rPr>
                <w:noProof/>
                <w:lang w:eastAsia="fr-FR"/>
              </w:rPr>
              <w:drawing>
                <wp:inline distT="0" distB="0" distL="0" distR="0" wp14:anchorId="3B34E54D" wp14:editId="774D86DF">
                  <wp:extent cx="908411" cy="432000"/>
                  <wp:effectExtent l="0" t="0" r="6350" b="6350"/>
                  <wp:docPr id="272" name="Image 272"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tc>
        <w:tc>
          <w:tcPr>
            <w:tcW w:w="4101" w:type="pct"/>
            <w:gridSpan w:val="3"/>
            <w:tcBorders>
              <w:left w:val="double" w:sz="4" w:space="0" w:color="auto"/>
              <w:bottom w:val="single" w:sz="18" w:space="0" w:color="auto"/>
            </w:tcBorders>
          </w:tcPr>
          <w:p w:rsidR="00207DD6" w:rsidRDefault="00207DD6" w:rsidP="00893771"/>
        </w:tc>
      </w:tr>
      <w:tr w:rsidR="00207DD6" w:rsidTr="00893771">
        <w:trPr>
          <w:trHeight w:hRule="exact" w:val="2289"/>
        </w:trPr>
        <w:tc>
          <w:tcPr>
            <w:tcW w:w="4979" w:type="pct"/>
            <w:gridSpan w:val="5"/>
          </w:tcPr>
          <w:p w:rsidR="00207DD6" w:rsidRDefault="00207DD6" w:rsidP="00893771">
            <w:pPr>
              <w:pStyle w:val="TitreConseils"/>
            </w:pPr>
            <w:r>
              <w:br w:type="page"/>
              <w:t>Les animations</w:t>
            </w:r>
          </w:p>
          <w:p w:rsidR="00207DD6" w:rsidRDefault="00207DD6" w:rsidP="00893771">
            <w:r>
              <w:t>Une trop grande quantité d’animations peuvent distraire les auditeurs du sujet exposé et alourdir votre présentation.</w:t>
            </w:r>
          </w:p>
          <w:p w:rsidR="00207DD6" w:rsidRDefault="00207DD6" w:rsidP="00893771"/>
          <w:p w:rsidR="00207DD6" w:rsidRPr="00D85B25" w:rsidRDefault="00207DD6" w:rsidP="00893771">
            <w:pPr>
              <w:pStyle w:val="TitreConseils"/>
            </w:pPr>
            <w:r>
              <w:t>Les options d’effet</w:t>
            </w:r>
          </w:p>
          <w:p w:rsidR="00207DD6" w:rsidRDefault="00207DD6" w:rsidP="00893771">
            <w:r>
              <w:t xml:space="preserve">Elles varient selon l’animation, mais également en fonction de l’objet. </w:t>
            </w:r>
          </w:p>
          <w:p w:rsidR="00207DD6" w:rsidRDefault="00207DD6" w:rsidP="00893771">
            <w:pPr>
              <w:spacing w:before="120"/>
            </w:pPr>
            <w:r>
              <w:t>Le texte pourra être regroupé par paragraphe, les graphiques par séries ou catégories et les SmartArts par éléments, seuls les tableaux ne peuvent pas être découpés en plusieurs animations.</w:t>
            </w:r>
          </w:p>
          <w:p w:rsidR="00207DD6" w:rsidRDefault="00207DD6" w:rsidP="00893771">
            <w:pPr>
              <w:spacing w:before="120"/>
            </w:pPr>
            <w:r>
              <w:t xml:space="preserve">Les effets doivent être cohérents avec votre propos. </w:t>
            </w:r>
          </w:p>
        </w:tc>
      </w:tr>
    </w:tbl>
    <w:p w:rsidR="00207DD6" w:rsidRDefault="00207DD6" w:rsidP="00207DD6">
      <w:pPr>
        <w:rPr>
          <w:sz w:val="2"/>
          <w:szCs w:val="2"/>
        </w:rPr>
      </w:pPr>
      <w:r>
        <w:rPr>
          <w:sz w:val="2"/>
          <w:szCs w:val="2"/>
        </w:rPr>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6"/>
        <w:gridCol w:w="1944"/>
        <w:gridCol w:w="2383"/>
        <w:gridCol w:w="4541"/>
        <w:gridCol w:w="59"/>
      </w:tblGrid>
      <w:tr w:rsidR="00207DD6" w:rsidTr="00DB40E1">
        <w:trPr>
          <w:trHeight w:hRule="exact" w:val="567"/>
        </w:trPr>
        <w:tc>
          <w:tcPr>
            <w:tcW w:w="2873" w:type="pct"/>
            <w:gridSpan w:val="3"/>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0E47A5" w:rsidRDefault="00207DD6" w:rsidP="00893771">
            <w:pPr>
              <w:pStyle w:val="Titre2"/>
              <w:outlineLvl w:val="1"/>
            </w:pPr>
            <w:bookmarkStart w:id="65" w:name="_Toc366611924"/>
            <w:bookmarkStart w:id="66" w:name="_Toc367718552"/>
            <w:r>
              <w:lastRenderedPageBreak/>
              <w:t>Animer les objets multimédias</w:t>
            </w:r>
            <w:bookmarkEnd w:id="65"/>
            <w:bookmarkEnd w:id="66"/>
          </w:p>
        </w:tc>
        <w:tc>
          <w:tcPr>
            <w:tcW w:w="2127" w:type="pct"/>
            <w:gridSpan w:val="2"/>
            <w:tcBorders>
              <w:left w:val="double" w:sz="4" w:space="0" w:color="auto"/>
              <w:bottom w:val="single" w:sz="18" w:space="0" w:color="auto"/>
            </w:tcBorders>
            <w:vAlign w:val="bottom"/>
          </w:tcPr>
          <w:p w:rsidR="00207DD6" w:rsidRPr="00CC0132" w:rsidRDefault="00207DD6" w:rsidP="00893771"/>
        </w:tc>
      </w:tr>
      <w:tr w:rsidR="00207DD6" w:rsidTr="007E2E3F">
        <w:trPr>
          <w:trHeight w:hRule="exact" w:val="5402"/>
        </w:trPr>
        <w:tc>
          <w:tcPr>
            <w:tcW w:w="1771" w:type="pct"/>
            <w:gridSpan w:val="2"/>
            <w:tcBorders>
              <w:top w:val="single" w:sz="18" w:space="0" w:color="auto"/>
            </w:tcBorders>
          </w:tcPr>
          <w:p w:rsidR="00F7544F" w:rsidRPr="00F7544F" w:rsidRDefault="00F7544F" w:rsidP="00893771">
            <w:pPr>
              <w:pStyle w:val="Titrenumrot"/>
              <w:rPr>
                <w:b w:val="0"/>
                <w:sz w:val="18"/>
                <w:szCs w:val="18"/>
              </w:rPr>
            </w:pPr>
          </w:p>
          <w:p w:rsidR="00207DD6" w:rsidRDefault="00207DD6" w:rsidP="00893771">
            <w:pPr>
              <w:pStyle w:val="Titrenumrot"/>
            </w:pPr>
            <w:r w:rsidRPr="00243096">
              <w:rPr>
                <w:b w:val="0"/>
                <w:sz w:val="32"/>
              </w:rPr>
              <w:sym w:font="Wingdings" w:char="F08C"/>
            </w:r>
            <w:r>
              <w:t>Déterminer l’emplacement du signet</w:t>
            </w:r>
          </w:p>
          <w:p w:rsidR="00207DD6" w:rsidRDefault="00207DD6" w:rsidP="00893771">
            <w:pPr>
              <w:pStyle w:val="TexteProcdures"/>
            </w:pPr>
            <w:r>
              <w:t>Lire la vidéo jusqu’à l’endroit où le signet doit être placé et arrêter la lecture</w:t>
            </w:r>
          </w:p>
          <w:p w:rsidR="00207DD6" w:rsidRPr="00A15E39" w:rsidRDefault="00207DD6" w:rsidP="00893771">
            <w:pPr>
              <w:ind w:left="284"/>
            </w:pPr>
          </w:p>
          <w:p w:rsidR="00207DD6" w:rsidRDefault="00207DD6" w:rsidP="00893771">
            <w:pPr>
              <w:pStyle w:val="Titrenumrot"/>
            </w:pPr>
            <w:r w:rsidRPr="00243096">
              <w:rPr>
                <w:b w:val="0"/>
                <w:sz w:val="32"/>
              </w:rPr>
              <w:sym w:font="Wingdings" w:char="F08D"/>
            </w:r>
            <w:r>
              <w:t>Ajouter un signet</w:t>
            </w:r>
          </w:p>
          <w:p w:rsidR="00207DD6" w:rsidRDefault="00207DD6" w:rsidP="00893771">
            <w:pPr>
              <w:pStyle w:val="Textesouslisteorange"/>
            </w:pPr>
          </w:p>
          <w:p w:rsidR="00207DD6" w:rsidRDefault="00207DD6" w:rsidP="00893771">
            <w:pPr>
              <w:pStyle w:val="Titrenumrot"/>
            </w:pPr>
            <w:r w:rsidRPr="00243096">
              <w:rPr>
                <w:b w:val="0"/>
                <w:position w:val="-6"/>
                <w:sz w:val="32"/>
              </w:rPr>
              <w:sym w:font="Wingdings" w:char="F08E"/>
            </w:r>
            <w:r>
              <w:t>Sélectionner un signet</w:t>
            </w:r>
          </w:p>
          <w:p w:rsidR="00207DD6" w:rsidRDefault="00207DD6" w:rsidP="00893771">
            <w:pPr>
              <w:pStyle w:val="Textesouslisteorange"/>
            </w:pPr>
            <w:r>
              <w:t>Cliquer sur le petit rond, il devient jaune lorsqu’il est sélectionné</w:t>
            </w:r>
          </w:p>
          <w:p w:rsidR="00207DD6" w:rsidRDefault="00207DD6" w:rsidP="00893771">
            <w:pPr>
              <w:pStyle w:val="Textesouslisteorange"/>
            </w:pPr>
          </w:p>
          <w:p w:rsidR="00207DD6" w:rsidRDefault="00207DD6" w:rsidP="00893771">
            <w:pPr>
              <w:ind w:left="284" w:hanging="284"/>
              <w:rPr>
                <w:b/>
                <w:color w:val="C44613" w:themeColor="accent1" w:themeShade="BF"/>
                <w:szCs w:val="20"/>
              </w:rPr>
            </w:pPr>
            <w:r w:rsidRPr="00243096">
              <w:rPr>
                <w:color w:val="C44613" w:themeColor="accent1" w:themeShade="BF"/>
                <w:position w:val="-6"/>
                <w:sz w:val="32"/>
                <w:szCs w:val="20"/>
              </w:rPr>
              <w:sym w:font="Wingdings" w:char="F08F"/>
            </w:r>
            <w:r>
              <w:rPr>
                <w:b/>
                <w:color w:val="C44613" w:themeColor="accent1" w:themeShade="BF"/>
                <w:szCs w:val="20"/>
              </w:rPr>
              <w:t>Supprimer un signet</w:t>
            </w:r>
          </w:p>
          <w:p w:rsidR="00207DD6" w:rsidRDefault="00207DD6" w:rsidP="00893771">
            <w:pPr>
              <w:pStyle w:val="Textesouslisteorange"/>
            </w:pPr>
            <w:r>
              <w:t>Le sélectionner et cliquer sur Supprimer le signet</w:t>
            </w:r>
          </w:p>
          <w:p w:rsidR="00207DD6" w:rsidRDefault="00207DD6" w:rsidP="00893771">
            <w:pPr>
              <w:pStyle w:val="TexteProcdures"/>
            </w:pPr>
          </w:p>
          <w:p w:rsidR="00207DD6" w:rsidRDefault="00207DD6" w:rsidP="00893771">
            <w:pPr>
              <w:pStyle w:val="Textesouslisteorange"/>
            </w:pPr>
          </w:p>
          <w:p w:rsidR="00207DD6" w:rsidRPr="00816695" w:rsidRDefault="00207DD6" w:rsidP="00893771">
            <w:pPr>
              <w:pStyle w:val="Textesouslisteorange"/>
            </w:pPr>
          </w:p>
          <w:p w:rsidR="00207DD6" w:rsidRDefault="00207DD6" w:rsidP="00893771">
            <w:pPr>
              <w:pStyle w:val="Titrenumrot"/>
            </w:pPr>
          </w:p>
          <w:p w:rsidR="00207DD6" w:rsidRPr="00816695" w:rsidRDefault="00207DD6" w:rsidP="00893771"/>
        </w:tc>
        <w:tc>
          <w:tcPr>
            <w:tcW w:w="3208" w:type="pct"/>
            <w:gridSpan w:val="3"/>
            <w:tcBorders>
              <w:top w:val="single" w:sz="18" w:space="0" w:color="auto"/>
            </w:tcBorders>
            <w:tcMar>
              <w:left w:w="0" w:type="dxa"/>
              <w:right w:w="0" w:type="dxa"/>
            </w:tcMar>
          </w:tcPr>
          <w:p w:rsidR="007E2E3F" w:rsidRPr="00773E12" w:rsidRDefault="007E2E3F" w:rsidP="007E2E3F">
            <w:pPr>
              <w:jc w:val="center"/>
              <w:rPr>
                <w:sz w:val="18"/>
                <w:szCs w:val="18"/>
              </w:rPr>
            </w:pPr>
          </w:p>
          <w:p w:rsidR="00207DD6" w:rsidRDefault="00096485" w:rsidP="007E2E3F">
            <w:pPr>
              <w:jc w:val="center"/>
            </w:pPr>
            <w:r>
              <w:rPr>
                <w:noProof/>
                <w:lang w:eastAsia="fr-FR"/>
              </w:rPr>
              <w:drawing>
                <wp:inline distT="0" distB="0" distL="0" distR="0" wp14:anchorId="26E1657C" wp14:editId="160B15C4">
                  <wp:extent cx="4320000" cy="2635966"/>
                  <wp:effectExtent l="0" t="0" r="4445"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20000" cy="2635966"/>
                          </a:xfrm>
                          <a:prstGeom prst="rect">
                            <a:avLst/>
                          </a:prstGeom>
                        </pic:spPr>
                      </pic:pic>
                    </a:graphicData>
                  </a:graphic>
                </wp:inline>
              </w:drawing>
            </w:r>
          </w:p>
        </w:tc>
      </w:tr>
      <w:tr w:rsidR="00207DD6" w:rsidTr="007E2E3F">
        <w:trPr>
          <w:trHeight w:hRule="exact" w:val="5499"/>
        </w:trPr>
        <w:tc>
          <w:tcPr>
            <w:tcW w:w="1771" w:type="pct"/>
            <w:gridSpan w:val="2"/>
          </w:tcPr>
          <w:p w:rsidR="00207DD6" w:rsidRDefault="00207DD6" w:rsidP="00893771">
            <w:pPr>
              <w:pStyle w:val="TexteProcdures"/>
            </w:pPr>
          </w:p>
          <w:p w:rsidR="00A77E37" w:rsidRDefault="00A77E37" w:rsidP="00A77E37">
            <w:pPr>
              <w:pStyle w:val="Titrenumrot"/>
              <w:rPr>
                <w:u w:val="single"/>
              </w:rPr>
            </w:pPr>
            <w:r w:rsidRPr="00B51F63">
              <w:rPr>
                <w:u w:val="single"/>
              </w:rPr>
              <w:t xml:space="preserve">Activer l’onglet </w:t>
            </w:r>
            <w:r>
              <w:rPr>
                <w:u w:val="single"/>
              </w:rPr>
              <w:t>Animations</w:t>
            </w:r>
          </w:p>
          <w:p w:rsidR="00207DD6" w:rsidRDefault="00207DD6" w:rsidP="00893771">
            <w:pPr>
              <w:pStyle w:val="TexteProcdures"/>
            </w:pPr>
          </w:p>
          <w:p w:rsidR="00207DD6" w:rsidRDefault="00207DD6" w:rsidP="00893771">
            <w:pPr>
              <w:pStyle w:val="TexteProcdures"/>
            </w:pPr>
          </w:p>
          <w:p w:rsidR="00207DD6" w:rsidRDefault="00207DD6" w:rsidP="00893771">
            <w:pPr>
              <w:pStyle w:val="Titrenumrot"/>
            </w:pPr>
            <w:r w:rsidRPr="00243096">
              <w:rPr>
                <w:b w:val="0"/>
                <w:position w:val="-6"/>
                <w:sz w:val="32"/>
              </w:rPr>
              <w:sym w:font="Wingdings" w:char="F090"/>
            </w:r>
            <w:r>
              <w:t>Choisir</w:t>
            </w:r>
            <w:r w:rsidRPr="00642D8C">
              <w:t xml:space="preserve"> l’animation</w:t>
            </w:r>
          </w:p>
          <w:p w:rsidR="00451E67" w:rsidRPr="00451E67" w:rsidRDefault="00451E67" w:rsidP="00451E67">
            <w:pPr>
              <w:pStyle w:val="TexteProcdures"/>
            </w:pPr>
            <w:r w:rsidRPr="00451E67">
              <w:t>Onglet ANIMATIONS, groupe Animations, catégorie Média</w:t>
            </w:r>
          </w:p>
          <w:p w:rsidR="00A94B1A" w:rsidRPr="00A94B1A" w:rsidRDefault="00A94B1A" w:rsidP="00A94B1A"/>
          <w:p w:rsidR="00207DD6" w:rsidRPr="002D568C" w:rsidRDefault="00207DD6" w:rsidP="00893771"/>
          <w:p w:rsidR="00207DD6" w:rsidRPr="00A77E37" w:rsidRDefault="00207DD6" w:rsidP="00A77E37">
            <w:pPr>
              <w:spacing w:after="20"/>
              <w:ind w:left="284" w:hanging="284"/>
              <w:rPr>
                <w:b/>
                <w:color w:val="C44613" w:themeColor="accent1" w:themeShade="BF"/>
                <w:szCs w:val="20"/>
              </w:rPr>
            </w:pPr>
            <w:r w:rsidRPr="00243096">
              <w:rPr>
                <w:color w:val="C44613" w:themeColor="accent1" w:themeShade="BF"/>
                <w:position w:val="-6"/>
                <w:sz w:val="32"/>
                <w:szCs w:val="20"/>
              </w:rPr>
              <w:sym w:font="Wingdings" w:char="F091"/>
            </w:r>
            <w:r w:rsidRPr="00A77E37">
              <w:rPr>
                <w:b/>
                <w:color w:val="C44613" w:themeColor="accent1" w:themeShade="BF"/>
                <w:szCs w:val="20"/>
              </w:rPr>
              <w:t>A</w:t>
            </w:r>
            <w:r w:rsidR="00A77E37" w:rsidRPr="00A77E37">
              <w:rPr>
                <w:b/>
                <w:color w:val="C44613" w:themeColor="accent1" w:themeShade="BF"/>
                <w:szCs w:val="20"/>
              </w:rPr>
              <w:t>ssocier l’animation à un signet</w:t>
            </w:r>
          </w:p>
          <w:p w:rsidR="00A77E37" w:rsidRDefault="00A77E37" w:rsidP="00A77E37">
            <w:pPr>
              <w:pStyle w:val="TexteProcdures"/>
            </w:pPr>
            <w:r>
              <w:t xml:space="preserve">Activer la commande </w:t>
            </w:r>
            <w:r w:rsidRPr="00A77E37">
              <w:rPr>
                <w:b/>
              </w:rPr>
              <w:t>Déclencheur</w:t>
            </w:r>
            <w:r>
              <w:rPr>
                <w:b/>
              </w:rPr>
              <w:t xml:space="preserve">, </w:t>
            </w:r>
            <w:r>
              <w:t>choisir le signe</w:t>
            </w:r>
            <w:r w:rsidR="00451E67">
              <w:t>t</w:t>
            </w:r>
            <w:r>
              <w:t xml:space="preserve"> à associer à l’animation.</w:t>
            </w:r>
          </w:p>
          <w:p w:rsidR="00A77E37" w:rsidRDefault="00A77E37" w:rsidP="00A77E37">
            <w:pPr>
              <w:pStyle w:val="TexteProcdures"/>
            </w:pPr>
          </w:p>
          <w:p w:rsidR="00A77E37" w:rsidRPr="00A77E37" w:rsidRDefault="00A77E37" w:rsidP="00A77E37">
            <w:pPr>
              <w:pStyle w:val="TexteProcdures"/>
            </w:pPr>
            <w:r>
              <w:t>La numérotation des signets correspond à la l’ordre de création</w:t>
            </w:r>
          </w:p>
        </w:tc>
        <w:tc>
          <w:tcPr>
            <w:tcW w:w="3208" w:type="pct"/>
            <w:gridSpan w:val="3"/>
            <w:tcMar>
              <w:left w:w="0" w:type="dxa"/>
              <w:right w:w="0" w:type="dxa"/>
            </w:tcMar>
          </w:tcPr>
          <w:p w:rsidR="007E2E3F" w:rsidRPr="00773E12" w:rsidRDefault="007E2E3F" w:rsidP="007E2E3F">
            <w:pPr>
              <w:jc w:val="center"/>
              <w:rPr>
                <w:sz w:val="18"/>
                <w:szCs w:val="18"/>
              </w:rPr>
            </w:pPr>
          </w:p>
          <w:p w:rsidR="00207DD6" w:rsidRDefault="00096485" w:rsidP="007E2E3F">
            <w:pPr>
              <w:jc w:val="center"/>
            </w:pPr>
            <w:r>
              <w:rPr>
                <w:noProof/>
                <w:lang w:eastAsia="fr-FR"/>
              </w:rPr>
              <w:drawing>
                <wp:inline distT="0" distB="0" distL="0" distR="0" wp14:anchorId="710A1F66" wp14:editId="1AB56442">
                  <wp:extent cx="4320000" cy="2635966"/>
                  <wp:effectExtent l="0" t="0" r="4445" b="0"/>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320000" cy="2635966"/>
                          </a:xfrm>
                          <a:prstGeom prst="rect">
                            <a:avLst/>
                          </a:prstGeom>
                        </pic:spPr>
                      </pic:pic>
                    </a:graphicData>
                  </a:graphic>
                </wp:inline>
              </w:drawing>
            </w:r>
          </w:p>
        </w:tc>
      </w:tr>
      <w:tr w:rsidR="00207DD6" w:rsidTr="00893771">
        <w:trPr>
          <w:gridAfter w:val="1"/>
          <w:wAfter w:w="28" w:type="pct"/>
          <w:trHeight w:hRule="exact" w:val="567"/>
        </w:trPr>
        <w:tc>
          <w:tcPr>
            <w:tcW w:w="872" w:type="pct"/>
            <w:tcBorders>
              <w:top w:val="double" w:sz="4" w:space="0" w:color="auto"/>
              <w:left w:val="double" w:sz="4" w:space="0" w:color="auto"/>
              <w:bottom w:val="single" w:sz="18" w:space="0" w:color="auto"/>
              <w:right w:val="double" w:sz="4" w:space="0" w:color="auto"/>
            </w:tcBorders>
            <w:shd w:val="clear" w:color="auto" w:fill="auto"/>
            <w:tcMar>
              <w:left w:w="0" w:type="dxa"/>
              <w:right w:w="0" w:type="dxa"/>
            </w:tcMar>
            <w:vAlign w:val="center"/>
          </w:tcPr>
          <w:p w:rsidR="00207DD6" w:rsidRPr="00D52792" w:rsidRDefault="00207DD6" w:rsidP="00893771">
            <w:pPr>
              <w:jc w:val="center"/>
            </w:pPr>
            <w:r>
              <w:rPr>
                <w:noProof/>
                <w:lang w:eastAsia="fr-FR"/>
              </w:rPr>
              <w:drawing>
                <wp:inline distT="0" distB="0" distL="0" distR="0" wp14:anchorId="5F1A7B75" wp14:editId="15FF23EE">
                  <wp:extent cx="908411" cy="432000"/>
                  <wp:effectExtent l="0" t="0" r="6350" b="6350"/>
                  <wp:docPr id="311" name="Image 311"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tc>
        <w:tc>
          <w:tcPr>
            <w:tcW w:w="4101" w:type="pct"/>
            <w:gridSpan w:val="3"/>
            <w:tcBorders>
              <w:left w:val="double" w:sz="4" w:space="0" w:color="auto"/>
              <w:bottom w:val="single" w:sz="18" w:space="0" w:color="auto"/>
            </w:tcBorders>
          </w:tcPr>
          <w:p w:rsidR="00207DD6" w:rsidRDefault="00207DD6" w:rsidP="00893771"/>
        </w:tc>
      </w:tr>
      <w:tr w:rsidR="00207DD6" w:rsidTr="00893771">
        <w:trPr>
          <w:trHeight w:hRule="exact" w:val="2835"/>
        </w:trPr>
        <w:tc>
          <w:tcPr>
            <w:tcW w:w="4979" w:type="pct"/>
            <w:gridSpan w:val="5"/>
          </w:tcPr>
          <w:p w:rsidR="00207DD6" w:rsidRDefault="00207DD6" w:rsidP="00893771">
            <w:pPr>
              <w:pStyle w:val="TitreConseils"/>
            </w:pPr>
          </w:p>
          <w:p w:rsidR="00207DD6" w:rsidRPr="00D85B25" w:rsidRDefault="00207DD6" w:rsidP="00893771">
            <w:pPr>
              <w:pStyle w:val="TitreConseils"/>
            </w:pPr>
            <w:r>
              <w:br w:type="page"/>
              <w:t>L’animation des objets multimédias</w:t>
            </w:r>
          </w:p>
          <w:p w:rsidR="00207DD6" w:rsidRDefault="00207DD6" w:rsidP="00893771">
            <w:pPr>
              <w:spacing w:before="120"/>
            </w:pPr>
            <w:r>
              <w:t>Les signets permettent de cibler précisément à quel moment de la lecture du média, l’animation doit avoir lieu.</w:t>
            </w:r>
          </w:p>
          <w:p w:rsidR="00207DD6" w:rsidRDefault="00207DD6" w:rsidP="00893771">
            <w:pPr>
              <w:spacing w:before="120"/>
            </w:pPr>
            <w:r>
              <w:t>Pour reprendre la lecture du média après une pause, cliquer sur le bouton lecture du contrôle multimédia.</w:t>
            </w:r>
          </w:p>
        </w:tc>
      </w:tr>
    </w:tbl>
    <w:p w:rsidR="00207DD6" w:rsidRDefault="00207DD6" w:rsidP="00207DD6">
      <w:pPr>
        <w:rPr>
          <w:sz w:val="2"/>
          <w:szCs w:val="2"/>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8"/>
        <w:gridCol w:w="3623"/>
        <w:gridCol w:w="3357"/>
      </w:tblGrid>
      <w:tr w:rsidR="00207DD6" w:rsidTr="00893771">
        <w:trPr>
          <w:trHeight w:hRule="exact" w:val="397"/>
        </w:trPr>
        <w:tc>
          <w:tcPr>
            <w:tcW w:w="5000" w:type="pct"/>
            <w:gridSpan w:val="3"/>
            <w:shd w:val="clear" w:color="auto" w:fill="auto"/>
            <w:vAlign w:val="bottom"/>
          </w:tcPr>
          <w:p w:rsidR="00207DD6" w:rsidRPr="00CC0132" w:rsidRDefault="00207DD6" w:rsidP="00893771">
            <w:pPr>
              <w:pStyle w:val="Titre1"/>
              <w:outlineLvl w:val="0"/>
            </w:pPr>
            <w:bookmarkStart w:id="67" w:name="_Toc366611925"/>
            <w:bookmarkStart w:id="68" w:name="_Toc367718553"/>
            <w:r>
              <w:lastRenderedPageBreak/>
              <w:t>Création de liens</w:t>
            </w:r>
            <w:bookmarkStart w:id="69" w:name="_GoBack"/>
            <w:bookmarkEnd w:id="67"/>
            <w:bookmarkEnd w:id="68"/>
            <w:bookmarkEnd w:id="69"/>
          </w:p>
        </w:tc>
      </w:tr>
      <w:tr w:rsidR="00207DD6" w:rsidTr="00893771">
        <w:trPr>
          <w:trHeight w:hRule="exact" w:val="2137"/>
        </w:trPr>
        <w:tc>
          <w:tcPr>
            <w:tcW w:w="5000" w:type="pct"/>
            <w:gridSpan w:val="3"/>
          </w:tcPr>
          <w:p w:rsidR="00207DD6" w:rsidRDefault="00207DD6" w:rsidP="00893771"/>
          <w:p w:rsidR="00207DD6" w:rsidRDefault="00207DD6" w:rsidP="00893771">
            <w:r>
              <w:t>Les liaisons permettent d’activer un fichier externe, mais également d’atteindre une diapositive dans le diaporama en cours de diffusion.</w:t>
            </w:r>
          </w:p>
          <w:p w:rsidR="00207DD6" w:rsidRDefault="00207DD6" w:rsidP="00893771"/>
          <w:p w:rsidR="00207DD6" w:rsidRDefault="00207DD6" w:rsidP="00893771">
            <w:r>
              <w:t>Les liens dynamiques sont créés soit avec la méthode des liens hypertexte, soit avec un collage spécial.</w:t>
            </w:r>
          </w:p>
          <w:p w:rsidR="00207DD6" w:rsidRDefault="00207DD6" w:rsidP="00893771"/>
          <w:p w:rsidR="00207DD6" w:rsidRDefault="00207DD6" w:rsidP="00893771"/>
        </w:tc>
      </w:tr>
      <w:tr w:rsidR="00207DD6" w:rsidTr="00DB40E1">
        <w:trPr>
          <w:trHeight w:hRule="exact" w:val="567"/>
        </w:trPr>
        <w:tc>
          <w:tcPr>
            <w:tcW w:w="3450" w:type="pct"/>
            <w:gridSpan w:val="2"/>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D62392" w:rsidRDefault="00207DD6" w:rsidP="00893771">
            <w:pPr>
              <w:pStyle w:val="Titre2"/>
              <w:outlineLvl w:val="1"/>
            </w:pPr>
            <w:bookmarkStart w:id="70" w:name="_Toc366611926"/>
            <w:bookmarkStart w:id="71" w:name="_Toc367718554"/>
            <w:r>
              <w:t>Insérer un objet provenant d’un autre fichier</w:t>
            </w:r>
            <w:bookmarkEnd w:id="70"/>
            <w:bookmarkEnd w:id="71"/>
          </w:p>
        </w:tc>
        <w:tc>
          <w:tcPr>
            <w:tcW w:w="1550" w:type="pct"/>
            <w:tcBorders>
              <w:left w:val="double" w:sz="4" w:space="0" w:color="auto"/>
              <w:bottom w:val="single" w:sz="18" w:space="0" w:color="auto"/>
            </w:tcBorders>
            <w:vAlign w:val="bottom"/>
          </w:tcPr>
          <w:p w:rsidR="00207DD6" w:rsidRPr="00CC0132" w:rsidRDefault="00207DD6" w:rsidP="00893771"/>
        </w:tc>
      </w:tr>
      <w:tr w:rsidR="00207DD6" w:rsidTr="007E2E3F">
        <w:trPr>
          <w:trHeight w:val="5984"/>
        </w:trPr>
        <w:tc>
          <w:tcPr>
            <w:tcW w:w="1777" w:type="pct"/>
            <w:tcBorders>
              <w:top w:val="single" w:sz="18" w:space="0" w:color="auto"/>
            </w:tcBorders>
          </w:tcPr>
          <w:p w:rsidR="00207DD6" w:rsidRPr="00F7544F" w:rsidRDefault="00207DD6" w:rsidP="00893771">
            <w:pPr>
              <w:pStyle w:val="Titrenumrot"/>
              <w:rPr>
                <w:sz w:val="18"/>
                <w:szCs w:val="18"/>
              </w:rPr>
            </w:pPr>
          </w:p>
          <w:p w:rsidR="00207DD6" w:rsidRPr="00264A34" w:rsidRDefault="00207DD6" w:rsidP="00893771">
            <w:pPr>
              <w:pStyle w:val="Titrenumrot"/>
              <w:rPr>
                <w:u w:val="single"/>
              </w:rPr>
            </w:pPr>
            <w:r w:rsidRPr="00264A34">
              <w:rPr>
                <w:u w:val="single"/>
              </w:rPr>
              <w:t>Insérer un tableau Excel</w:t>
            </w:r>
          </w:p>
          <w:p w:rsidR="00207DD6" w:rsidRPr="00802C88" w:rsidRDefault="00207DD6" w:rsidP="00893771">
            <w:pPr>
              <w:rPr>
                <w:sz w:val="18"/>
              </w:rPr>
            </w:pPr>
          </w:p>
          <w:p w:rsidR="00207DD6" w:rsidRDefault="00207DD6" w:rsidP="00893771">
            <w:pPr>
              <w:pStyle w:val="Textesouslisteorange"/>
              <w:ind w:left="0"/>
            </w:pPr>
            <w:r>
              <w:t>Sélectionner le tableau dans Excel et le copier</w:t>
            </w:r>
          </w:p>
          <w:p w:rsidR="00207DD6" w:rsidRDefault="00207DD6" w:rsidP="00893771">
            <w:pPr>
              <w:pStyle w:val="Textesouslisteorange"/>
              <w:ind w:left="0"/>
            </w:pPr>
            <w:r>
              <w:t>Sélectionner la diapositive destinatrice</w:t>
            </w:r>
          </w:p>
          <w:p w:rsidR="00207DD6" w:rsidRDefault="00207DD6" w:rsidP="00893771">
            <w:pPr>
              <w:pStyle w:val="Textesouslisteorange"/>
            </w:pPr>
          </w:p>
          <w:p w:rsidR="00207DD6" w:rsidRDefault="00207DD6" w:rsidP="00893771">
            <w:pPr>
              <w:pStyle w:val="Titrenumrot"/>
              <w:spacing w:after="120"/>
            </w:pPr>
            <w:r w:rsidRPr="00243096">
              <w:rPr>
                <w:b w:val="0"/>
                <w:sz w:val="32"/>
                <w:szCs w:val="32"/>
              </w:rPr>
              <w:sym w:font="Wingdings" w:char="F08C"/>
            </w:r>
            <w:r>
              <w:t>Activer le collage spécial</w:t>
            </w:r>
          </w:p>
          <w:p w:rsidR="00207DD6" w:rsidRDefault="00207DD6" w:rsidP="00893771">
            <w:pPr>
              <w:pStyle w:val="Titrenumrot"/>
            </w:pPr>
            <w:r w:rsidRPr="00243096">
              <w:rPr>
                <w:b w:val="0"/>
                <w:sz w:val="32"/>
                <w:szCs w:val="32"/>
              </w:rPr>
              <w:sym w:font="Wingdings" w:char="F08D"/>
            </w:r>
            <w:r>
              <w:t>Choisir le type d’objet :</w:t>
            </w:r>
          </w:p>
          <w:p w:rsidR="00207DD6" w:rsidRPr="004C6AA2" w:rsidRDefault="00207DD6" w:rsidP="00893771">
            <w:pPr>
              <w:pStyle w:val="TexteProcdures"/>
              <w:rPr>
                <w:b/>
              </w:rPr>
            </w:pPr>
            <w:r w:rsidRPr="004C6AA2">
              <w:rPr>
                <w:b/>
              </w:rPr>
              <w:t>Objet Feuille de calcul Microsoft Excel</w:t>
            </w:r>
          </w:p>
          <w:p w:rsidR="00207DD6" w:rsidRDefault="00207DD6" w:rsidP="00893771">
            <w:pPr>
              <w:pStyle w:val="TexteProcdures"/>
              <w:spacing w:after="120"/>
              <w:ind w:left="0"/>
            </w:pPr>
          </w:p>
          <w:p w:rsidR="00207DD6" w:rsidRDefault="00207DD6" w:rsidP="00893771">
            <w:pPr>
              <w:pStyle w:val="Titrenumrot"/>
            </w:pPr>
            <w:r w:rsidRPr="00243096">
              <w:rPr>
                <w:b w:val="0"/>
                <w:sz w:val="32"/>
                <w:szCs w:val="32"/>
              </w:rPr>
              <w:sym w:font="Wingdings" w:char="F08E"/>
            </w:r>
            <w:r>
              <w:t>Choisir le type de collage :</w:t>
            </w:r>
          </w:p>
          <w:p w:rsidR="00207DD6" w:rsidRDefault="00207DD6" w:rsidP="00243096">
            <w:pPr>
              <w:pStyle w:val="numrotationgrise"/>
            </w:pPr>
            <w:r>
              <w:rPr>
                <w:noProof/>
                <w:lang w:eastAsia="fr-FR"/>
              </w:rPr>
              <w:drawing>
                <wp:inline distT="0" distB="0" distL="0" distR="0" wp14:anchorId="5E891265" wp14:editId="4B939BCF">
                  <wp:extent cx="215900" cy="215900"/>
                  <wp:effectExtent l="0" t="0" r="0" b="0"/>
                  <wp:docPr id="324" name="Image 324"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260" name="Image 260"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Coller : l’objet n’est plus lié à la source et doit être modifié dans Powerpoint</w:t>
            </w:r>
          </w:p>
          <w:p w:rsidR="00207DD6" w:rsidRDefault="00207DD6" w:rsidP="00243096">
            <w:pPr>
              <w:pStyle w:val="numrotationgrise"/>
            </w:pPr>
            <w:r>
              <w:rPr>
                <w:noProof/>
                <w:lang w:eastAsia="fr-FR"/>
              </w:rPr>
              <w:drawing>
                <wp:inline distT="0" distB="0" distL="0" distR="0" wp14:anchorId="74910E9A" wp14:editId="7BEA15EA">
                  <wp:extent cx="215900" cy="208280"/>
                  <wp:effectExtent l="0" t="0" r="0" b="1270"/>
                  <wp:docPr id="325" name="Image 325"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261" name="Image 261"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Coller avec liaison : l’objet est lié à la source et doit être modifié dans Excel</w:t>
            </w:r>
          </w:p>
          <w:p w:rsidR="00207DD6" w:rsidRDefault="00207DD6" w:rsidP="00893771">
            <w:pPr>
              <w:pStyle w:val="Titrenumrot"/>
            </w:pPr>
          </w:p>
          <w:p w:rsidR="00207DD6" w:rsidRDefault="00207DD6" w:rsidP="00893771">
            <w:pPr>
              <w:pStyle w:val="Textesouslisteorange"/>
            </w:pPr>
            <w:r>
              <w:rPr>
                <w:noProof/>
                <w:lang w:eastAsia="fr-FR"/>
              </w:rPr>
              <w:drawing>
                <wp:inline distT="0" distB="0" distL="0" distR="0" wp14:anchorId="2BCC715C" wp14:editId="5D25962F">
                  <wp:extent cx="908411" cy="432000"/>
                  <wp:effectExtent l="0" t="0" r="6350" b="6350"/>
                  <wp:docPr id="326" name="Image 326"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207DD6" w:rsidRDefault="00207DD6" w:rsidP="00A05E21">
            <w:pPr>
              <w:pStyle w:val="Textesouslisteorange"/>
            </w:pPr>
            <w:r>
              <w:t xml:space="preserve">Ce type de lien peut être effectué avec un fichier Word </w:t>
            </w:r>
          </w:p>
        </w:tc>
        <w:tc>
          <w:tcPr>
            <w:tcW w:w="3223" w:type="pct"/>
            <w:gridSpan w:val="2"/>
            <w:tcBorders>
              <w:top w:val="single" w:sz="18" w:space="0" w:color="auto"/>
            </w:tcBorders>
            <w:tcMar>
              <w:left w:w="0" w:type="dxa"/>
              <w:right w:w="0" w:type="dxa"/>
            </w:tcMar>
          </w:tcPr>
          <w:p w:rsidR="007E2E3F" w:rsidRPr="00773E12" w:rsidRDefault="007E2E3F" w:rsidP="007E2E3F">
            <w:pPr>
              <w:jc w:val="center"/>
              <w:rPr>
                <w:sz w:val="18"/>
                <w:szCs w:val="18"/>
              </w:rPr>
            </w:pPr>
          </w:p>
          <w:p w:rsidR="00207DD6" w:rsidRDefault="001C247B" w:rsidP="007E2E3F">
            <w:pPr>
              <w:jc w:val="center"/>
            </w:pPr>
            <w:r>
              <w:rPr>
                <w:noProof/>
                <w:lang w:eastAsia="fr-FR"/>
              </w:rPr>
              <w:drawing>
                <wp:inline distT="0" distB="0" distL="0" distR="0" wp14:anchorId="0E077C0F" wp14:editId="3949547F">
                  <wp:extent cx="4320000" cy="2635966"/>
                  <wp:effectExtent l="0" t="0" r="4445" b="0"/>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320000" cy="2635966"/>
                          </a:xfrm>
                          <a:prstGeom prst="rect">
                            <a:avLst/>
                          </a:prstGeom>
                        </pic:spPr>
                      </pic:pic>
                    </a:graphicData>
                  </a:graphic>
                </wp:inline>
              </w:drawing>
            </w:r>
          </w:p>
        </w:tc>
      </w:tr>
      <w:tr w:rsidR="00207DD6" w:rsidTr="007E2E3F">
        <w:trPr>
          <w:trHeight w:hRule="exact" w:val="5108"/>
        </w:trPr>
        <w:tc>
          <w:tcPr>
            <w:tcW w:w="1777" w:type="pct"/>
          </w:tcPr>
          <w:p w:rsidR="00F7544F" w:rsidRPr="00F7544F" w:rsidRDefault="00F7544F" w:rsidP="00893771">
            <w:pPr>
              <w:pStyle w:val="Titrenumrot"/>
              <w:ind w:left="0" w:firstLine="0"/>
              <w:rPr>
                <w:sz w:val="18"/>
                <w:szCs w:val="18"/>
                <w:u w:val="single"/>
              </w:rPr>
            </w:pPr>
          </w:p>
          <w:p w:rsidR="00207DD6" w:rsidRPr="00264A34" w:rsidRDefault="00207DD6" w:rsidP="00893771">
            <w:pPr>
              <w:pStyle w:val="Titrenumrot"/>
              <w:ind w:left="0" w:firstLine="0"/>
              <w:rPr>
                <w:u w:val="single"/>
              </w:rPr>
            </w:pPr>
            <w:r w:rsidRPr="00264A34">
              <w:rPr>
                <w:u w:val="single"/>
              </w:rPr>
              <w:t xml:space="preserve">Insérer des diapositives d’une autre </w:t>
            </w:r>
            <w:r w:rsidR="00264A34">
              <w:rPr>
                <w:u w:val="single"/>
              </w:rPr>
              <w:br/>
            </w:r>
            <w:r w:rsidRPr="00264A34">
              <w:rPr>
                <w:u w:val="single"/>
              </w:rPr>
              <w:t>présentation</w:t>
            </w:r>
          </w:p>
          <w:p w:rsidR="00207DD6" w:rsidRPr="00802C88" w:rsidRDefault="00207DD6" w:rsidP="00893771"/>
          <w:p w:rsidR="00207DD6" w:rsidRDefault="00207DD6" w:rsidP="00893771">
            <w:pPr>
              <w:pStyle w:val="Titrenumrot"/>
            </w:pPr>
            <w:r w:rsidRPr="00243096">
              <w:rPr>
                <w:b w:val="0"/>
                <w:sz w:val="32"/>
                <w:szCs w:val="32"/>
              </w:rPr>
              <w:sym w:font="Wingdings" w:char="F08F"/>
            </w:r>
            <w:r>
              <w:t>Les diapositives insérées se placent après celle sélectionnée</w:t>
            </w:r>
          </w:p>
          <w:p w:rsidR="00207DD6" w:rsidRDefault="00207DD6" w:rsidP="00893771">
            <w:pPr>
              <w:pStyle w:val="Titrenumrot"/>
              <w:spacing w:after="120"/>
            </w:pPr>
            <w:r w:rsidRPr="00243096">
              <w:rPr>
                <w:b w:val="0"/>
                <w:sz w:val="32"/>
                <w:szCs w:val="32"/>
              </w:rPr>
              <w:sym w:font="Wingdings" w:char="F090"/>
            </w:r>
            <w:r>
              <w:t>Activer la commande : réutiliser les diapositives</w:t>
            </w:r>
          </w:p>
          <w:p w:rsidR="00207DD6" w:rsidRDefault="00207DD6" w:rsidP="00893771">
            <w:pPr>
              <w:pStyle w:val="TexteProcdures"/>
              <w:spacing w:after="120"/>
            </w:pPr>
            <w:r>
              <w:t>Onglet accueil, groupe Diapositives, commande nouvelle diapositive</w:t>
            </w:r>
          </w:p>
          <w:p w:rsidR="00207DD6" w:rsidRDefault="00207DD6" w:rsidP="00893771">
            <w:pPr>
              <w:pStyle w:val="Titrenumrot"/>
            </w:pPr>
            <w:r w:rsidRPr="00243096">
              <w:rPr>
                <w:b w:val="0"/>
                <w:sz w:val="32"/>
                <w:szCs w:val="32"/>
              </w:rPr>
              <w:sym w:font="Wingdings" w:char="F091"/>
            </w:r>
            <w:r>
              <w:t>Dans le volet Réutiliser les diapositives à partir de :</w:t>
            </w:r>
          </w:p>
          <w:p w:rsidR="00207DD6" w:rsidRDefault="00207DD6" w:rsidP="00893771">
            <w:pPr>
              <w:pStyle w:val="TexteProcdures"/>
            </w:pPr>
            <w:r>
              <w:t>cliquer sur Parcourir</w:t>
            </w:r>
          </w:p>
          <w:p w:rsidR="00207DD6" w:rsidRDefault="00207DD6" w:rsidP="00893771">
            <w:pPr>
              <w:pStyle w:val="TexteProcdures"/>
              <w:spacing w:after="120"/>
            </w:pPr>
            <w:r>
              <w:t>Ouvrir le fichier contenant les diapositives</w:t>
            </w:r>
          </w:p>
          <w:p w:rsidR="00207DD6" w:rsidRPr="00802C88" w:rsidRDefault="00207DD6" w:rsidP="00893771">
            <w:pPr>
              <w:pStyle w:val="Titrenumrot"/>
              <w:spacing w:after="120"/>
            </w:pPr>
            <w:r w:rsidRPr="00243096">
              <w:rPr>
                <w:b w:val="0"/>
                <w:sz w:val="32"/>
                <w:szCs w:val="32"/>
              </w:rPr>
              <w:sym w:font="Wingdings" w:char="F092"/>
            </w:r>
            <w:r>
              <w:t>Cliquer sur les diapositives à insérer</w:t>
            </w:r>
          </w:p>
          <w:p w:rsidR="00207DD6" w:rsidRPr="006E47C1" w:rsidRDefault="00207DD6" w:rsidP="00893771">
            <w:pPr>
              <w:pStyle w:val="Titrenumrot"/>
            </w:pPr>
            <w:r w:rsidRPr="00243096">
              <w:rPr>
                <w:b w:val="0"/>
                <w:sz w:val="32"/>
                <w:szCs w:val="32"/>
              </w:rPr>
              <w:sym w:font="Wingdings" w:char="F093"/>
            </w:r>
            <w:r>
              <w:t>Choisir le masque à appliquer</w:t>
            </w:r>
          </w:p>
        </w:tc>
        <w:tc>
          <w:tcPr>
            <w:tcW w:w="3223" w:type="pct"/>
            <w:gridSpan w:val="2"/>
            <w:tcMar>
              <w:left w:w="0" w:type="dxa"/>
              <w:right w:w="0" w:type="dxa"/>
            </w:tcMar>
          </w:tcPr>
          <w:p w:rsidR="007E2E3F" w:rsidRPr="00773E12" w:rsidRDefault="007E2E3F" w:rsidP="007E2E3F">
            <w:pPr>
              <w:jc w:val="center"/>
              <w:rPr>
                <w:sz w:val="18"/>
                <w:szCs w:val="18"/>
              </w:rPr>
            </w:pPr>
          </w:p>
          <w:p w:rsidR="00207DD6" w:rsidRDefault="001C247B" w:rsidP="007E2E3F">
            <w:pPr>
              <w:jc w:val="center"/>
            </w:pPr>
            <w:r>
              <w:rPr>
                <w:noProof/>
                <w:lang w:eastAsia="fr-FR"/>
              </w:rPr>
              <w:drawing>
                <wp:inline distT="0" distB="0" distL="0" distR="0" wp14:anchorId="4705CD9D" wp14:editId="6F220ABE">
                  <wp:extent cx="4320000" cy="2635966"/>
                  <wp:effectExtent l="0" t="0" r="4445" b="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320000" cy="2635966"/>
                          </a:xfrm>
                          <a:prstGeom prst="rect">
                            <a:avLst/>
                          </a:prstGeom>
                        </pic:spPr>
                      </pic:pic>
                    </a:graphicData>
                  </a:graphic>
                </wp:inline>
              </w:drawing>
            </w:r>
          </w:p>
        </w:tc>
      </w:tr>
    </w:tbl>
    <w:p w:rsidR="00207DD6" w:rsidRDefault="00207DD6" w:rsidP="00207DD6">
      <w:pPr>
        <w:rPr>
          <w:sz w:val="2"/>
          <w:szCs w:val="2"/>
        </w:rPr>
      </w:pPr>
    </w:p>
    <w:p w:rsidR="00207DD6" w:rsidRDefault="00207DD6" w:rsidP="00207DD6">
      <w:pPr>
        <w:rPr>
          <w:sz w:val="2"/>
          <w:szCs w:val="2"/>
        </w:rPr>
      </w:pPr>
      <w:r>
        <w:rPr>
          <w:sz w:val="2"/>
          <w:szCs w:val="2"/>
        </w:rPr>
        <w:br w:type="pag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4"/>
        <w:gridCol w:w="1744"/>
        <w:gridCol w:w="4949"/>
        <w:gridCol w:w="2326"/>
      </w:tblGrid>
      <w:tr w:rsidR="00207DD6" w:rsidTr="00DB40E1">
        <w:trPr>
          <w:trHeight w:hRule="exact" w:val="567"/>
        </w:trPr>
        <w:tc>
          <w:tcPr>
            <w:tcW w:w="8691" w:type="dxa"/>
            <w:gridSpan w:val="3"/>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0E47A5" w:rsidRDefault="00207DD6" w:rsidP="00893771">
            <w:pPr>
              <w:pStyle w:val="Titre2"/>
              <w:outlineLvl w:val="1"/>
            </w:pPr>
            <w:bookmarkStart w:id="72" w:name="_Toc366611927"/>
            <w:bookmarkStart w:id="73" w:name="_Toc367718555"/>
            <w:r>
              <w:lastRenderedPageBreak/>
              <w:t>Créer des liens hypertexte ou des boutons d’action</w:t>
            </w:r>
            <w:bookmarkEnd w:id="72"/>
            <w:bookmarkEnd w:id="73"/>
          </w:p>
        </w:tc>
        <w:tc>
          <w:tcPr>
            <w:tcW w:w="2353" w:type="dxa"/>
            <w:tcBorders>
              <w:top w:val="nil"/>
              <w:left w:val="double" w:sz="4" w:space="0" w:color="auto"/>
              <w:bottom w:val="single" w:sz="18" w:space="0" w:color="auto"/>
            </w:tcBorders>
            <w:vAlign w:val="bottom"/>
          </w:tcPr>
          <w:p w:rsidR="00207DD6" w:rsidRPr="00CC0132" w:rsidRDefault="00207DD6" w:rsidP="00893771"/>
        </w:tc>
      </w:tr>
      <w:tr w:rsidR="00207DD6" w:rsidTr="007E2E3F">
        <w:trPr>
          <w:trHeight w:val="7013"/>
        </w:trPr>
        <w:tc>
          <w:tcPr>
            <w:tcW w:w="3742" w:type="dxa"/>
            <w:gridSpan w:val="2"/>
          </w:tcPr>
          <w:p w:rsidR="00207DD6" w:rsidRPr="00F7544F" w:rsidRDefault="00207DD6" w:rsidP="00893771">
            <w:pPr>
              <w:pStyle w:val="Titrenumrot"/>
              <w:ind w:left="0" w:firstLine="0"/>
              <w:rPr>
                <w:sz w:val="18"/>
                <w:szCs w:val="18"/>
                <w:u w:val="single"/>
              </w:rPr>
            </w:pPr>
          </w:p>
          <w:p w:rsidR="00207DD6" w:rsidRDefault="00207DD6" w:rsidP="00893771">
            <w:pPr>
              <w:pStyle w:val="Titrenumrot"/>
              <w:ind w:left="0" w:firstLine="0"/>
              <w:rPr>
                <w:sz w:val="24"/>
                <w:u w:val="single"/>
              </w:rPr>
            </w:pPr>
            <w:r w:rsidRPr="00802C88">
              <w:rPr>
                <w:sz w:val="24"/>
                <w:u w:val="single"/>
              </w:rPr>
              <w:t xml:space="preserve">Insérer </w:t>
            </w:r>
            <w:r>
              <w:rPr>
                <w:sz w:val="24"/>
                <w:u w:val="single"/>
              </w:rPr>
              <w:t>un lien hypertexte</w:t>
            </w:r>
          </w:p>
          <w:p w:rsidR="00207DD6" w:rsidRDefault="00207DD6" w:rsidP="00893771">
            <w:pPr>
              <w:pStyle w:val="TexteProcdures"/>
            </w:pPr>
          </w:p>
          <w:p w:rsidR="00207DD6" w:rsidRDefault="00207DD6" w:rsidP="00893771">
            <w:pPr>
              <w:pStyle w:val="Titrenumrot"/>
            </w:pPr>
            <w:r w:rsidRPr="00243096">
              <w:rPr>
                <w:b w:val="0"/>
                <w:sz w:val="32"/>
                <w:szCs w:val="32"/>
              </w:rPr>
              <w:sym w:font="Wingdings" w:char="F08C"/>
            </w:r>
            <w:r>
              <w:t>Sélectionner le texte support du lien</w:t>
            </w:r>
          </w:p>
          <w:p w:rsidR="00207DD6" w:rsidRDefault="00207DD6" w:rsidP="00893771">
            <w:pPr>
              <w:pStyle w:val="Titrenumrot"/>
              <w:spacing w:before="120"/>
            </w:pPr>
            <w:r w:rsidRPr="00243096">
              <w:rPr>
                <w:b w:val="0"/>
                <w:sz w:val="32"/>
                <w:szCs w:val="32"/>
              </w:rPr>
              <w:sym w:font="Wingdings" w:char="F08D"/>
            </w:r>
            <w:r>
              <w:t>Cliquer sur le bouton lien hypertexte</w:t>
            </w:r>
          </w:p>
          <w:p w:rsidR="00207DD6" w:rsidRPr="0014429A" w:rsidRDefault="00207DD6" w:rsidP="00893771">
            <w:pPr>
              <w:pStyle w:val="TexteProcdures"/>
            </w:pPr>
            <w:r w:rsidRPr="0014429A">
              <w:t>Onglet Insertion, groupe Liens</w:t>
            </w:r>
          </w:p>
          <w:p w:rsidR="00207DD6" w:rsidRDefault="00207DD6" w:rsidP="00893771">
            <w:pPr>
              <w:pStyle w:val="Titrenumrot"/>
              <w:spacing w:before="120"/>
            </w:pPr>
            <w:r w:rsidRPr="00243096">
              <w:rPr>
                <w:b w:val="0"/>
                <w:sz w:val="32"/>
                <w:szCs w:val="32"/>
              </w:rPr>
              <w:sym w:font="Wingdings" w:char="F08E"/>
            </w:r>
            <w:r>
              <w:t>Choix du type d’élément à atteindre</w:t>
            </w:r>
          </w:p>
          <w:p w:rsidR="00207DD6" w:rsidRPr="00594A7B" w:rsidRDefault="00207DD6" w:rsidP="00893771">
            <w:pPr>
              <w:pStyle w:val="TexteProcdures"/>
            </w:pPr>
            <w:r>
              <w:t>Exemple : une diapositive du diaporama</w:t>
            </w:r>
          </w:p>
          <w:p w:rsidR="00207DD6" w:rsidRDefault="00207DD6" w:rsidP="00893771">
            <w:pPr>
              <w:pStyle w:val="Titrenumrot"/>
              <w:spacing w:before="120"/>
              <w:rPr>
                <w:sz w:val="32"/>
                <w:szCs w:val="32"/>
              </w:rPr>
            </w:pPr>
            <w:r w:rsidRPr="00243096">
              <w:rPr>
                <w:b w:val="0"/>
                <w:sz w:val="32"/>
                <w:szCs w:val="32"/>
              </w:rPr>
              <w:sym w:font="Wingdings" w:char="F08F"/>
            </w:r>
            <w:r w:rsidRPr="0014429A">
              <w:t xml:space="preserve">Choix de la diapositive </w:t>
            </w:r>
            <w:r>
              <w:t>activée par le lien</w:t>
            </w:r>
          </w:p>
          <w:p w:rsidR="00207DD6" w:rsidRDefault="00207DD6" w:rsidP="00893771"/>
          <w:p w:rsidR="00207DD6" w:rsidRDefault="00207DD6" w:rsidP="00893771"/>
          <w:p w:rsidR="00207DD6" w:rsidRDefault="00207DD6" w:rsidP="00893771">
            <w:r>
              <w:rPr>
                <w:noProof/>
                <w:lang w:eastAsia="fr-FR"/>
              </w:rPr>
              <w:drawing>
                <wp:inline distT="0" distB="0" distL="0" distR="0" wp14:anchorId="49E89E62" wp14:editId="7C10F31C">
                  <wp:extent cx="908411" cy="432000"/>
                  <wp:effectExtent l="0" t="0" r="6350" b="6350"/>
                  <wp:docPr id="335" name="Image 335"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207DD6" w:rsidRDefault="00207DD6" w:rsidP="00893771">
            <w:pPr>
              <w:pStyle w:val="TexteProcdures"/>
            </w:pPr>
            <w:r>
              <w:t>Pour atteindre une page Web il faut taper ou copier-coller son adresse</w:t>
            </w:r>
          </w:p>
          <w:p w:rsidR="00207DD6" w:rsidRDefault="00207DD6" w:rsidP="00893771">
            <w:pPr>
              <w:pStyle w:val="TexteProcdures"/>
            </w:pPr>
          </w:p>
          <w:p w:rsidR="00207DD6" w:rsidRDefault="00207DD6" w:rsidP="00893771">
            <w:pPr>
              <w:pStyle w:val="TexteProcdures"/>
            </w:pPr>
            <w:r>
              <w:t>Pour une adresse de messagerie, une fenêtre s’ouvre et les éléments classiques d’un email (adresse, objet, message) sont à compléter</w:t>
            </w:r>
          </w:p>
        </w:tc>
        <w:tc>
          <w:tcPr>
            <w:tcW w:w="7302" w:type="dxa"/>
            <w:gridSpan w:val="2"/>
          </w:tcPr>
          <w:p w:rsidR="007E2E3F" w:rsidRPr="00773E12" w:rsidRDefault="007E2E3F" w:rsidP="007E2E3F">
            <w:pPr>
              <w:jc w:val="center"/>
              <w:rPr>
                <w:sz w:val="18"/>
                <w:szCs w:val="18"/>
              </w:rPr>
            </w:pPr>
          </w:p>
          <w:p w:rsidR="00207DD6" w:rsidRDefault="00092F54" w:rsidP="007E2E3F">
            <w:pPr>
              <w:jc w:val="center"/>
              <w:rPr>
                <w:b/>
              </w:rPr>
            </w:pPr>
            <w:r>
              <w:rPr>
                <w:noProof/>
                <w:lang w:eastAsia="fr-FR"/>
              </w:rPr>
              <w:drawing>
                <wp:inline distT="0" distB="0" distL="0" distR="0" wp14:anchorId="351A0869" wp14:editId="3C8F3ED5">
                  <wp:extent cx="4320000" cy="2635966"/>
                  <wp:effectExtent l="0" t="0" r="4445" b="0"/>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320000" cy="2635966"/>
                          </a:xfrm>
                          <a:prstGeom prst="rect">
                            <a:avLst/>
                          </a:prstGeom>
                        </pic:spPr>
                      </pic:pic>
                    </a:graphicData>
                  </a:graphic>
                </wp:inline>
              </w:drawing>
            </w:r>
          </w:p>
        </w:tc>
      </w:tr>
      <w:tr w:rsidR="00207DD6" w:rsidTr="007E2E3F">
        <w:trPr>
          <w:trHeight w:val="4691"/>
        </w:trPr>
        <w:tc>
          <w:tcPr>
            <w:tcW w:w="3742" w:type="dxa"/>
            <w:gridSpan w:val="2"/>
          </w:tcPr>
          <w:p w:rsidR="00207DD6" w:rsidRPr="00F7544F" w:rsidRDefault="00207DD6" w:rsidP="00893771">
            <w:pPr>
              <w:pStyle w:val="Titrenumrot"/>
              <w:ind w:left="0" w:firstLine="0"/>
              <w:rPr>
                <w:sz w:val="18"/>
                <w:szCs w:val="18"/>
                <w:u w:val="single"/>
              </w:rPr>
            </w:pPr>
          </w:p>
          <w:p w:rsidR="00207DD6" w:rsidRDefault="00207DD6" w:rsidP="00893771">
            <w:pPr>
              <w:pStyle w:val="Titrenumrot"/>
              <w:ind w:left="0" w:firstLine="0"/>
              <w:rPr>
                <w:sz w:val="24"/>
                <w:u w:val="single"/>
              </w:rPr>
            </w:pPr>
            <w:r w:rsidRPr="00802C88">
              <w:rPr>
                <w:sz w:val="24"/>
                <w:u w:val="single"/>
              </w:rPr>
              <w:t xml:space="preserve">Insérer </w:t>
            </w:r>
            <w:r>
              <w:rPr>
                <w:sz w:val="24"/>
                <w:u w:val="single"/>
              </w:rPr>
              <w:t>un bouton d’action</w:t>
            </w:r>
          </w:p>
          <w:p w:rsidR="00207DD6" w:rsidRDefault="00207DD6" w:rsidP="00893771">
            <w:pPr>
              <w:pStyle w:val="Titrenumrot"/>
              <w:spacing w:before="120"/>
            </w:pPr>
            <w:r w:rsidRPr="00243096">
              <w:rPr>
                <w:b w:val="0"/>
                <w:sz w:val="32"/>
                <w:szCs w:val="32"/>
              </w:rPr>
              <w:sym w:font="Wingdings" w:char="F090"/>
            </w:r>
            <w:r>
              <w:t>Tracer le bouton d’action</w:t>
            </w:r>
          </w:p>
          <w:p w:rsidR="00207DD6" w:rsidRPr="00594A7B" w:rsidRDefault="00207DD6" w:rsidP="00893771">
            <w:pPr>
              <w:pStyle w:val="TexteProcdures"/>
            </w:pPr>
            <w:r>
              <w:t>Onglet Insertion, groupe Illustrations, commande Formes</w:t>
            </w:r>
          </w:p>
          <w:p w:rsidR="00207DD6" w:rsidRDefault="00207DD6" w:rsidP="00243096">
            <w:pPr>
              <w:pStyle w:val="numrotationgrise"/>
            </w:pPr>
          </w:p>
          <w:p w:rsidR="00207DD6" w:rsidRPr="00594A7B" w:rsidRDefault="00207DD6" w:rsidP="00893771">
            <w:pPr>
              <w:pStyle w:val="Titrenumrot"/>
              <w:spacing w:before="120"/>
            </w:pPr>
            <w:r w:rsidRPr="00243096">
              <w:rPr>
                <w:b w:val="0"/>
                <w:sz w:val="32"/>
                <w:szCs w:val="32"/>
              </w:rPr>
              <w:sym w:font="Wingdings" w:char="F091"/>
            </w:r>
            <w:r>
              <w:t>Choisir la méthode d’activation du lien</w:t>
            </w:r>
          </w:p>
          <w:p w:rsidR="00207DD6" w:rsidRPr="001A0248" w:rsidRDefault="00207DD6" w:rsidP="00243096">
            <w:pPr>
              <w:pStyle w:val="Titrenumrot"/>
              <w:rPr>
                <w:b w:val="0"/>
              </w:rPr>
            </w:pPr>
            <w:r w:rsidRPr="00243096">
              <w:rPr>
                <w:b w:val="0"/>
                <w:sz w:val="32"/>
                <w:szCs w:val="32"/>
              </w:rPr>
              <w:sym w:font="Wingdings" w:char="F092"/>
            </w:r>
            <w:r>
              <w:t>Choisir l’élément à activer</w:t>
            </w:r>
          </w:p>
        </w:tc>
        <w:tc>
          <w:tcPr>
            <w:tcW w:w="7302" w:type="dxa"/>
            <w:gridSpan w:val="2"/>
          </w:tcPr>
          <w:p w:rsidR="007E2E3F" w:rsidRPr="00773E12" w:rsidRDefault="007E2E3F" w:rsidP="007E2E3F">
            <w:pPr>
              <w:jc w:val="center"/>
              <w:rPr>
                <w:sz w:val="18"/>
                <w:szCs w:val="18"/>
              </w:rPr>
            </w:pPr>
          </w:p>
          <w:p w:rsidR="00207DD6" w:rsidRDefault="00092F54" w:rsidP="007E2E3F">
            <w:pPr>
              <w:jc w:val="center"/>
              <w:rPr>
                <w:b/>
              </w:rPr>
            </w:pPr>
            <w:r>
              <w:rPr>
                <w:noProof/>
                <w:lang w:eastAsia="fr-FR"/>
              </w:rPr>
              <w:drawing>
                <wp:inline distT="0" distB="0" distL="0" distR="0" wp14:anchorId="1661684E" wp14:editId="415CB3DC">
                  <wp:extent cx="4320000" cy="2635966"/>
                  <wp:effectExtent l="0" t="0" r="4445" b="0"/>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320000" cy="2635966"/>
                          </a:xfrm>
                          <a:prstGeom prst="rect">
                            <a:avLst/>
                          </a:prstGeom>
                        </pic:spPr>
                      </pic:pic>
                    </a:graphicData>
                  </a:graphic>
                </wp:inline>
              </w:drawing>
            </w:r>
          </w:p>
        </w:tc>
      </w:tr>
      <w:tr w:rsidR="00207DD6" w:rsidTr="00893771">
        <w:trPr>
          <w:trHeight w:hRule="exact" w:val="567"/>
        </w:trPr>
        <w:tc>
          <w:tcPr>
            <w:tcW w:w="1809" w:type="dxa"/>
            <w:tcBorders>
              <w:top w:val="double" w:sz="4" w:space="0" w:color="auto"/>
              <w:left w:val="double" w:sz="4" w:space="0" w:color="auto"/>
              <w:bottom w:val="single" w:sz="18" w:space="0" w:color="auto"/>
              <w:right w:val="double" w:sz="4" w:space="0" w:color="auto"/>
            </w:tcBorders>
          </w:tcPr>
          <w:p w:rsidR="00207DD6" w:rsidRDefault="00207DD6" w:rsidP="00893771">
            <w:pPr>
              <w:rPr>
                <w:b/>
              </w:rPr>
            </w:pPr>
            <w:r>
              <w:rPr>
                <w:noProof/>
                <w:lang w:eastAsia="fr-FR"/>
              </w:rPr>
              <w:drawing>
                <wp:inline distT="0" distB="0" distL="0" distR="0" wp14:anchorId="097DA731" wp14:editId="3483BA06">
                  <wp:extent cx="908411" cy="432000"/>
                  <wp:effectExtent l="0" t="0" r="6350" b="6350"/>
                  <wp:docPr id="333" name="Image 333"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tc>
        <w:tc>
          <w:tcPr>
            <w:tcW w:w="9235" w:type="dxa"/>
            <w:gridSpan w:val="3"/>
            <w:tcBorders>
              <w:left w:val="double" w:sz="4" w:space="0" w:color="auto"/>
              <w:bottom w:val="single" w:sz="18" w:space="0" w:color="auto"/>
            </w:tcBorders>
            <w:vAlign w:val="center"/>
          </w:tcPr>
          <w:p w:rsidR="00207DD6" w:rsidRDefault="00207DD6" w:rsidP="00893771">
            <w:pPr>
              <w:jc w:val="center"/>
              <w:rPr>
                <w:noProof/>
                <w:lang w:eastAsia="fr-FR"/>
              </w:rPr>
            </w:pPr>
          </w:p>
        </w:tc>
      </w:tr>
      <w:tr w:rsidR="00207DD6" w:rsidTr="00893771">
        <w:trPr>
          <w:trHeight w:hRule="exact" w:val="1736"/>
        </w:trPr>
        <w:tc>
          <w:tcPr>
            <w:tcW w:w="11044" w:type="dxa"/>
            <w:gridSpan w:val="4"/>
            <w:tcBorders>
              <w:top w:val="single" w:sz="18" w:space="0" w:color="auto"/>
            </w:tcBorders>
          </w:tcPr>
          <w:p w:rsidR="00207DD6" w:rsidRDefault="00207DD6" w:rsidP="00893771">
            <w:pPr>
              <w:pStyle w:val="TitreConseils"/>
            </w:pPr>
          </w:p>
          <w:p w:rsidR="00207DD6" w:rsidRDefault="00207DD6" w:rsidP="00893771">
            <w:pPr>
              <w:pStyle w:val="TitreConseils"/>
            </w:pPr>
            <w:r>
              <w:t>Activer le lien</w:t>
            </w:r>
          </w:p>
          <w:p w:rsidR="00207DD6" w:rsidRDefault="00207DD6" w:rsidP="00893771">
            <w:r>
              <w:t>Les liens hypertextes ou les boutons d’action ne sont actifs que lors de la projection du diaporama.</w:t>
            </w:r>
          </w:p>
          <w:p w:rsidR="00207DD6" w:rsidRDefault="00207DD6" w:rsidP="00893771"/>
          <w:p w:rsidR="00207DD6" w:rsidRDefault="00207DD6" w:rsidP="00893771">
            <w:r>
              <w:t>La couleur du lien hypertexte ou du lien visité est un élément couleur du thème.</w:t>
            </w:r>
          </w:p>
          <w:p w:rsidR="00207DD6" w:rsidRDefault="00207DD6" w:rsidP="00893771"/>
          <w:p w:rsidR="00207DD6" w:rsidRDefault="00207DD6" w:rsidP="00893771">
            <w:r>
              <w:t>La modification du format des boutons d’actions est identique à celle des autres formes.</w:t>
            </w:r>
          </w:p>
        </w:tc>
      </w:tr>
    </w:tbl>
    <w:p w:rsidR="00207DD6" w:rsidRDefault="00207DD6" w:rsidP="00207DD6">
      <w:pPr>
        <w:rPr>
          <w:sz w:val="2"/>
          <w:szCs w:val="2"/>
        </w:rPr>
      </w:pPr>
    </w:p>
    <w:p w:rsidR="00207DD6" w:rsidRDefault="00207DD6" w:rsidP="00207DD6">
      <w:pPr>
        <w:rPr>
          <w:sz w:val="2"/>
          <w:szCs w:val="2"/>
        </w:rPr>
      </w:pPr>
      <w:r>
        <w:rPr>
          <w:sz w:val="2"/>
          <w:szCs w:val="2"/>
        </w:rPr>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8"/>
        <w:gridCol w:w="1122"/>
        <w:gridCol w:w="5858"/>
      </w:tblGrid>
      <w:tr w:rsidR="00207DD6" w:rsidTr="00893771">
        <w:trPr>
          <w:trHeight w:hRule="exact" w:val="397"/>
        </w:trPr>
        <w:tc>
          <w:tcPr>
            <w:tcW w:w="5000" w:type="pct"/>
            <w:gridSpan w:val="3"/>
            <w:shd w:val="clear" w:color="auto" w:fill="auto"/>
            <w:vAlign w:val="bottom"/>
          </w:tcPr>
          <w:p w:rsidR="00207DD6" w:rsidRPr="00CC0132" w:rsidRDefault="00207DD6" w:rsidP="00893771">
            <w:pPr>
              <w:pStyle w:val="Titre1"/>
              <w:outlineLvl w:val="0"/>
            </w:pPr>
            <w:bookmarkStart w:id="74" w:name="_Toc366611928"/>
            <w:bookmarkStart w:id="75" w:name="_Toc367718556"/>
            <w:r>
              <w:lastRenderedPageBreak/>
              <w:t>Les commentaires</w:t>
            </w:r>
            <w:bookmarkEnd w:id="74"/>
            <w:bookmarkEnd w:id="75"/>
          </w:p>
        </w:tc>
      </w:tr>
      <w:tr w:rsidR="00207DD6" w:rsidTr="004C6AA2">
        <w:trPr>
          <w:trHeight w:hRule="exact" w:val="2137"/>
        </w:trPr>
        <w:tc>
          <w:tcPr>
            <w:tcW w:w="5000" w:type="pct"/>
            <w:gridSpan w:val="3"/>
          </w:tcPr>
          <w:p w:rsidR="00207DD6" w:rsidRDefault="00207DD6" w:rsidP="00893771"/>
          <w:p w:rsidR="00207DD6" w:rsidRDefault="00207DD6" w:rsidP="00893771">
            <w:r>
              <w:t>C’est la prise de notes pour le présentateur.</w:t>
            </w:r>
          </w:p>
          <w:p w:rsidR="00207DD6" w:rsidRDefault="00207DD6" w:rsidP="00893771"/>
          <w:p w:rsidR="00207DD6" w:rsidRDefault="00207DD6" w:rsidP="00893771">
            <w:r>
              <w:t>Deux possibilités pour les utiliser, sous forme papier en les imprimant avant la projection, soit sous forme d’écran, mais cette technique impose une installation spécifique.</w:t>
            </w:r>
          </w:p>
        </w:tc>
      </w:tr>
      <w:tr w:rsidR="00207DD6" w:rsidTr="00DB40E1">
        <w:trPr>
          <w:trHeight w:hRule="exact" w:val="567"/>
        </w:trPr>
        <w:tc>
          <w:tcPr>
            <w:tcW w:w="2295" w:type="pct"/>
            <w:gridSpan w:val="2"/>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D62392" w:rsidRDefault="00207DD6" w:rsidP="00893771">
            <w:pPr>
              <w:pStyle w:val="Titre2"/>
              <w:outlineLvl w:val="1"/>
            </w:pPr>
            <w:bookmarkStart w:id="76" w:name="_Toc366611929"/>
            <w:bookmarkStart w:id="77" w:name="_Toc367718557"/>
            <w:r>
              <w:t>Insérer des commentaires</w:t>
            </w:r>
            <w:bookmarkEnd w:id="76"/>
            <w:bookmarkEnd w:id="77"/>
          </w:p>
        </w:tc>
        <w:tc>
          <w:tcPr>
            <w:tcW w:w="2705" w:type="pct"/>
            <w:tcBorders>
              <w:left w:val="double" w:sz="4" w:space="0" w:color="auto"/>
              <w:bottom w:val="single" w:sz="18" w:space="0" w:color="auto"/>
            </w:tcBorders>
            <w:vAlign w:val="bottom"/>
          </w:tcPr>
          <w:p w:rsidR="00207DD6" w:rsidRPr="00CC0132" w:rsidRDefault="00207DD6" w:rsidP="00893771"/>
        </w:tc>
      </w:tr>
      <w:tr w:rsidR="00207DD6" w:rsidTr="007E2E3F">
        <w:trPr>
          <w:trHeight w:val="4351"/>
        </w:trPr>
        <w:tc>
          <w:tcPr>
            <w:tcW w:w="1777" w:type="pct"/>
            <w:tcBorders>
              <w:top w:val="single" w:sz="18" w:space="0" w:color="auto"/>
            </w:tcBorders>
          </w:tcPr>
          <w:p w:rsidR="00207DD6" w:rsidRPr="00F7544F" w:rsidRDefault="00207DD6" w:rsidP="00893771">
            <w:pPr>
              <w:pStyle w:val="Titrenumrot"/>
              <w:rPr>
                <w:sz w:val="18"/>
                <w:szCs w:val="18"/>
              </w:rPr>
            </w:pPr>
          </w:p>
          <w:p w:rsidR="00207DD6" w:rsidRDefault="00207DD6" w:rsidP="00893771">
            <w:pPr>
              <w:pStyle w:val="Titrenumrot"/>
              <w:rPr>
                <w:sz w:val="24"/>
                <w:u w:val="single"/>
              </w:rPr>
            </w:pPr>
            <w:r w:rsidRPr="00F12918">
              <w:rPr>
                <w:sz w:val="24"/>
                <w:u w:val="single"/>
              </w:rPr>
              <w:t>Avec la zone de commentaires</w:t>
            </w:r>
          </w:p>
          <w:p w:rsidR="00207DD6" w:rsidRPr="00F7544F" w:rsidRDefault="00207DD6" w:rsidP="00893771">
            <w:pPr>
              <w:rPr>
                <w:sz w:val="18"/>
                <w:szCs w:val="18"/>
              </w:rPr>
            </w:pPr>
          </w:p>
          <w:p w:rsidR="00207DD6" w:rsidRDefault="00207DD6" w:rsidP="00893771">
            <w:pPr>
              <w:pStyle w:val="Titrenumrot"/>
            </w:pPr>
            <w:r w:rsidRPr="00243096">
              <w:rPr>
                <w:b w:val="0"/>
                <w:sz w:val="32"/>
                <w:szCs w:val="32"/>
              </w:rPr>
              <w:sym w:font="Wingdings" w:char="F08C"/>
            </w:r>
            <w:r w:rsidR="00796988">
              <w:t xml:space="preserve">Afficher </w:t>
            </w:r>
            <w:r>
              <w:t>la zone de commentaires</w:t>
            </w:r>
          </w:p>
          <w:p w:rsidR="00207DD6" w:rsidRDefault="00207DD6" w:rsidP="00893771">
            <w:pPr>
              <w:pStyle w:val="Textesouslisteorange"/>
            </w:pPr>
            <w:r>
              <w:t xml:space="preserve">Cliquer </w:t>
            </w:r>
            <w:r w:rsidR="00796988">
              <w:t xml:space="preserve">sur le bouton </w:t>
            </w:r>
            <w:r w:rsidR="00796988">
              <w:rPr>
                <w:noProof/>
                <w:lang w:eastAsia="fr-FR"/>
              </w:rPr>
              <w:drawing>
                <wp:inline distT="0" distB="0" distL="0" distR="0" wp14:anchorId="3866E99A" wp14:editId="65046887">
                  <wp:extent cx="95098" cy="145817"/>
                  <wp:effectExtent l="0" t="0" r="635" b="6985"/>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98174" cy="150533"/>
                          </a:xfrm>
                          <a:prstGeom prst="rect">
                            <a:avLst/>
                          </a:prstGeom>
                        </pic:spPr>
                      </pic:pic>
                    </a:graphicData>
                  </a:graphic>
                </wp:inline>
              </w:drawing>
            </w:r>
            <w:r w:rsidR="00796988">
              <w:t xml:space="preserve"> commentaires et </w:t>
            </w:r>
            <w:r>
              <w:t>taper votre commentaire</w:t>
            </w:r>
          </w:p>
          <w:p w:rsidR="00207DD6" w:rsidRDefault="00207DD6" w:rsidP="00893771">
            <w:pPr>
              <w:pStyle w:val="Textesouslisteorange"/>
            </w:pPr>
          </w:p>
          <w:p w:rsidR="00207DD6" w:rsidRDefault="00207DD6" w:rsidP="00893771">
            <w:pPr>
              <w:pStyle w:val="Titrenumrot"/>
              <w:rPr>
                <w:sz w:val="32"/>
                <w:szCs w:val="32"/>
              </w:rPr>
            </w:pPr>
            <w:r w:rsidRPr="00243096">
              <w:rPr>
                <w:b w:val="0"/>
                <w:sz w:val="32"/>
                <w:szCs w:val="32"/>
              </w:rPr>
              <w:sym w:font="Wingdings" w:char="F08D"/>
            </w:r>
            <w:r w:rsidRPr="004200E9">
              <w:t>Modifier la taille de la zone de commentaires</w:t>
            </w:r>
          </w:p>
          <w:p w:rsidR="00207DD6" w:rsidRDefault="00207DD6" w:rsidP="00796988">
            <w:pPr>
              <w:pStyle w:val="Textesouslisteorange"/>
            </w:pPr>
            <w:r>
              <w:t>Placer le curseur sur la barre de fractionnement et cliquer-glisser.</w:t>
            </w:r>
          </w:p>
        </w:tc>
        <w:tc>
          <w:tcPr>
            <w:tcW w:w="3223" w:type="pct"/>
            <w:gridSpan w:val="2"/>
            <w:tcBorders>
              <w:top w:val="single" w:sz="18" w:space="0" w:color="auto"/>
            </w:tcBorders>
            <w:tcMar>
              <w:left w:w="0" w:type="dxa"/>
              <w:right w:w="0" w:type="dxa"/>
            </w:tcMar>
          </w:tcPr>
          <w:p w:rsidR="007E2E3F" w:rsidRPr="00773E12" w:rsidRDefault="007E2E3F" w:rsidP="007E2E3F">
            <w:pPr>
              <w:jc w:val="center"/>
              <w:rPr>
                <w:sz w:val="18"/>
                <w:szCs w:val="18"/>
              </w:rPr>
            </w:pPr>
          </w:p>
          <w:p w:rsidR="00207DD6" w:rsidRDefault="00796988" w:rsidP="007E2E3F">
            <w:pPr>
              <w:jc w:val="center"/>
            </w:pPr>
            <w:r>
              <w:rPr>
                <w:noProof/>
                <w:lang w:eastAsia="fr-FR"/>
              </w:rPr>
              <w:drawing>
                <wp:inline distT="0" distB="0" distL="0" distR="0" wp14:anchorId="717E5DF7" wp14:editId="766A8EBF">
                  <wp:extent cx="4320000" cy="2635966"/>
                  <wp:effectExtent l="0" t="0" r="4445" b="0"/>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320000" cy="2635966"/>
                          </a:xfrm>
                          <a:prstGeom prst="rect">
                            <a:avLst/>
                          </a:prstGeom>
                        </pic:spPr>
                      </pic:pic>
                    </a:graphicData>
                  </a:graphic>
                </wp:inline>
              </w:drawing>
            </w:r>
          </w:p>
        </w:tc>
      </w:tr>
      <w:tr w:rsidR="00207DD6" w:rsidTr="007E2E3F">
        <w:trPr>
          <w:trHeight w:hRule="exact" w:val="7213"/>
        </w:trPr>
        <w:tc>
          <w:tcPr>
            <w:tcW w:w="1777" w:type="pct"/>
          </w:tcPr>
          <w:p w:rsidR="00F7544F" w:rsidRPr="00F7544F" w:rsidRDefault="00F7544F" w:rsidP="00893771">
            <w:pPr>
              <w:pStyle w:val="Titrenumrot"/>
              <w:rPr>
                <w:sz w:val="18"/>
                <w:szCs w:val="18"/>
                <w:u w:val="single"/>
              </w:rPr>
            </w:pPr>
          </w:p>
          <w:p w:rsidR="00207DD6" w:rsidRPr="00F12918" w:rsidRDefault="00207DD6" w:rsidP="00893771">
            <w:pPr>
              <w:pStyle w:val="Titrenumrot"/>
              <w:rPr>
                <w:sz w:val="24"/>
                <w:u w:val="single"/>
              </w:rPr>
            </w:pPr>
            <w:r w:rsidRPr="00F12918">
              <w:rPr>
                <w:sz w:val="24"/>
                <w:u w:val="single"/>
              </w:rPr>
              <w:t xml:space="preserve">Avec la </w:t>
            </w:r>
            <w:r>
              <w:rPr>
                <w:sz w:val="24"/>
                <w:u w:val="single"/>
              </w:rPr>
              <w:t>page de commentaires</w:t>
            </w:r>
          </w:p>
          <w:p w:rsidR="00207DD6" w:rsidRPr="00F7544F" w:rsidRDefault="00207DD6" w:rsidP="00893771">
            <w:pPr>
              <w:pStyle w:val="Titrenumrot"/>
              <w:rPr>
                <w:b w:val="0"/>
                <w:position w:val="-6"/>
                <w:sz w:val="18"/>
                <w:szCs w:val="18"/>
              </w:rPr>
            </w:pPr>
          </w:p>
          <w:p w:rsidR="00207DD6" w:rsidRDefault="00207DD6" w:rsidP="00893771">
            <w:pPr>
              <w:pStyle w:val="Titrenumrot"/>
            </w:pPr>
            <w:r>
              <w:rPr>
                <w:b w:val="0"/>
                <w:position w:val="-6"/>
                <w:sz w:val="32"/>
              </w:rPr>
              <w:sym w:font="Wingdings" w:char="F08E"/>
            </w:r>
            <w:r>
              <w:t>Activer l’affichage de la page de commentaires</w:t>
            </w:r>
          </w:p>
          <w:p w:rsidR="00207DD6" w:rsidRDefault="00207DD6" w:rsidP="00893771">
            <w:pPr>
              <w:pStyle w:val="Textesouslisteorange"/>
            </w:pPr>
            <w:r>
              <w:t>Cliquer sur Pages de commentaires dans l’onglet Affichage, groupe Affichages des présentations</w:t>
            </w:r>
          </w:p>
          <w:p w:rsidR="00207DD6" w:rsidRDefault="00207DD6" w:rsidP="00893771">
            <w:pPr>
              <w:pStyle w:val="Textesouslisteorange"/>
            </w:pPr>
          </w:p>
          <w:p w:rsidR="00207DD6" w:rsidRDefault="00207DD6" w:rsidP="00893771">
            <w:pPr>
              <w:pStyle w:val="Titrenumrot"/>
            </w:pPr>
            <w:r w:rsidRPr="008D3CE9">
              <w:rPr>
                <w:b w:val="0"/>
                <w:position w:val="-6"/>
                <w:sz w:val="32"/>
              </w:rPr>
              <w:sym w:font="Wingdings" w:char="F08F"/>
            </w:r>
            <w:r w:rsidRPr="00862AF0">
              <w:t>Modifier la taille des zones</w:t>
            </w:r>
            <w:r>
              <w:br/>
              <w:t xml:space="preserve">Modifier la mise en forme du texte </w:t>
            </w:r>
          </w:p>
          <w:p w:rsidR="00207DD6" w:rsidRPr="00862AF0" w:rsidRDefault="00207DD6" w:rsidP="00893771">
            <w:pPr>
              <w:pStyle w:val="Textesouslisteorange"/>
            </w:pPr>
            <w:r>
              <w:t>Procéder de même façon que pour une zone de texte</w:t>
            </w:r>
          </w:p>
          <w:p w:rsidR="00207DD6" w:rsidRDefault="00207DD6" w:rsidP="00893771">
            <w:pPr>
              <w:pStyle w:val="Textesouslisteorange"/>
            </w:pPr>
          </w:p>
          <w:p w:rsidR="00207DD6" w:rsidRDefault="00207DD6" w:rsidP="00893771">
            <w:pPr>
              <w:pStyle w:val="Textesouslisteorange"/>
            </w:pPr>
          </w:p>
          <w:p w:rsidR="00207DD6" w:rsidRDefault="00207DD6" w:rsidP="00893771">
            <w:pPr>
              <w:pStyle w:val="Textesouslisteorange"/>
            </w:pPr>
          </w:p>
          <w:p w:rsidR="00207DD6" w:rsidRPr="00DA1E13" w:rsidRDefault="00207DD6" w:rsidP="00893771"/>
          <w:p w:rsidR="00207DD6" w:rsidRDefault="00207DD6" w:rsidP="00893771">
            <w:r>
              <w:rPr>
                <w:noProof/>
                <w:lang w:eastAsia="fr-FR"/>
              </w:rPr>
              <w:drawing>
                <wp:inline distT="0" distB="0" distL="0" distR="0" wp14:anchorId="702D2A04" wp14:editId="0FB1CA6D">
                  <wp:extent cx="908411" cy="432000"/>
                  <wp:effectExtent l="0" t="0" r="6350" b="6350"/>
                  <wp:docPr id="47" name="Image 47"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207DD6" w:rsidRDefault="00207DD6" w:rsidP="00893771">
            <w:pPr>
              <w:pStyle w:val="TexteProcdures"/>
            </w:pPr>
            <w:r>
              <w:t>Il est préférable d’utiliser une grande taille de caractères, pour faciliter la lecture lors du diaporama, et de structurer son texte avec des puces ou des numéros.</w:t>
            </w:r>
          </w:p>
          <w:p w:rsidR="00A77E37" w:rsidRDefault="00A77E37" w:rsidP="00893771">
            <w:pPr>
              <w:pStyle w:val="TexteProcdures"/>
            </w:pPr>
          </w:p>
          <w:p w:rsidR="00A77E37" w:rsidRPr="006E47C1" w:rsidRDefault="004C6AA2" w:rsidP="004C6AA2">
            <w:pPr>
              <w:pStyle w:val="TexteProcdures"/>
              <w:rPr>
                <w:szCs w:val="20"/>
              </w:rPr>
            </w:pPr>
            <w:r>
              <w:rPr>
                <w:noProof/>
                <w:lang w:eastAsia="fr-FR"/>
              </w:rPr>
              <w:drawing>
                <wp:inline distT="0" distB="0" distL="0" distR="0" wp14:anchorId="4C8238E6" wp14:editId="7D1C6E0D">
                  <wp:extent cx="652007" cy="12192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70143" cy="125311"/>
                          </a:xfrm>
                          <a:prstGeom prst="rect">
                            <a:avLst/>
                          </a:prstGeom>
                        </pic:spPr>
                      </pic:pic>
                    </a:graphicData>
                  </a:graphic>
                </wp:inline>
              </w:drawing>
            </w:r>
            <w:r>
              <w:t xml:space="preserve">le bouton affichages des commentaires, ouvre un </w:t>
            </w:r>
            <w:r w:rsidR="00A77E37">
              <w:t xml:space="preserve">volet commentaires permet d’échanger des remarques, </w:t>
            </w:r>
            <w:r w:rsidR="00506209">
              <w:t>ce volet se place à gauche et affiche le nom de la personne annote le diaporama</w:t>
            </w:r>
          </w:p>
        </w:tc>
        <w:tc>
          <w:tcPr>
            <w:tcW w:w="3223" w:type="pct"/>
            <w:gridSpan w:val="2"/>
            <w:tcMar>
              <w:left w:w="0" w:type="dxa"/>
              <w:right w:w="0" w:type="dxa"/>
            </w:tcMar>
          </w:tcPr>
          <w:p w:rsidR="007E2E3F" w:rsidRPr="00773E12" w:rsidRDefault="007E2E3F" w:rsidP="007E2E3F">
            <w:pPr>
              <w:jc w:val="center"/>
              <w:rPr>
                <w:sz w:val="18"/>
                <w:szCs w:val="18"/>
              </w:rPr>
            </w:pPr>
          </w:p>
          <w:p w:rsidR="00207DD6" w:rsidRDefault="00942AE8" w:rsidP="007E2E3F">
            <w:pPr>
              <w:jc w:val="center"/>
            </w:pPr>
            <w:r>
              <w:rPr>
                <w:noProof/>
                <w:lang w:eastAsia="fr-FR"/>
              </w:rPr>
              <w:drawing>
                <wp:inline distT="0" distB="0" distL="0" distR="0" wp14:anchorId="32AF6B86" wp14:editId="0EBCC8CD">
                  <wp:extent cx="4320000" cy="2635966"/>
                  <wp:effectExtent l="0" t="0" r="4445"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320000" cy="2635966"/>
                          </a:xfrm>
                          <a:prstGeom prst="rect">
                            <a:avLst/>
                          </a:prstGeom>
                        </pic:spPr>
                      </pic:pic>
                    </a:graphicData>
                  </a:graphic>
                </wp:inline>
              </w:drawing>
            </w:r>
          </w:p>
        </w:tc>
      </w:tr>
    </w:tbl>
    <w:p w:rsidR="00207DD6" w:rsidRDefault="00207DD6" w:rsidP="00207DD6">
      <w:pPr>
        <w:rPr>
          <w:sz w:val="2"/>
          <w:szCs w:val="2"/>
        </w:rPr>
      </w:pPr>
      <w:r>
        <w:rPr>
          <w:sz w:val="2"/>
          <w:szCs w:val="2"/>
        </w:rPr>
        <w:br w:type="page"/>
      </w:r>
    </w:p>
    <w:p w:rsidR="00207DD6" w:rsidRDefault="00207DD6" w:rsidP="00207DD6">
      <w:pPr>
        <w:spacing w:after="60"/>
        <w:rPr>
          <w:sz w:val="2"/>
          <w:szCs w:val="2"/>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8"/>
        <w:gridCol w:w="4875"/>
        <w:gridCol w:w="2105"/>
      </w:tblGrid>
      <w:tr w:rsidR="00207DD6" w:rsidTr="00893771">
        <w:trPr>
          <w:trHeight w:hRule="exact" w:val="397"/>
        </w:trPr>
        <w:tc>
          <w:tcPr>
            <w:tcW w:w="5000" w:type="pct"/>
            <w:gridSpan w:val="3"/>
            <w:shd w:val="clear" w:color="auto" w:fill="auto"/>
            <w:vAlign w:val="bottom"/>
          </w:tcPr>
          <w:p w:rsidR="00207DD6" w:rsidRPr="00CC0132" w:rsidRDefault="00207DD6" w:rsidP="00893771">
            <w:pPr>
              <w:pStyle w:val="Titre1"/>
              <w:outlineLvl w:val="0"/>
            </w:pPr>
            <w:bookmarkStart w:id="78" w:name="_Toc366611930"/>
            <w:bookmarkStart w:id="79" w:name="_Toc367718558"/>
            <w:r>
              <w:t>Les masques des pages de notes et du document</w:t>
            </w:r>
            <w:bookmarkEnd w:id="78"/>
            <w:bookmarkEnd w:id="79"/>
          </w:p>
        </w:tc>
      </w:tr>
      <w:tr w:rsidR="00207DD6" w:rsidTr="00D756C9">
        <w:trPr>
          <w:trHeight w:hRule="exact" w:val="1627"/>
        </w:trPr>
        <w:tc>
          <w:tcPr>
            <w:tcW w:w="5000" w:type="pct"/>
            <w:gridSpan w:val="3"/>
          </w:tcPr>
          <w:p w:rsidR="00207DD6" w:rsidRDefault="00207DD6" w:rsidP="00893771"/>
          <w:p w:rsidR="00207DD6" w:rsidRDefault="00207DD6" w:rsidP="00893771">
            <w:r>
              <w:t>La mise en page des pages de notes (ou commentaires) et du document peut être personnalisée grâce au masque</w:t>
            </w:r>
          </w:p>
          <w:p w:rsidR="00207DD6" w:rsidRDefault="00207DD6" w:rsidP="00893771"/>
          <w:p w:rsidR="00207DD6" w:rsidRDefault="00207DD6" w:rsidP="00893771">
            <w:r>
              <w:t>Le masque de documents ne permet que quelques aménagements</w:t>
            </w:r>
          </w:p>
          <w:p w:rsidR="00207DD6" w:rsidRDefault="00207DD6" w:rsidP="00893771"/>
          <w:p w:rsidR="00207DD6" w:rsidRDefault="00207DD6" w:rsidP="00893771">
            <w:r>
              <w:t>Le masque des pages de notes permet de faire un véritable travail de mise en forme des commentaires.</w:t>
            </w:r>
          </w:p>
        </w:tc>
      </w:tr>
      <w:tr w:rsidR="00207DD6" w:rsidTr="00DB40E1">
        <w:trPr>
          <w:trHeight w:hRule="exact" w:val="567"/>
        </w:trPr>
        <w:tc>
          <w:tcPr>
            <w:tcW w:w="4028" w:type="pct"/>
            <w:gridSpan w:val="2"/>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D62392" w:rsidRDefault="00207DD6" w:rsidP="00893771">
            <w:pPr>
              <w:pStyle w:val="Titre2"/>
              <w:outlineLvl w:val="1"/>
            </w:pPr>
            <w:bookmarkStart w:id="80" w:name="_Toc366611931"/>
            <w:bookmarkStart w:id="81" w:name="_Toc367718559"/>
            <w:r>
              <w:t>Modifier les masques des pages de notes et du document</w:t>
            </w:r>
            <w:bookmarkEnd w:id="80"/>
            <w:bookmarkEnd w:id="81"/>
          </w:p>
        </w:tc>
        <w:tc>
          <w:tcPr>
            <w:tcW w:w="972" w:type="pct"/>
            <w:tcBorders>
              <w:left w:val="double" w:sz="4" w:space="0" w:color="auto"/>
              <w:bottom w:val="single" w:sz="18" w:space="0" w:color="auto"/>
            </w:tcBorders>
            <w:vAlign w:val="bottom"/>
          </w:tcPr>
          <w:p w:rsidR="00207DD6" w:rsidRPr="00CC0132" w:rsidRDefault="00207DD6" w:rsidP="00893771"/>
        </w:tc>
      </w:tr>
      <w:tr w:rsidR="00207DD6" w:rsidTr="007E2E3F">
        <w:trPr>
          <w:trHeight w:val="5205"/>
        </w:trPr>
        <w:tc>
          <w:tcPr>
            <w:tcW w:w="1777" w:type="pct"/>
            <w:tcBorders>
              <w:top w:val="single" w:sz="18" w:space="0" w:color="auto"/>
            </w:tcBorders>
          </w:tcPr>
          <w:p w:rsidR="00D756C9" w:rsidRPr="00F7544F" w:rsidRDefault="00D756C9" w:rsidP="00893771">
            <w:pPr>
              <w:pStyle w:val="Titrenumrot"/>
              <w:rPr>
                <w:sz w:val="18"/>
                <w:szCs w:val="18"/>
                <w:u w:val="single"/>
              </w:rPr>
            </w:pPr>
          </w:p>
          <w:p w:rsidR="00207DD6" w:rsidRPr="001D6718" w:rsidRDefault="00207DD6" w:rsidP="00893771">
            <w:pPr>
              <w:pStyle w:val="Titrenumrot"/>
              <w:rPr>
                <w:u w:val="single"/>
              </w:rPr>
            </w:pPr>
            <w:r w:rsidRPr="001D6718">
              <w:rPr>
                <w:u w:val="single"/>
              </w:rPr>
              <w:t>Le masque des pages de notes</w:t>
            </w:r>
          </w:p>
          <w:p w:rsidR="00207DD6" w:rsidRPr="00D756C9" w:rsidRDefault="00207DD6" w:rsidP="00893771">
            <w:pPr>
              <w:rPr>
                <w:sz w:val="16"/>
              </w:rPr>
            </w:pPr>
          </w:p>
          <w:p w:rsidR="00207DD6" w:rsidRDefault="00207DD6" w:rsidP="00893771">
            <w:pPr>
              <w:pStyle w:val="Titrenumrot"/>
            </w:pPr>
            <w:r w:rsidRPr="00243096">
              <w:rPr>
                <w:b w:val="0"/>
                <w:sz w:val="32"/>
                <w:szCs w:val="32"/>
              </w:rPr>
              <w:sym w:font="Wingdings" w:char="F08C"/>
            </w:r>
            <w:r>
              <w:t>Afficher le masque des pages de notes</w:t>
            </w:r>
          </w:p>
          <w:p w:rsidR="00207DD6" w:rsidRPr="00DB713E" w:rsidRDefault="00207DD6" w:rsidP="00893771">
            <w:pPr>
              <w:pStyle w:val="TexteProcdures"/>
            </w:pPr>
            <w:r>
              <w:t>Onglet affichage, groupe Modes Masque, commande Masque des pages de notes</w:t>
            </w:r>
          </w:p>
          <w:p w:rsidR="00207DD6" w:rsidRDefault="00207DD6" w:rsidP="00893771">
            <w:pPr>
              <w:pStyle w:val="Titrenumrot"/>
              <w:spacing w:before="120"/>
            </w:pPr>
            <w:r w:rsidRPr="00243096">
              <w:rPr>
                <w:b w:val="0"/>
                <w:sz w:val="32"/>
                <w:szCs w:val="32"/>
              </w:rPr>
              <w:sym w:font="Wingdings" w:char="F08D"/>
            </w:r>
            <w:r>
              <w:t>Choix de l’orientation</w:t>
            </w:r>
          </w:p>
          <w:p w:rsidR="00D756C9" w:rsidRPr="00D756C9" w:rsidRDefault="00207DD6" w:rsidP="00893771">
            <w:pPr>
              <w:pStyle w:val="Titrenumrot"/>
              <w:spacing w:before="120"/>
            </w:pPr>
            <w:r w:rsidRPr="00243096">
              <w:rPr>
                <w:b w:val="0"/>
                <w:sz w:val="32"/>
                <w:szCs w:val="32"/>
              </w:rPr>
              <w:sym w:font="Wingdings" w:char="F08E"/>
            </w:r>
            <w:r w:rsidR="00D756C9" w:rsidRPr="00D756C9">
              <w:t>Choix de la taille des diapositives</w:t>
            </w:r>
          </w:p>
          <w:p w:rsidR="00207DD6" w:rsidRDefault="00D756C9" w:rsidP="00893771">
            <w:pPr>
              <w:pStyle w:val="Titrenumrot"/>
              <w:spacing w:before="120"/>
            </w:pPr>
            <w:r w:rsidRPr="00243096">
              <w:rPr>
                <w:b w:val="0"/>
                <w:sz w:val="32"/>
                <w:szCs w:val="32"/>
              </w:rPr>
              <w:sym w:font="Wingdings" w:char="F08F"/>
            </w:r>
            <w:r w:rsidR="00207DD6">
              <w:t>Afficher/masquer les espaces réservés</w:t>
            </w:r>
          </w:p>
          <w:p w:rsidR="00207DD6" w:rsidRPr="00722166" w:rsidRDefault="00207DD6" w:rsidP="00893771">
            <w:pPr>
              <w:pStyle w:val="TexteProcdures"/>
            </w:pPr>
            <w:r>
              <w:t>Ils sont invisibles s’ils ne sont pas remplis</w:t>
            </w:r>
          </w:p>
          <w:p w:rsidR="00207DD6" w:rsidRDefault="00207DD6" w:rsidP="00893771">
            <w:pPr>
              <w:pStyle w:val="Titrenumrot"/>
              <w:spacing w:before="120"/>
            </w:pPr>
            <w:r w:rsidRPr="00243096">
              <w:rPr>
                <w:b w:val="0"/>
                <w:sz w:val="32"/>
                <w:szCs w:val="32"/>
              </w:rPr>
              <w:sym w:font="Wingdings" w:char="F08F"/>
            </w:r>
            <w:r w:rsidRPr="00DB713E">
              <w:t>Choisir un jeu de couleurs ou de polices</w:t>
            </w:r>
          </w:p>
          <w:p w:rsidR="00207DD6" w:rsidRDefault="00207DD6" w:rsidP="00893771">
            <w:pPr>
              <w:pStyle w:val="TexteProcdures"/>
            </w:pPr>
            <w:r>
              <w:t>le thème n’est pas actif</w:t>
            </w:r>
          </w:p>
          <w:p w:rsidR="00207DD6" w:rsidRDefault="00207DD6" w:rsidP="00893771">
            <w:pPr>
              <w:pStyle w:val="Titrenumrot"/>
              <w:spacing w:before="120"/>
            </w:pPr>
            <w:r w:rsidRPr="00243096">
              <w:rPr>
                <w:b w:val="0"/>
                <w:sz w:val="32"/>
                <w:szCs w:val="32"/>
              </w:rPr>
              <w:sym w:font="Wingdings" w:char="F090"/>
            </w:r>
            <w:r>
              <w:t>Changer la taille de la zone de diapositive</w:t>
            </w:r>
          </w:p>
          <w:p w:rsidR="00207DD6" w:rsidRDefault="00207DD6" w:rsidP="00893771">
            <w:pPr>
              <w:pStyle w:val="Titrenumrot"/>
              <w:spacing w:before="120"/>
            </w:pPr>
            <w:r w:rsidRPr="00243096">
              <w:rPr>
                <w:b w:val="0"/>
                <w:sz w:val="32"/>
                <w:szCs w:val="32"/>
              </w:rPr>
              <w:sym w:font="Wingdings" w:char="F091"/>
            </w:r>
            <w:r>
              <w:t xml:space="preserve"> Modifier le format du texte</w:t>
            </w:r>
          </w:p>
          <w:p w:rsidR="00207DD6" w:rsidRDefault="00207DD6" w:rsidP="00893771">
            <w:pPr>
              <w:pStyle w:val="TexteProcdures"/>
            </w:pPr>
            <w:r>
              <w:t>globalement (clic sur le contour) ou niveau par niveau (clic dans le niveau à modifier)</w:t>
            </w:r>
          </w:p>
        </w:tc>
        <w:tc>
          <w:tcPr>
            <w:tcW w:w="3223" w:type="pct"/>
            <w:gridSpan w:val="2"/>
            <w:tcBorders>
              <w:top w:val="single" w:sz="18" w:space="0" w:color="auto"/>
            </w:tcBorders>
            <w:tcMar>
              <w:left w:w="0" w:type="dxa"/>
              <w:right w:w="0" w:type="dxa"/>
            </w:tcMar>
          </w:tcPr>
          <w:p w:rsidR="007E2E3F" w:rsidRPr="00773E12" w:rsidRDefault="007E2E3F" w:rsidP="007E2E3F">
            <w:pPr>
              <w:jc w:val="center"/>
              <w:rPr>
                <w:sz w:val="18"/>
                <w:szCs w:val="18"/>
              </w:rPr>
            </w:pPr>
          </w:p>
          <w:p w:rsidR="00207DD6" w:rsidRDefault="00D756C9" w:rsidP="007E2E3F">
            <w:pPr>
              <w:jc w:val="center"/>
            </w:pPr>
            <w:r>
              <w:rPr>
                <w:noProof/>
                <w:lang w:eastAsia="fr-FR"/>
              </w:rPr>
              <w:drawing>
                <wp:inline distT="0" distB="0" distL="0" distR="0" wp14:anchorId="6E8F3B82" wp14:editId="23581FD6">
                  <wp:extent cx="4320000" cy="2635966"/>
                  <wp:effectExtent l="0" t="0" r="4445" b="0"/>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320000" cy="2635966"/>
                          </a:xfrm>
                          <a:prstGeom prst="rect">
                            <a:avLst/>
                          </a:prstGeom>
                        </pic:spPr>
                      </pic:pic>
                    </a:graphicData>
                  </a:graphic>
                </wp:inline>
              </w:drawing>
            </w:r>
          </w:p>
        </w:tc>
      </w:tr>
      <w:tr w:rsidR="00207DD6" w:rsidTr="007E2E3F">
        <w:trPr>
          <w:trHeight w:hRule="exact" w:val="5256"/>
        </w:trPr>
        <w:tc>
          <w:tcPr>
            <w:tcW w:w="1777" w:type="pct"/>
          </w:tcPr>
          <w:p w:rsidR="00207DD6" w:rsidRPr="00D756C9" w:rsidRDefault="00207DD6" w:rsidP="00893771">
            <w:pPr>
              <w:pStyle w:val="Titrenumrot"/>
              <w:ind w:left="0" w:firstLine="0"/>
              <w:rPr>
                <w:sz w:val="18"/>
                <w:u w:val="single"/>
              </w:rPr>
            </w:pPr>
          </w:p>
          <w:p w:rsidR="00207DD6" w:rsidRPr="001D6718" w:rsidRDefault="00207DD6" w:rsidP="001D6718">
            <w:pPr>
              <w:pStyle w:val="Titrenumrot"/>
              <w:rPr>
                <w:u w:val="single"/>
              </w:rPr>
            </w:pPr>
            <w:r w:rsidRPr="001D6718">
              <w:rPr>
                <w:u w:val="single"/>
              </w:rPr>
              <w:t>Modifier le masque du document</w:t>
            </w:r>
          </w:p>
          <w:p w:rsidR="00207DD6" w:rsidRPr="00802C88" w:rsidRDefault="00207DD6" w:rsidP="00893771"/>
          <w:p w:rsidR="00207DD6" w:rsidRDefault="00207DD6" w:rsidP="00893771">
            <w:pPr>
              <w:pStyle w:val="Titrenumrot"/>
            </w:pPr>
            <w:r w:rsidRPr="00243096">
              <w:rPr>
                <w:b w:val="0"/>
                <w:sz w:val="32"/>
                <w:szCs w:val="32"/>
              </w:rPr>
              <w:sym w:font="Wingdings" w:char="F092"/>
            </w:r>
            <w:r>
              <w:t xml:space="preserve">Afficher le masque du document </w:t>
            </w:r>
          </w:p>
          <w:p w:rsidR="00207DD6" w:rsidRPr="0058743A" w:rsidRDefault="00207DD6" w:rsidP="00893771">
            <w:pPr>
              <w:pStyle w:val="TexteProcdures"/>
              <w:spacing w:after="120"/>
            </w:pPr>
            <w:r>
              <w:t>Onglet affichage, groupe Modes Masque, commande Masque du document</w:t>
            </w:r>
          </w:p>
          <w:p w:rsidR="00207DD6" w:rsidRDefault="00207DD6" w:rsidP="00893771">
            <w:pPr>
              <w:pStyle w:val="Titrenumrot"/>
            </w:pPr>
            <w:r w:rsidRPr="00243096">
              <w:rPr>
                <w:b w:val="0"/>
                <w:sz w:val="32"/>
                <w:szCs w:val="32"/>
              </w:rPr>
              <w:sym w:font="Wingdings" w:char="F093"/>
            </w:r>
            <w:r>
              <w:t>Choisir le type de document</w:t>
            </w:r>
          </w:p>
          <w:p w:rsidR="00207DD6" w:rsidRDefault="00207DD6" w:rsidP="00893771">
            <w:pPr>
              <w:pStyle w:val="TexteProcdures"/>
            </w:pPr>
            <w:r>
              <w:t>Nombre de diapositives par page</w:t>
            </w:r>
          </w:p>
          <w:p w:rsidR="00207DD6" w:rsidRDefault="00207DD6" w:rsidP="00893771">
            <w:pPr>
              <w:pStyle w:val="TexteProcdures"/>
            </w:pPr>
          </w:p>
          <w:p w:rsidR="00207DD6" w:rsidRPr="00850FC2" w:rsidRDefault="00207DD6" w:rsidP="00893771">
            <w:pPr>
              <w:pStyle w:val="TexteProcdures"/>
            </w:pPr>
            <w:r w:rsidRPr="00850FC2">
              <w:t>L</w:t>
            </w:r>
            <w:r>
              <w:t>a modification de l</w:t>
            </w:r>
            <w:r w:rsidRPr="00850FC2">
              <w:t xml:space="preserve">’orientation, les espaces réservés et la modification des couleurs </w:t>
            </w:r>
            <w:r>
              <w:t>sont</w:t>
            </w:r>
            <w:r w:rsidRPr="00850FC2">
              <w:t xml:space="preserve"> identiques au page de notes</w:t>
            </w:r>
          </w:p>
          <w:p w:rsidR="00207DD6" w:rsidRPr="00DA1E13" w:rsidRDefault="00207DD6" w:rsidP="00893771">
            <w:pPr>
              <w:spacing w:before="120"/>
            </w:pPr>
          </w:p>
          <w:p w:rsidR="00207DD6" w:rsidRDefault="00207DD6" w:rsidP="00893771">
            <w:r>
              <w:rPr>
                <w:noProof/>
                <w:lang w:eastAsia="fr-FR"/>
              </w:rPr>
              <w:drawing>
                <wp:inline distT="0" distB="0" distL="0" distR="0" wp14:anchorId="1900F1AD" wp14:editId="54443796">
                  <wp:extent cx="908411" cy="432000"/>
                  <wp:effectExtent l="0" t="0" r="6350" b="6350"/>
                  <wp:docPr id="233" name="Image 233"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207DD6" w:rsidRPr="00850FC2" w:rsidRDefault="00207DD6" w:rsidP="00893771">
            <w:pPr>
              <w:pStyle w:val="TexteProcdures"/>
            </w:pPr>
            <w:r>
              <w:t>Les modifications possibles portent sur l’en</w:t>
            </w:r>
            <w:r>
              <w:noBreakHyphen/>
              <w:t>tête et le pied de page et le changement d’arrière-plan</w:t>
            </w:r>
          </w:p>
        </w:tc>
        <w:tc>
          <w:tcPr>
            <w:tcW w:w="3223" w:type="pct"/>
            <w:gridSpan w:val="2"/>
            <w:tcMar>
              <w:left w:w="0" w:type="dxa"/>
              <w:right w:w="0" w:type="dxa"/>
            </w:tcMar>
          </w:tcPr>
          <w:p w:rsidR="007E2E3F" w:rsidRPr="00773E12" w:rsidRDefault="007E2E3F" w:rsidP="007E2E3F">
            <w:pPr>
              <w:jc w:val="center"/>
              <w:rPr>
                <w:sz w:val="18"/>
                <w:szCs w:val="18"/>
              </w:rPr>
            </w:pPr>
          </w:p>
          <w:p w:rsidR="00207DD6" w:rsidRDefault="009529EF" w:rsidP="007E2E3F">
            <w:pPr>
              <w:pStyle w:val="numrotationgrise"/>
              <w:jc w:val="center"/>
            </w:pPr>
            <w:r>
              <w:rPr>
                <w:noProof/>
                <w:lang w:eastAsia="fr-FR"/>
              </w:rPr>
              <w:drawing>
                <wp:inline distT="0" distB="0" distL="0" distR="0" wp14:anchorId="59CEE786" wp14:editId="5EB32387">
                  <wp:extent cx="4320000" cy="2635966"/>
                  <wp:effectExtent l="0" t="0" r="4445"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320000" cy="2635966"/>
                          </a:xfrm>
                          <a:prstGeom prst="rect">
                            <a:avLst/>
                          </a:prstGeom>
                        </pic:spPr>
                      </pic:pic>
                    </a:graphicData>
                  </a:graphic>
                </wp:inline>
              </w:drawing>
            </w:r>
          </w:p>
        </w:tc>
      </w:tr>
    </w:tbl>
    <w:p w:rsidR="00207DD6" w:rsidRDefault="00207DD6" w:rsidP="00207DD6">
      <w:r>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8"/>
        <w:gridCol w:w="3703"/>
        <w:gridCol w:w="3277"/>
      </w:tblGrid>
      <w:tr w:rsidR="00207DD6" w:rsidTr="00893771">
        <w:trPr>
          <w:trHeight w:hRule="exact" w:val="397"/>
        </w:trPr>
        <w:tc>
          <w:tcPr>
            <w:tcW w:w="5000" w:type="pct"/>
            <w:gridSpan w:val="3"/>
            <w:shd w:val="clear" w:color="auto" w:fill="auto"/>
            <w:vAlign w:val="bottom"/>
          </w:tcPr>
          <w:p w:rsidR="00207DD6" w:rsidRPr="00CC0132" w:rsidRDefault="00207DD6" w:rsidP="00893771">
            <w:pPr>
              <w:pStyle w:val="Titre1"/>
              <w:outlineLvl w:val="0"/>
            </w:pPr>
            <w:bookmarkStart w:id="82" w:name="_Toc366611932"/>
            <w:bookmarkStart w:id="83" w:name="_Toc367718560"/>
            <w:r>
              <w:lastRenderedPageBreak/>
              <w:t>Les en-têtes et les pieds de page</w:t>
            </w:r>
            <w:bookmarkEnd w:id="82"/>
            <w:bookmarkEnd w:id="83"/>
          </w:p>
        </w:tc>
      </w:tr>
      <w:tr w:rsidR="00207DD6" w:rsidTr="00893771">
        <w:trPr>
          <w:trHeight w:hRule="exact" w:val="1995"/>
        </w:trPr>
        <w:tc>
          <w:tcPr>
            <w:tcW w:w="5000" w:type="pct"/>
            <w:gridSpan w:val="3"/>
          </w:tcPr>
          <w:p w:rsidR="00207DD6" w:rsidRDefault="00207DD6" w:rsidP="00893771"/>
          <w:p w:rsidR="00207DD6" w:rsidRDefault="00207DD6" w:rsidP="00893771">
            <w:r>
              <w:t>Les zones d’en-tête et de pied de page sont prédéfinies, il est impossible d’en ajouter. Si elles restent vides, elles seront invisibles lors de la projection de la présentation.</w:t>
            </w:r>
          </w:p>
          <w:p w:rsidR="00207DD6" w:rsidRDefault="00207DD6" w:rsidP="00893771"/>
          <w:p w:rsidR="00207DD6" w:rsidRDefault="00207DD6" w:rsidP="00893771">
            <w:r>
              <w:t>Les diapositives n’ont que des zones de pieds de page.</w:t>
            </w:r>
          </w:p>
          <w:p w:rsidR="00207DD6" w:rsidRDefault="00207DD6" w:rsidP="00893771"/>
          <w:p w:rsidR="00207DD6" w:rsidRDefault="00207DD6" w:rsidP="00F61B72">
            <w:r>
              <w:t>Les documents et les pages de commentaires ont des en</w:t>
            </w:r>
            <w:r w:rsidR="00F61B72">
              <w:t>-têtes et des pieds de page.</w:t>
            </w:r>
          </w:p>
        </w:tc>
      </w:tr>
      <w:tr w:rsidR="00207DD6" w:rsidTr="00DB40E1">
        <w:trPr>
          <w:trHeight w:hRule="exact" w:val="567"/>
        </w:trPr>
        <w:tc>
          <w:tcPr>
            <w:tcW w:w="3487" w:type="pct"/>
            <w:gridSpan w:val="2"/>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D62392" w:rsidRDefault="00207DD6" w:rsidP="00893771">
            <w:pPr>
              <w:pStyle w:val="Titre2"/>
              <w:outlineLvl w:val="1"/>
            </w:pPr>
            <w:bookmarkStart w:id="84" w:name="_Toc366611933"/>
            <w:bookmarkStart w:id="85" w:name="_Toc367718561"/>
            <w:r>
              <w:t>Les en-têtes et les pieds de page</w:t>
            </w:r>
            <w:bookmarkEnd w:id="84"/>
            <w:bookmarkEnd w:id="85"/>
          </w:p>
        </w:tc>
        <w:tc>
          <w:tcPr>
            <w:tcW w:w="1513" w:type="pct"/>
            <w:tcBorders>
              <w:left w:val="double" w:sz="4" w:space="0" w:color="auto"/>
              <w:bottom w:val="single" w:sz="18" w:space="0" w:color="auto"/>
            </w:tcBorders>
            <w:vAlign w:val="bottom"/>
          </w:tcPr>
          <w:p w:rsidR="00207DD6" w:rsidRPr="00CC0132" w:rsidRDefault="00207DD6" w:rsidP="00893771"/>
        </w:tc>
      </w:tr>
      <w:tr w:rsidR="00207DD6" w:rsidTr="007E2E3F">
        <w:trPr>
          <w:trHeight w:val="6186"/>
        </w:trPr>
        <w:tc>
          <w:tcPr>
            <w:tcW w:w="1777" w:type="pct"/>
            <w:tcBorders>
              <w:top w:val="single" w:sz="18" w:space="0" w:color="auto"/>
            </w:tcBorders>
          </w:tcPr>
          <w:p w:rsidR="00F7544F" w:rsidRPr="00F7544F" w:rsidRDefault="00F7544F" w:rsidP="00893771">
            <w:pPr>
              <w:pStyle w:val="Titrenumrot"/>
              <w:rPr>
                <w:b w:val="0"/>
                <w:sz w:val="18"/>
                <w:szCs w:val="18"/>
              </w:rPr>
            </w:pPr>
          </w:p>
          <w:p w:rsidR="00207DD6" w:rsidRDefault="00207DD6" w:rsidP="00893771">
            <w:pPr>
              <w:pStyle w:val="Titrenumrot"/>
            </w:pPr>
            <w:r w:rsidRPr="00243096">
              <w:rPr>
                <w:b w:val="0"/>
                <w:sz w:val="32"/>
                <w:szCs w:val="32"/>
              </w:rPr>
              <w:sym w:font="Wingdings" w:char="F08C"/>
            </w:r>
            <w:r>
              <w:t>Afficher la boite de dialogue en-tête et pied de page</w:t>
            </w:r>
          </w:p>
          <w:p w:rsidR="00207DD6" w:rsidRDefault="00207DD6" w:rsidP="00893771">
            <w:pPr>
              <w:pStyle w:val="Textesouslisteorange"/>
            </w:pPr>
            <w:r>
              <w:t>Onglet insertion, groupe texte</w:t>
            </w:r>
          </w:p>
          <w:p w:rsidR="00207DD6" w:rsidRDefault="00207DD6" w:rsidP="00893771">
            <w:pPr>
              <w:pStyle w:val="Titrenumrot"/>
              <w:spacing w:before="120"/>
              <w:rPr>
                <w:sz w:val="32"/>
                <w:szCs w:val="32"/>
              </w:rPr>
            </w:pPr>
            <w:r w:rsidRPr="00243096">
              <w:rPr>
                <w:b w:val="0"/>
                <w:sz w:val="32"/>
                <w:szCs w:val="32"/>
              </w:rPr>
              <w:sym w:font="Wingdings" w:char="F08D"/>
            </w:r>
            <w:r>
              <w:t>Sélectionner la zone d’en-tête ou de pied de page à modifier</w:t>
            </w:r>
          </w:p>
          <w:p w:rsidR="00207DD6" w:rsidRDefault="00207DD6" w:rsidP="00893771">
            <w:pPr>
              <w:pStyle w:val="Titrenumrot"/>
              <w:spacing w:before="120"/>
            </w:pPr>
            <w:r>
              <w:rPr>
                <w:b w:val="0"/>
                <w:position w:val="-6"/>
                <w:sz w:val="32"/>
              </w:rPr>
              <w:sym w:font="Wingdings" w:char="F08E"/>
            </w:r>
            <w:r>
              <w:t>Cocher les éléments à activer</w:t>
            </w:r>
          </w:p>
          <w:p w:rsidR="00207DD6" w:rsidRDefault="00207DD6" w:rsidP="00893771">
            <w:pPr>
              <w:pStyle w:val="Textesouslisteorange"/>
            </w:pPr>
            <w:r>
              <w:t>Date : fixe ou automatique</w:t>
            </w:r>
          </w:p>
          <w:p w:rsidR="00207DD6" w:rsidRDefault="00207DD6" w:rsidP="00893771">
            <w:pPr>
              <w:pStyle w:val="Textesouslisteorange"/>
            </w:pPr>
            <w:r>
              <w:t>Numéro de page</w:t>
            </w:r>
          </w:p>
          <w:p w:rsidR="00207DD6" w:rsidRDefault="00207DD6" w:rsidP="00893771">
            <w:pPr>
              <w:pStyle w:val="Textesouslisteorange"/>
            </w:pPr>
            <w:r>
              <w:t>Pied de page : zone de texte</w:t>
            </w:r>
          </w:p>
          <w:p w:rsidR="00207DD6" w:rsidRDefault="00207DD6" w:rsidP="00893771">
            <w:pPr>
              <w:pStyle w:val="Titrenumrot"/>
              <w:spacing w:before="120"/>
            </w:pPr>
            <w:r w:rsidRPr="00243096">
              <w:rPr>
                <w:b w:val="0"/>
                <w:sz w:val="32"/>
                <w:szCs w:val="32"/>
              </w:rPr>
              <w:sym w:font="Wingdings" w:char="F08F"/>
            </w:r>
            <w:r w:rsidRPr="008449FE">
              <w:t>Désactiver l’affichage sur la diapositive de titre</w:t>
            </w:r>
            <w:r>
              <w:t xml:space="preserve"> </w:t>
            </w:r>
          </w:p>
          <w:p w:rsidR="00207DD6" w:rsidRPr="006B5A14" w:rsidRDefault="00207DD6" w:rsidP="00893771">
            <w:pPr>
              <w:pStyle w:val="TexteProcdures"/>
            </w:pPr>
            <w:r>
              <w:t>Désactive l’affichage sur toutes les diapositives de titre</w:t>
            </w:r>
          </w:p>
          <w:p w:rsidR="00207DD6" w:rsidRDefault="00207DD6" w:rsidP="00893771">
            <w:pPr>
              <w:pStyle w:val="Titrenumrot"/>
              <w:spacing w:before="120"/>
            </w:pPr>
            <w:r w:rsidRPr="00243096">
              <w:rPr>
                <w:b w:val="0"/>
                <w:sz w:val="32"/>
                <w:szCs w:val="32"/>
              </w:rPr>
              <w:sym w:font="Wingdings" w:char="F090"/>
            </w:r>
            <w:r>
              <w:t xml:space="preserve">Appliquer </w:t>
            </w:r>
          </w:p>
          <w:p w:rsidR="00207DD6" w:rsidRPr="008449FE" w:rsidRDefault="00207DD6" w:rsidP="00893771">
            <w:pPr>
              <w:pStyle w:val="TexteProcdures"/>
            </w:pPr>
            <w:r>
              <w:t>partout  ou sur la ou les diapositives sélectionnées</w:t>
            </w:r>
          </w:p>
          <w:p w:rsidR="00207DD6" w:rsidRDefault="00207DD6" w:rsidP="00893771">
            <w:pPr>
              <w:pStyle w:val="Titrenumrot"/>
              <w:spacing w:before="120"/>
            </w:pPr>
            <w:r w:rsidRPr="00243096">
              <w:rPr>
                <w:b w:val="0"/>
                <w:sz w:val="32"/>
                <w:szCs w:val="32"/>
              </w:rPr>
              <w:sym w:font="Wingdings" w:char="F091"/>
            </w:r>
            <w:r>
              <w:t>Visualiser les zones remplies</w:t>
            </w:r>
          </w:p>
          <w:p w:rsidR="00207DD6" w:rsidRDefault="00207DD6" w:rsidP="00893771">
            <w:pPr>
              <w:pStyle w:val="TexteProcdures"/>
            </w:pPr>
            <w:r>
              <w:rPr>
                <w:noProof/>
                <w:lang w:eastAsia="fr-FR"/>
              </w:rPr>
              <w:drawing>
                <wp:inline distT="0" distB="0" distL="0" distR="0" wp14:anchorId="20A3B270" wp14:editId="430129F2">
                  <wp:extent cx="908411" cy="432000"/>
                  <wp:effectExtent l="0" t="0" r="6350" b="6350"/>
                  <wp:docPr id="54" name="Image 54"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r>
              <w:t xml:space="preserve"> </w:t>
            </w:r>
          </w:p>
          <w:p w:rsidR="00207DD6" w:rsidRPr="006B5A14" w:rsidRDefault="00207DD6" w:rsidP="00893771">
            <w:pPr>
              <w:pStyle w:val="TexteProcdures"/>
            </w:pPr>
            <w:r w:rsidRPr="00320810">
              <w:t>La mise en place et le format des pieds de page se fait globalement dans le masque des diapositives ou individuellement sur la diapositive active</w:t>
            </w:r>
          </w:p>
        </w:tc>
        <w:tc>
          <w:tcPr>
            <w:tcW w:w="3223" w:type="pct"/>
            <w:gridSpan w:val="2"/>
            <w:tcBorders>
              <w:top w:val="single" w:sz="18" w:space="0" w:color="auto"/>
            </w:tcBorders>
            <w:tcMar>
              <w:left w:w="0" w:type="dxa"/>
              <w:right w:w="0" w:type="dxa"/>
            </w:tcMar>
          </w:tcPr>
          <w:p w:rsidR="007E2E3F" w:rsidRPr="00773E12" w:rsidRDefault="007E2E3F" w:rsidP="007E2E3F">
            <w:pPr>
              <w:jc w:val="center"/>
              <w:rPr>
                <w:sz w:val="18"/>
                <w:szCs w:val="18"/>
              </w:rPr>
            </w:pPr>
          </w:p>
          <w:p w:rsidR="00207DD6" w:rsidRDefault="00F61B72" w:rsidP="007E2E3F">
            <w:pPr>
              <w:jc w:val="center"/>
            </w:pPr>
            <w:r>
              <w:rPr>
                <w:noProof/>
                <w:lang w:eastAsia="fr-FR"/>
              </w:rPr>
              <w:drawing>
                <wp:inline distT="0" distB="0" distL="0" distR="0" wp14:anchorId="38702AC4" wp14:editId="4FE16280">
                  <wp:extent cx="4320000" cy="2635966"/>
                  <wp:effectExtent l="0" t="0" r="4445" b="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320000" cy="2635966"/>
                          </a:xfrm>
                          <a:prstGeom prst="rect">
                            <a:avLst/>
                          </a:prstGeom>
                        </pic:spPr>
                      </pic:pic>
                    </a:graphicData>
                  </a:graphic>
                </wp:inline>
              </w:drawing>
            </w:r>
          </w:p>
        </w:tc>
      </w:tr>
      <w:tr w:rsidR="00207DD6" w:rsidTr="007E2E3F">
        <w:trPr>
          <w:trHeight w:hRule="exact" w:val="4640"/>
        </w:trPr>
        <w:tc>
          <w:tcPr>
            <w:tcW w:w="1777" w:type="pct"/>
          </w:tcPr>
          <w:p w:rsidR="00207DD6" w:rsidRPr="00F7544F" w:rsidRDefault="00207DD6" w:rsidP="00893771">
            <w:pPr>
              <w:rPr>
                <w:sz w:val="18"/>
                <w:szCs w:val="18"/>
              </w:rPr>
            </w:pPr>
          </w:p>
          <w:p w:rsidR="00207DD6" w:rsidRPr="009709C3" w:rsidRDefault="00207DD6" w:rsidP="00893771">
            <w:pPr>
              <w:pStyle w:val="Titrenumrot"/>
              <w:rPr>
                <w:b w:val="0"/>
                <w:position w:val="-6"/>
                <w:sz w:val="32"/>
              </w:rPr>
            </w:pPr>
            <w:r>
              <w:rPr>
                <w:b w:val="0"/>
                <w:position w:val="-6"/>
                <w:sz w:val="32"/>
              </w:rPr>
              <w:sym w:font="Wingdings" w:char="F092"/>
            </w:r>
            <w:r w:rsidRPr="009709C3">
              <w:t>Compléter l’en-tête des pages de commentaires et documents</w:t>
            </w:r>
          </w:p>
          <w:p w:rsidR="00207DD6" w:rsidRDefault="00207DD6" w:rsidP="00893771">
            <w:pPr>
              <w:pStyle w:val="Textesouslisteorange"/>
            </w:pPr>
          </w:p>
          <w:p w:rsidR="00207DD6" w:rsidRDefault="00207DD6" w:rsidP="00893771">
            <w:r>
              <w:rPr>
                <w:noProof/>
                <w:lang w:eastAsia="fr-FR"/>
              </w:rPr>
              <w:drawing>
                <wp:inline distT="0" distB="0" distL="0" distR="0" wp14:anchorId="5AF1C60D" wp14:editId="0847C0DC">
                  <wp:extent cx="908411" cy="432000"/>
                  <wp:effectExtent l="0" t="0" r="6350" b="6350"/>
                  <wp:docPr id="292" name="Image 292"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207DD6" w:rsidRDefault="00207DD6" w:rsidP="00893771"/>
          <w:p w:rsidR="00207DD6" w:rsidRDefault="00207DD6" w:rsidP="00893771">
            <w:pPr>
              <w:pStyle w:val="TexteProcdures"/>
            </w:pPr>
            <w:r>
              <w:t>Les en-têtes et les pieds de pages des diapositives et  ceux des commentaires et documents sont identiques sauf pour deux options : « ne pas afficher sur la diapositive de titre » pour les diapositives et la zone d’en-tête pour les commentaires et documents</w:t>
            </w:r>
          </w:p>
          <w:p w:rsidR="00207DD6" w:rsidRPr="006E47C1" w:rsidRDefault="00207DD6" w:rsidP="00893771">
            <w:pPr>
              <w:rPr>
                <w:szCs w:val="20"/>
              </w:rPr>
            </w:pPr>
          </w:p>
        </w:tc>
        <w:tc>
          <w:tcPr>
            <w:tcW w:w="3223" w:type="pct"/>
            <w:gridSpan w:val="2"/>
            <w:tcMar>
              <w:left w:w="0" w:type="dxa"/>
              <w:right w:w="0" w:type="dxa"/>
            </w:tcMar>
          </w:tcPr>
          <w:p w:rsidR="007E2E3F" w:rsidRPr="00773E12" w:rsidRDefault="007E2E3F" w:rsidP="007E2E3F">
            <w:pPr>
              <w:jc w:val="center"/>
              <w:rPr>
                <w:sz w:val="18"/>
                <w:szCs w:val="18"/>
              </w:rPr>
            </w:pPr>
          </w:p>
          <w:p w:rsidR="00207DD6" w:rsidRDefault="00F61B72" w:rsidP="007E2E3F">
            <w:pPr>
              <w:jc w:val="center"/>
            </w:pPr>
            <w:r>
              <w:rPr>
                <w:noProof/>
                <w:lang w:eastAsia="fr-FR"/>
              </w:rPr>
              <w:drawing>
                <wp:inline distT="0" distB="0" distL="0" distR="0" wp14:anchorId="1AF8F877" wp14:editId="0F8076F0">
                  <wp:extent cx="4320000" cy="2635966"/>
                  <wp:effectExtent l="0" t="0" r="4445" b="0"/>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320000" cy="2635966"/>
                          </a:xfrm>
                          <a:prstGeom prst="rect">
                            <a:avLst/>
                          </a:prstGeom>
                        </pic:spPr>
                      </pic:pic>
                    </a:graphicData>
                  </a:graphic>
                </wp:inline>
              </w:drawing>
            </w:r>
          </w:p>
        </w:tc>
      </w:tr>
    </w:tbl>
    <w:p w:rsidR="00207DD6" w:rsidRDefault="00207DD6" w:rsidP="00207DD6">
      <w:pPr>
        <w:spacing w:after="60"/>
        <w:rPr>
          <w:sz w:val="2"/>
          <w:szCs w:val="2"/>
        </w:rPr>
      </w:pPr>
    </w:p>
    <w:p w:rsidR="00207DD6" w:rsidRDefault="00207DD6" w:rsidP="00207DD6">
      <w:pPr>
        <w:rPr>
          <w:sz w:val="2"/>
          <w:szCs w:val="2"/>
        </w:rPr>
      </w:pPr>
      <w:r>
        <w:rPr>
          <w:sz w:val="2"/>
          <w:szCs w:val="2"/>
        </w:rPr>
        <w:br w:type="page"/>
      </w:r>
    </w:p>
    <w:tbl>
      <w:tblPr>
        <w:tblStyle w:val="Grilledutableau"/>
        <w:tblW w:w="4951"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2"/>
        <w:gridCol w:w="3703"/>
        <w:gridCol w:w="3277"/>
      </w:tblGrid>
      <w:tr w:rsidR="00207DD6" w:rsidTr="00893771">
        <w:trPr>
          <w:trHeight w:hRule="exact" w:val="397"/>
        </w:trPr>
        <w:tc>
          <w:tcPr>
            <w:tcW w:w="5000" w:type="pct"/>
            <w:gridSpan w:val="3"/>
            <w:shd w:val="clear" w:color="auto" w:fill="auto"/>
            <w:vAlign w:val="bottom"/>
          </w:tcPr>
          <w:p w:rsidR="00207DD6" w:rsidRPr="00CC0132" w:rsidRDefault="00207DD6" w:rsidP="00893771">
            <w:pPr>
              <w:pStyle w:val="Titre1"/>
              <w:outlineLvl w:val="0"/>
            </w:pPr>
            <w:bookmarkStart w:id="86" w:name="_Toc366611934"/>
            <w:bookmarkStart w:id="87" w:name="_Toc367718562"/>
            <w:r>
              <w:lastRenderedPageBreak/>
              <w:t>L’impression</w:t>
            </w:r>
            <w:bookmarkEnd w:id="86"/>
            <w:bookmarkEnd w:id="87"/>
          </w:p>
        </w:tc>
      </w:tr>
      <w:tr w:rsidR="00207DD6" w:rsidTr="00DB40E1">
        <w:trPr>
          <w:trHeight w:hRule="exact" w:val="2221"/>
        </w:trPr>
        <w:tc>
          <w:tcPr>
            <w:tcW w:w="5000" w:type="pct"/>
            <w:gridSpan w:val="3"/>
          </w:tcPr>
          <w:p w:rsidR="00207DD6" w:rsidRDefault="00207DD6" w:rsidP="00893771"/>
          <w:p w:rsidR="00207DD6" w:rsidRDefault="00207DD6" w:rsidP="00893771">
            <w:r>
              <w:t>L’impression se détaille comme les masques, impression des diapositives, des pages de notes, des documents et du plan.</w:t>
            </w:r>
          </w:p>
          <w:p w:rsidR="00207DD6" w:rsidRDefault="00207DD6" w:rsidP="00893771"/>
          <w:p w:rsidR="00207DD6" w:rsidRDefault="00207DD6" w:rsidP="00893771">
            <w:r>
              <w:t>L’impression de plusieurs diapositives sur la même page permet d’économiser du papier et peut servir de repère au présentateur du diaporama.</w:t>
            </w:r>
          </w:p>
          <w:p w:rsidR="00207DD6" w:rsidRDefault="00207DD6" w:rsidP="00893771"/>
        </w:tc>
      </w:tr>
      <w:tr w:rsidR="00207DD6" w:rsidTr="00DB40E1">
        <w:trPr>
          <w:trHeight w:hRule="exact" w:val="567"/>
        </w:trPr>
        <w:tc>
          <w:tcPr>
            <w:tcW w:w="3472" w:type="pct"/>
            <w:gridSpan w:val="2"/>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D62392" w:rsidRDefault="00207DD6" w:rsidP="00893771">
            <w:pPr>
              <w:pStyle w:val="Titre2"/>
              <w:outlineLvl w:val="1"/>
            </w:pPr>
            <w:bookmarkStart w:id="88" w:name="_Toc366611935"/>
            <w:bookmarkStart w:id="89" w:name="_Toc367718563"/>
            <w:r>
              <w:t>Imprimer des diapositives ou des documents</w:t>
            </w:r>
            <w:bookmarkEnd w:id="88"/>
            <w:bookmarkEnd w:id="89"/>
          </w:p>
        </w:tc>
        <w:tc>
          <w:tcPr>
            <w:tcW w:w="1528" w:type="pct"/>
            <w:tcBorders>
              <w:left w:val="double" w:sz="4" w:space="0" w:color="auto"/>
              <w:bottom w:val="single" w:sz="18" w:space="0" w:color="auto"/>
            </w:tcBorders>
            <w:vAlign w:val="bottom"/>
          </w:tcPr>
          <w:p w:rsidR="00207DD6" w:rsidRPr="00CC0132" w:rsidRDefault="00207DD6" w:rsidP="00893771"/>
        </w:tc>
      </w:tr>
      <w:tr w:rsidR="00207DD6" w:rsidTr="007E2E3F">
        <w:trPr>
          <w:trHeight w:val="4776"/>
        </w:trPr>
        <w:tc>
          <w:tcPr>
            <w:tcW w:w="1745" w:type="pct"/>
            <w:tcBorders>
              <w:top w:val="single" w:sz="18" w:space="0" w:color="auto"/>
            </w:tcBorders>
          </w:tcPr>
          <w:p w:rsidR="00F7544F" w:rsidRPr="00F7544F" w:rsidRDefault="00F7544F" w:rsidP="00893771">
            <w:pPr>
              <w:pStyle w:val="Titrenumrot"/>
              <w:rPr>
                <w:b w:val="0"/>
                <w:sz w:val="18"/>
                <w:szCs w:val="18"/>
              </w:rPr>
            </w:pPr>
          </w:p>
          <w:p w:rsidR="00207DD6" w:rsidRDefault="00207DD6" w:rsidP="00893771">
            <w:pPr>
              <w:pStyle w:val="Titrenumrot"/>
            </w:pPr>
            <w:r w:rsidRPr="00243096">
              <w:rPr>
                <w:b w:val="0"/>
                <w:sz w:val="32"/>
                <w:szCs w:val="32"/>
              </w:rPr>
              <w:sym w:font="Wingdings" w:char="F08C"/>
            </w:r>
            <w:r>
              <w:t>Activer le menu Fichier</w:t>
            </w:r>
          </w:p>
          <w:p w:rsidR="00207DD6" w:rsidRDefault="00207DD6" w:rsidP="00893771">
            <w:pPr>
              <w:pStyle w:val="Textesouslisteorange"/>
            </w:pPr>
          </w:p>
          <w:p w:rsidR="00207DD6" w:rsidRDefault="00207DD6" w:rsidP="00893771">
            <w:pPr>
              <w:pStyle w:val="Titrenumrot"/>
              <w:rPr>
                <w:sz w:val="32"/>
                <w:szCs w:val="32"/>
              </w:rPr>
            </w:pPr>
            <w:r w:rsidRPr="00243096">
              <w:rPr>
                <w:b w:val="0"/>
                <w:sz w:val="32"/>
                <w:szCs w:val="32"/>
              </w:rPr>
              <w:sym w:font="Wingdings" w:char="F08D"/>
            </w:r>
            <w:r>
              <w:t xml:space="preserve">Activer la rubrique : Imprimer </w:t>
            </w:r>
          </w:p>
          <w:p w:rsidR="00207DD6" w:rsidRDefault="00207DD6" w:rsidP="00893771">
            <w:pPr>
              <w:pStyle w:val="Textesouslisteorange"/>
            </w:pPr>
          </w:p>
          <w:p w:rsidR="00207DD6" w:rsidRDefault="00207DD6" w:rsidP="00893771">
            <w:pPr>
              <w:pStyle w:val="Titrenumrot"/>
            </w:pPr>
            <w:r>
              <w:rPr>
                <w:b w:val="0"/>
                <w:position w:val="-6"/>
                <w:sz w:val="32"/>
              </w:rPr>
              <w:sym w:font="Wingdings" w:char="F08E"/>
            </w:r>
            <w:r>
              <w:t>Sélectionner l’imprimante</w:t>
            </w:r>
          </w:p>
          <w:p w:rsidR="00207DD6" w:rsidRDefault="00207DD6" w:rsidP="00893771">
            <w:pPr>
              <w:pStyle w:val="Textesouslisteorange"/>
            </w:pPr>
          </w:p>
          <w:p w:rsidR="00207DD6" w:rsidRDefault="00207DD6" w:rsidP="00893771">
            <w:pPr>
              <w:pStyle w:val="Titrenumrot"/>
            </w:pPr>
            <w:r w:rsidRPr="00243096">
              <w:rPr>
                <w:b w:val="0"/>
                <w:sz w:val="32"/>
                <w:szCs w:val="32"/>
              </w:rPr>
              <w:sym w:font="Wingdings" w:char="F08F"/>
            </w:r>
            <w:r>
              <w:t>Choisir l’étendue de l’impression</w:t>
            </w:r>
          </w:p>
          <w:p w:rsidR="00207DD6" w:rsidRPr="00F20A12" w:rsidRDefault="00207DD6" w:rsidP="00893771">
            <w:pPr>
              <w:pStyle w:val="Textesouslisteorange"/>
            </w:pPr>
            <w:r>
              <w:t>Par défaut, la totalité des diapositives sont imprimées</w:t>
            </w:r>
          </w:p>
          <w:p w:rsidR="00207DD6" w:rsidRPr="008449FE" w:rsidRDefault="00207DD6" w:rsidP="00893771"/>
          <w:p w:rsidR="00207DD6" w:rsidRDefault="00207DD6" w:rsidP="00893771">
            <w:pPr>
              <w:pStyle w:val="Titrenumrot"/>
            </w:pPr>
            <w:r w:rsidRPr="00243096">
              <w:rPr>
                <w:b w:val="0"/>
                <w:sz w:val="32"/>
                <w:szCs w:val="32"/>
              </w:rPr>
              <w:sym w:font="Wingdings" w:char="F090"/>
            </w:r>
            <w:r>
              <w:t>Choisir les options d’impression</w:t>
            </w:r>
          </w:p>
          <w:p w:rsidR="00207DD6" w:rsidRDefault="00207DD6" w:rsidP="00893771">
            <w:pPr>
              <w:pStyle w:val="Titrenumrot"/>
            </w:pPr>
          </w:p>
        </w:tc>
        <w:tc>
          <w:tcPr>
            <w:tcW w:w="3255" w:type="pct"/>
            <w:gridSpan w:val="2"/>
            <w:tcBorders>
              <w:top w:val="single" w:sz="18" w:space="0" w:color="auto"/>
            </w:tcBorders>
            <w:tcMar>
              <w:left w:w="0" w:type="dxa"/>
              <w:right w:w="0" w:type="dxa"/>
            </w:tcMar>
          </w:tcPr>
          <w:p w:rsidR="007E2E3F" w:rsidRPr="00773E12" w:rsidRDefault="007E2E3F" w:rsidP="007E2E3F">
            <w:pPr>
              <w:jc w:val="center"/>
              <w:rPr>
                <w:sz w:val="18"/>
                <w:szCs w:val="18"/>
              </w:rPr>
            </w:pPr>
          </w:p>
          <w:p w:rsidR="00207DD6" w:rsidRDefault="00DA1405" w:rsidP="007E2E3F">
            <w:pPr>
              <w:jc w:val="center"/>
            </w:pPr>
            <w:r>
              <w:rPr>
                <w:noProof/>
                <w:lang w:eastAsia="fr-FR"/>
              </w:rPr>
              <w:drawing>
                <wp:inline distT="0" distB="0" distL="0" distR="0" wp14:anchorId="253D96AE" wp14:editId="1CBABAC4">
                  <wp:extent cx="4320000" cy="2637163"/>
                  <wp:effectExtent l="0" t="0" r="4445" b="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320000" cy="2637163"/>
                          </a:xfrm>
                          <a:prstGeom prst="rect">
                            <a:avLst/>
                          </a:prstGeom>
                        </pic:spPr>
                      </pic:pic>
                    </a:graphicData>
                  </a:graphic>
                </wp:inline>
              </w:drawing>
            </w:r>
          </w:p>
        </w:tc>
      </w:tr>
      <w:tr w:rsidR="00207DD6" w:rsidTr="007E2E3F">
        <w:trPr>
          <w:trHeight w:hRule="exact" w:val="6250"/>
        </w:trPr>
        <w:tc>
          <w:tcPr>
            <w:tcW w:w="1745" w:type="pct"/>
          </w:tcPr>
          <w:p w:rsidR="00F7544F" w:rsidRPr="00F7544F" w:rsidRDefault="00F7544F" w:rsidP="00893771">
            <w:pPr>
              <w:pStyle w:val="Titrenumrot"/>
              <w:rPr>
                <w:b w:val="0"/>
                <w:position w:val="-6"/>
                <w:sz w:val="18"/>
                <w:szCs w:val="18"/>
              </w:rPr>
            </w:pPr>
          </w:p>
          <w:p w:rsidR="00207DD6" w:rsidRDefault="00207DD6" w:rsidP="00893771">
            <w:pPr>
              <w:pStyle w:val="Titrenumrot"/>
            </w:pPr>
            <w:r>
              <w:rPr>
                <w:b w:val="0"/>
                <w:position w:val="-6"/>
                <w:sz w:val="32"/>
              </w:rPr>
              <w:sym w:font="Wingdings" w:char="F091"/>
            </w:r>
            <w:r>
              <w:t xml:space="preserve"> Choisir le type de mise en page </w:t>
            </w:r>
          </w:p>
          <w:p w:rsidR="00207DD6" w:rsidRDefault="00207DD6" w:rsidP="00893771">
            <w:pPr>
              <w:pStyle w:val="Textesouslisteorange"/>
            </w:pPr>
            <w:r>
              <w:t>une diapositive par page</w:t>
            </w:r>
          </w:p>
          <w:p w:rsidR="00207DD6" w:rsidRDefault="00207DD6" w:rsidP="00893771">
            <w:pPr>
              <w:pStyle w:val="Textesouslisteorange"/>
            </w:pPr>
            <w:r>
              <w:t>les pages de commentaire</w:t>
            </w:r>
          </w:p>
          <w:p w:rsidR="00207DD6" w:rsidRDefault="00207DD6" w:rsidP="00893771">
            <w:pPr>
              <w:pStyle w:val="Textesouslisteorange"/>
            </w:pPr>
            <w:r>
              <w:t>le mode plan (le texte des diapositives sans les objets)</w:t>
            </w:r>
          </w:p>
          <w:p w:rsidR="00207DD6" w:rsidRDefault="00207DD6" w:rsidP="00893771">
            <w:pPr>
              <w:pStyle w:val="Textesouslisteorange"/>
            </w:pPr>
          </w:p>
          <w:p w:rsidR="00207DD6" w:rsidRDefault="00207DD6" w:rsidP="00893771">
            <w:pPr>
              <w:pStyle w:val="Titrenumrot"/>
            </w:pPr>
            <w:r w:rsidRPr="00243096">
              <w:rPr>
                <w:b w:val="0"/>
                <w:sz w:val="32"/>
                <w:szCs w:val="32"/>
              </w:rPr>
              <w:sym w:font="Wingdings" w:char="F092"/>
            </w:r>
            <w:r>
              <w:t xml:space="preserve"> Choisir le nombre de diapositive par page</w:t>
            </w:r>
          </w:p>
          <w:p w:rsidR="00207DD6" w:rsidRDefault="00207DD6" w:rsidP="00893771">
            <w:pPr>
              <w:pStyle w:val="TexteProcdures"/>
            </w:pPr>
            <w:r>
              <w:t xml:space="preserve"> le mode documents</w:t>
            </w:r>
          </w:p>
          <w:p w:rsidR="00207DD6" w:rsidRDefault="00207DD6" w:rsidP="00893771">
            <w:pPr>
              <w:pStyle w:val="Textesouslisteorange"/>
            </w:pPr>
          </w:p>
          <w:p w:rsidR="00207DD6" w:rsidRPr="00A10280" w:rsidRDefault="00207DD6" w:rsidP="00893771">
            <w:pPr>
              <w:pStyle w:val="Titrenumrot"/>
            </w:pPr>
            <w:r w:rsidRPr="00243096">
              <w:rPr>
                <w:b w:val="0"/>
                <w:sz w:val="32"/>
                <w:szCs w:val="32"/>
              </w:rPr>
              <w:sym w:font="Wingdings" w:char="F093"/>
            </w:r>
            <w:r>
              <w:t>Lancer l’impression</w:t>
            </w:r>
          </w:p>
          <w:p w:rsidR="00207DD6" w:rsidRDefault="00207DD6" w:rsidP="00893771">
            <w:pPr>
              <w:pStyle w:val="Textesouslisteorange"/>
            </w:pPr>
          </w:p>
          <w:p w:rsidR="00207DD6" w:rsidRDefault="00207DD6" w:rsidP="00893771">
            <w:pPr>
              <w:pStyle w:val="Titrenumrot"/>
            </w:pPr>
            <w:r w:rsidRPr="00243096">
              <w:rPr>
                <w:b w:val="0"/>
                <w:sz w:val="32"/>
                <w:szCs w:val="32"/>
              </w:rPr>
              <w:sym w:font="Wingdings" w:char="F094"/>
            </w:r>
            <w:r>
              <w:t>Sortir du Menu Fichier</w:t>
            </w:r>
          </w:p>
          <w:p w:rsidR="00207DD6" w:rsidRPr="00A10280" w:rsidRDefault="00207DD6" w:rsidP="00893771">
            <w:pPr>
              <w:pStyle w:val="Textesouslisteorange"/>
            </w:pPr>
            <w:r>
              <w:t xml:space="preserve">Cliquer sur un onglet ou appuyer sur la touche </w:t>
            </w:r>
            <w:r w:rsidRPr="00572069">
              <w:rPr>
                <w:bdr w:val="single" w:sz="4" w:space="0" w:color="auto"/>
              </w:rPr>
              <w:t>Echap</w:t>
            </w:r>
            <w:r>
              <w:t xml:space="preserve"> du clavier</w:t>
            </w:r>
          </w:p>
          <w:p w:rsidR="00207DD6" w:rsidRDefault="00207DD6" w:rsidP="00893771">
            <w:pPr>
              <w:pStyle w:val="Textesouslisteorange"/>
            </w:pPr>
          </w:p>
          <w:p w:rsidR="00207DD6" w:rsidRPr="004B4934" w:rsidRDefault="00207DD6" w:rsidP="00893771">
            <w:pPr>
              <w:pStyle w:val="Textesouslisteorange"/>
            </w:pPr>
          </w:p>
          <w:p w:rsidR="00207DD6" w:rsidRDefault="00207DD6" w:rsidP="00893771">
            <w:pPr>
              <w:pStyle w:val="Textesouslisteorange"/>
            </w:pPr>
            <w:r>
              <w:rPr>
                <w:noProof/>
                <w:lang w:eastAsia="fr-FR"/>
              </w:rPr>
              <w:drawing>
                <wp:inline distT="0" distB="0" distL="0" distR="0" wp14:anchorId="2310BD85" wp14:editId="544358A7">
                  <wp:extent cx="908411" cy="432000"/>
                  <wp:effectExtent l="0" t="0" r="6350" b="6350"/>
                  <wp:docPr id="32" name="Image 32"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207DD6" w:rsidRDefault="00207DD6" w:rsidP="00893771">
            <w:pPr>
              <w:pStyle w:val="TexteProcdures"/>
            </w:pPr>
            <w:r>
              <w:t>Pour modifier l’orientation du papier, onglet Création, groupe Mise en page, bouton Mise en page.</w:t>
            </w:r>
          </w:p>
          <w:p w:rsidR="00207DD6" w:rsidRPr="00B73E7C" w:rsidRDefault="00207DD6" w:rsidP="00893771">
            <w:pPr>
              <w:pStyle w:val="TexteProcdures"/>
            </w:pPr>
            <w:r>
              <w:t xml:space="preserve">Des lignes s’impriment automatiquement pour les documents : 3 diapositives </w:t>
            </w:r>
          </w:p>
        </w:tc>
        <w:tc>
          <w:tcPr>
            <w:tcW w:w="3255" w:type="pct"/>
            <w:gridSpan w:val="2"/>
            <w:tcMar>
              <w:left w:w="0" w:type="dxa"/>
              <w:right w:w="0" w:type="dxa"/>
            </w:tcMar>
          </w:tcPr>
          <w:p w:rsidR="007E2E3F" w:rsidRPr="00773E12" w:rsidRDefault="007E2E3F" w:rsidP="007E2E3F">
            <w:pPr>
              <w:jc w:val="center"/>
              <w:rPr>
                <w:sz w:val="18"/>
                <w:szCs w:val="18"/>
              </w:rPr>
            </w:pPr>
          </w:p>
          <w:p w:rsidR="00207DD6" w:rsidRDefault="009670A0" w:rsidP="007E2E3F">
            <w:pPr>
              <w:jc w:val="center"/>
            </w:pPr>
            <w:r>
              <w:rPr>
                <w:noProof/>
                <w:lang w:eastAsia="fr-FR"/>
              </w:rPr>
              <w:drawing>
                <wp:inline distT="0" distB="0" distL="0" distR="0" wp14:anchorId="2280BEDA" wp14:editId="1572A25B">
                  <wp:extent cx="4320000" cy="2637163"/>
                  <wp:effectExtent l="0" t="0" r="4445" b="0"/>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320000" cy="2637163"/>
                          </a:xfrm>
                          <a:prstGeom prst="rect">
                            <a:avLst/>
                          </a:prstGeom>
                        </pic:spPr>
                      </pic:pic>
                    </a:graphicData>
                  </a:graphic>
                </wp:inline>
              </w:drawing>
            </w:r>
          </w:p>
        </w:tc>
      </w:tr>
    </w:tbl>
    <w:p w:rsidR="00207DD6" w:rsidRDefault="00207DD6" w:rsidP="00207DD6">
      <w:pPr>
        <w:rPr>
          <w:sz w:val="2"/>
          <w:szCs w:val="2"/>
        </w:rPr>
      </w:pPr>
    </w:p>
    <w:p w:rsidR="00207DD6" w:rsidRDefault="00207DD6" w:rsidP="00207DD6">
      <w:pPr>
        <w:rPr>
          <w:sz w:val="2"/>
          <w:szCs w:val="2"/>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8"/>
        <w:gridCol w:w="1254"/>
        <w:gridCol w:w="5726"/>
      </w:tblGrid>
      <w:tr w:rsidR="00207DD6" w:rsidTr="00893771">
        <w:trPr>
          <w:trHeight w:hRule="exact" w:val="397"/>
        </w:trPr>
        <w:tc>
          <w:tcPr>
            <w:tcW w:w="5000" w:type="pct"/>
            <w:gridSpan w:val="3"/>
            <w:shd w:val="clear" w:color="auto" w:fill="auto"/>
            <w:vAlign w:val="bottom"/>
          </w:tcPr>
          <w:p w:rsidR="00207DD6" w:rsidRPr="00CC0132" w:rsidRDefault="00207DD6" w:rsidP="00893771">
            <w:pPr>
              <w:pStyle w:val="Titre1"/>
              <w:outlineLvl w:val="0"/>
            </w:pPr>
            <w:bookmarkStart w:id="90" w:name="_Toc366611936"/>
            <w:bookmarkStart w:id="91" w:name="_Toc367718564"/>
            <w:r>
              <w:lastRenderedPageBreak/>
              <w:t>Le diaporama</w:t>
            </w:r>
            <w:bookmarkEnd w:id="90"/>
            <w:bookmarkEnd w:id="91"/>
          </w:p>
        </w:tc>
      </w:tr>
      <w:tr w:rsidR="00207DD6" w:rsidTr="00F7544F">
        <w:trPr>
          <w:trHeight w:hRule="exact" w:val="1288"/>
        </w:trPr>
        <w:tc>
          <w:tcPr>
            <w:tcW w:w="5000" w:type="pct"/>
            <w:gridSpan w:val="3"/>
          </w:tcPr>
          <w:p w:rsidR="00207DD6" w:rsidRDefault="00207DD6" w:rsidP="00893771"/>
          <w:p w:rsidR="00207DD6" w:rsidRDefault="00207DD6" w:rsidP="00893771">
            <w:r>
              <w:t>L’affichage Diaporama, permet de visualiser en plein écran, la présentation.</w:t>
            </w:r>
          </w:p>
          <w:p w:rsidR="00207DD6" w:rsidRDefault="00207DD6" w:rsidP="00893771"/>
          <w:p w:rsidR="00207DD6" w:rsidRDefault="00207DD6" w:rsidP="00893771">
            <w:r>
              <w:t>Les diapositives s’affichent dans l’ordre de création et toutes les animations seront visibles.</w:t>
            </w:r>
          </w:p>
        </w:tc>
      </w:tr>
      <w:tr w:rsidR="00207DD6" w:rsidTr="00DB40E1">
        <w:trPr>
          <w:trHeight w:hRule="exact" w:val="567"/>
        </w:trPr>
        <w:tc>
          <w:tcPr>
            <w:tcW w:w="2356" w:type="pct"/>
            <w:gridSpan w:val="2"/>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D62392" w:rsidRDefault="00207DD6" w:rsidP="00893771">
            <w:pPr>
              <w:pStyle w:val="Titre2"/>
              <w:outlineLvl w:val="1"/>
            </w:pPr>
            <w:bookmarkStart w:id="92" w:name="_Toc366611937"/>
            <w:bookmarkStart w:id="93" w:name="_Toc367718565"/>
            <w:r>
              <w:t>Paramètres du</w:t>
            </w:r>
            <w:r w:rsidRPr="00AF714C">
              <w:rPr>
                <w:sz w:val="28"/>
              </w:rPr>
              <w:t xml:space="preserve"> </w:t>
            </w:r>
            <w:r>
              <w:t>diaporama</w:t>
            </w:r>
            <w:bookmarkEnd w:id="92"/>
            <w:bookmarkEnd w:id="93"/>
          </w:p>
        </w:tc>
        <w:tc>
          <w:tcPr>
            <w:tcW w:w="2644" w:type="pct"/>
            <w:tcBorders>
              <w:left w:val="double" w:sz="4" w:space="0" w:color="auto"/>
              <w:bottom w:val="single" w:sz="18" w:space="0" w:color="auto"/>
            </w:tcBorders>
            <w:vAlign w:val="bottom"/>
          </w:tcPr>
          <w:p w:rsidR="00207DD6" w:rsidRPr="00CC0132" w:rsidRDefault="00207DD6" w:rsidP="00893771"/>
        </w:tc>
      </w:tr>
      <w:tr w:rsidR="00207DD6" w:rsidTr="007E2E3F">
        <w:trPr>
          <w:trHeight w:val="4821"/>
        </w:trPr>
        <w:tc>
          <w:tcPr>
            <w:tcW w:w="1777" w:type="pct"/>
            <w:tcBorders>
              <w:top w:val="single" w:sz="18" w:space="0" w:color="auto"/>
            </w:tcBorders>
          </w:tcPr>
          <w:p w:rsidR="00F7544F" w:rsidRPr="00F7544F" w:rsidRDefault="00F7544F" w:rsidP="00893771">
            <w:pPr>
              <w:pStyle w:val="Titrenumrot"/>
              <w:rPr>
                <w:sz w:val="18"/>
                <w:szCs w:val="18"/>
                <w:u w:val="single"/>
              </w:rPr>
            </w:pPr>
          </w:p>
          <w:p w:rsidR="00207DD6" w:rsidRDefault="00207DD6" w:rsidP="00893771">
            <w:pPr>
              <w:pStyle w:val="Titrenumrot"/>
              <w:rPr>
                <w:sz w:val="24"/>
                <w:u w:val="single"/>
              </w:rPr>
            </w:pPr>
            <w:r>
              <w:rPr>
                <w:sz w:val="24"/>
                <w:u w:val="single"/>
              </w:rPr>
              <w:t>Hors</w:t>
            </w:r>
            <w:r w:rsidRPr="00AF714C">
              <w:rPr>
                <w:sz w:val="24"/>
                <w:u w:val="single"/>
              </w:rPr>
              <w:t xml:space="preserve"> projection</w:t>
            </w:r>
          </w:p>
          <w:p w:rsidR="00207DD6" w:rsidRPr="00682C7E" w:rsidRDefault="00207DD6" w:rsidP="00893771"/>
          <w:p w:rsidR="00207DD6" w:rsidRDefault="00207DD6" w:rsidP="00893771">
            <w:pPr>
              <w:pStyle w:val="Titrenumrot"/>
            </w:pPr>
            <w:r w:rsidRPr="00243096">
              <w:rPr>
                <w:b w:val="0"/>
                <w:sz w:val="32"/>
                <w:szCs w:val="32"/>
              </w:rPr>
              <w:sym w:font="Wingdings" w:char="F08C"/>
            </w:r>
            <w:r>
              <w:t>Masquer/afficher une diapositive</w:t>
            </w:r>
          </w:p>
          <w:p w:rsidR="00207DD6" w:rsidRDefault="00207DD6" w:rsidP="00893771">
            <w:pPr>
              <w:pStyle w:val="Textesouslisteorange"/>
            </w:pPr>
            <w:r>
              <w:t>Sélectionner la diapositive et cliquer sur le bouton</w:t>
            </w:r>
          </w:p>
          <w:p w:rsidR="00207DD6" w:rsidRDefault="00207DD6" w:rsidP="00893771">
            <w:pPr>
              <w:pStyle w:val="Titrenumrot"/>
            </w:pPr>
            <w:r w:rsidRPr="00243096">
              <w:rPr>
                <w:b w:val="0"/>
                <w:sz w:val="32"/>
                <w:szCs w:val="32"/>
              </w:rPr>
              <w:sym w:font="Wingdings" w:char="F08D"/>
            </w:r>
            <w:r>
              <w:t>Enregistrer le minutage</w:t>
            </w:r>
          </w:p>
          <w:p w:rsidR="00207DD6" w:rsidRDefault="00207DD6" w:rsidP="00893771">
            <w:pPr>
              <w:pStyle w:val="Textesouslisteorange"/>
            </w:pPr>
            <w:r>
              <w:t>Activer l’affichage diaporama, la durée de passage est enregistré pour chaque diapositive</w:t>
            </w:r>
          </w:p>
          <w:p w:rsidR="00207DD6" w:rsidRPr="00566BF1" w:rsidRDefault="00207DD6" w:rsidP="00893771">
            <w:pPr>
              <w:pStyle w:val="Titrenumrot"/>
            </w:pPr>
            <w:r w:rsidRPr="00243096">
              <w:rPr>
                <w:b w:val="0"/>
                <w:sz w:val="32"/>
                <w:szCs w:val="32"/>
              </w:rPr>
              <w:sym w:font="Wingdings" w:char="F08E"/>
            </w:r>
            <w:r>
              <w:t>Le mode Présentateur permet un double affichage</w:t>
            </w:r>
          </w:p>
          <w:p w:rsidR="00207DD6" w:rsidRDefault="00207DD6" w:rsidP="00893771">
            <w:pPr>
              <w:pStyle w:val="Textesouslisteorange"/>
            </w:pPr>
            <w:r>
              <w:t>Le matériel doit être compatible avec cette option</w:t>
            </w:r>
          </w:p>
          <w:p w:rsidR="00207DD6" w:rsidRDefault="00207DD6" w:rsidP="00893771">
            <w:pPr>
              <w:pStyle w:val="Titrenumrot"/>
            </w:pPr>
            <w:r w:rsidRPr="00243096">
              <w:rPr>
                <w:b w:val="0"/>
                <w:sz w:val="32"/>
                <w:szCs w:val="32"/>
              </w:rPr>
              <w:sym w:font="Wingdings" w:char="F08F"/>
            </w:r>
            <w:r>
              <w:t>Enregistrer une sélection de diapositives</w:t>
            </w:r>
          </w:p>
          <w:p w:rsidR="00207DD6" w:rsidRDefault="00207DD6" w:rsidP="00893771">
            <w:pPr>
              <w:pStyle w:val="Textesouslisteorange"/>
            </w:pPr>
            <w:r>
              <w:t>Cliquer sur la commande Diaporama personnalisé, cliquer sur Nouveau, donner un nom et sélectionner les diapositives à ajouter.</w:t>
            </w:r>
          </w:p>
        </w:tc>
        <w:tc>
          <w:tcPr>
            <w:tcW w:w="3223" w:type="pct"/>
            <w:gridSpan w:val="2"/>
            <w:tcBorders>
              <w:top w:val="single" w:sz="18" w:space="0" w:color="auto"/>
            </w:tcBorders>
            <w:tcMar>
              <w:left w:w="0" w:type="dxa"/>
              <w:right w:w="0" w:type="dxa"/>
            </w:tcMar>
          </w:tcPr>
          <w:p w:rsidR="007E2E3F" w:rsidRPr="00773E12" w:rsidRDefault="007E2E3F" w:rsidP="007E2E3F">
            <w:pPr>
              <w:jc w:val="center"/>
              <w:rPr>
                <w:sz w:val="18"/>
                <w:szCs w:val="18"/>
              </w:rPr>
            </w:pPr>
          </w:p>
          <w:p w:rsidR="00207DD6" w:rsidRDefault="00170F09" w:rsidP="007E2E3F">
            <w:pPr>
              <w:jc w:val="center"/>
            </w:pPr>
            <w:r>
              <w:rPr>
                <w:noProof/>
                <w:lang w:eastAsia="fr-FR"/>
              </w:rPr>
              <w:drawing>
                <wp:inline distT="0" distB="0" distL="0" distR="0" wp14:anchorId="7F4BB5A5" wp14:editId="1575FC1F">
                  <wp:extent cx="4320000" cy="2635966"/>
                  <wp:effectExtent l="0" t="0" r="444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320000" cy="2635966"/>
                          </a:xfrm>
                          <a:prstGeom prst="rect">
                            <a:avLst/>
                          </a:prstGeom>
                        </pic:spPr>
                      </pic:pic>
                    </a:graphicData>
                  </a:graphic>
                </wp:inline>
              </w:drawing>
            </w:r>
          </w:p>
        </w:tc>
      </w:tr>
      <w:tr w:rsidR="00207DD6" w:rsidTr="007E2E3F">
        <w:trPr>
          <w:trHeight w:hRule="exact" w:val="7045"/>
        </w:trPr>
        <w:tc>
          <w:tcPr>
            <w:tcW w:w="1777" w:type="pct"/>
          </w:tcPr>
          <w:p w:rsidR="00F7544F" w:rsidRPr="00F7544F" w:rsidRDefault="00F7544F" w:rsidP="00893771">
            <w:pPr>
              <w:pStyle w:val="Titrenumrot"/>
              <w:rPr>
                <w:sz w:val="18"/>
                <w:szCs w:val="18"/>
                <w:u w:val="single"/>
              </w:rPr>
            </w:pPr>
          </w:p>
          <w:p w:rsidR="00207DD6" w:rsidRDefault="00207DD6" w:rsidP="00893771">
            <w:pPr>
              <w:pStyle w:val="Titrenumrot"/>
              <w:rPr>
                <w:sz w:val="24"/>
                <w:u w:val="single"/>
              </w:rPr>
            </w:pPr>
            <w:r w:rsidRPr="00AF714C">
              <w:rPr>
                <w:sz w:val="24"/>
                <w:u w:val="single"/>
              </w:rPr>
              <w:t>Lors de la projection</w:t>
            </w:r>
          </w:p>
          <w:p w:rsidR="00207DD6" w:rsidRPr="00AF714C" w:rsidRDefault="00207DD6" w:rsidP="00893771"/>
          <w:p w:rsidR="00207DD6" w:rsidRDefault="00207DD6" w:rsidP="00893771">
            <w:pPr>
              <w:pStyle w:val="Titrenumrot"/>
            </w:pPr>
            <w:r w:rsidRPr="00243096">
              <w:rPr>
                <w:b w:val="0"/>
                <w:sz w:val="32"/>
                <w:szCs w:val="32"/>
              </w:rPr>
              <w:sym w:font="Wingdings" w:char="F090"/>
            </w:r>
            <w:r>
              <w:t>Changer de diapositive</w:t>
            </w:r>
          </w:p>
          <w:p w:rsidR="00207DD6" w:rsidRDefault="00207DD6" w:rsidP="00893771">
            <w:pPr>
              <w:pStyle w:val="Textesouslisteorange"/>
            </w:pPr>
            <w:r>
              <w:t>Les boutons de navigation permettent de passer d’une diapositive à l’autre</w:t>
            </w:r>
          </w:p>
          <w:p w:rsidR="00207DD6" w:rsidRDefault="00207DD6" w:rsidP="00893771">
            <w:pPr>
              <w:pStyle w:val="Textesouslisteorange"/>
            </w:pPr>
            <w:r>
              <w:t>Le clic de la souris ou les touches directionnelles ont le même effet</w:t>
            </w:r>
          </w:p>
          <w:p w:rsidR="00207DD6" w:rsidRDefault="00207DD6" w:rsidP="00893771">
            <w:pPr>
              <w:pStyle w:val="Textesouslisteorange"/>
            </w:pPr>
          </w:p>
          <w:p w:rsidR="00207DD6" w:rsidRDefault="00207DD6" w:rsidP="00893771">
            <w:pPr>
              <w:pStyle w:val="Titrenumrot"/>
            </w:pPr>
            <w:r>
              <w:rPr>
                <w:sz w:val="32"/>
                <w:szCs w:val="32"/>
              </w:rPr>
              <w:sym w:font="Wingdings" w:char="F091"/>
            </w:r>
            <w:r>
              <w:t>Transformer le clic de la souris en stylet ou surligneur</w:t>
            </w:r>
            <w:r w:rsidR="00D82945">
              <w:t xml:space="preserve"> ou pointeur laser</w:t>
            </w:r>
          </w:p>
          <w:p w:rsidR="00207DD6" w:rsidRDefault="00207DD6" w:rsidP="00893771">
            <w:pPr>
              <w:pStyle w:val="Textesouslisteorange"/>
            </w:pPr>
            <w:r>
              <w:t>La couleur du surligneur ou stylet peut être changée</w:t>
            </w:r>
          </w:p>
          <w:p w:rsidR="00207DD6" w:rsidRDefault="00207DD6" w:rsidP="00893771">
            <w:pPr>
              <w:pStyle w:val="Textesouslisteorange"/>
            </w:pPr>
          </w:p>
          <w:p w:rsidR="00207DD6" w:rsidRDefault="00207DD6" w:rsidP="00893771">
            <w:pPr>
              <w:pStyle w:val="Titrenumrot"/>
            </w:pPr>
            <w:r w:rsidRPr="00243096">
              <w:rPr>
                <w:b w:val="0"/>
                <w:sz w:val="32"/>
                <w:szCs w:val="32"/>
              </w:rPr>
              <w:sym w:font="Wingdings" w:char="F092"/>
            </w:r>
            <w:r>
              <w:t>Activer le menu</w:t>
            </w:r>
          </w:p>
          <w:p w:rsidR="00D82945" w:rsidRDefault="00207DD6" w:rsidP="00243096">
            <w:pPr>
              <w:pStyle w:val="numrotationgrise"/>
            </w:pPr>
            <w:r>
              <w:rPr>
                <w:noProof/>
                <w:lang w:eastAsia="fr-FR"/>
              </w:rPr>
              <w:drawing>
                <wp:inline distT="0" distB="0" distL="0" distR="0" wp14:anchorId="4A8F49B8" wp14:editId="760BFECB">
                  <wp:extent cx="215900" cy="215900"/>
                  <wp:effectExtent l="0" t="0" r="0" b="0"/>
                  <wp:docPr id="33" name="Image 33"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260" name="Image 260"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Permet d</w:t>
            </w:r>
            <w:r w:rsidR="00D82945">
              <w:t>e basculer en mode présentateur</w:t>
            </w:r>
          </w:p>
          <w:p w:rsidR="00207DD6" w:rsidRDefault="00207DD6" w:rsidP="00243096">
            <w:pPr>
              <w:pStyle w:val="numrotationgrise"/>
            </w:pPr>
            <w:r>
              <w:rPr>
                <w:noProof/>
                <w:lang w:eastAsia="fr-FR"/>
              </w:rPr>
              <w:drawing>
                <wp:inline distT="0" distB="0" distL="0" distR="0" wp14:anchorId="7556E537" wp14:editId="21A45F60">
                  <wp:extent cx="215900" cy="208280"/>
                  <wp:effectExtent l="0" t="0" r="0" b="1270"/>
                  <wp:docPr id="35" name="Image 35"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261" name="Image 261"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Pe</w:t>
            </w:r>
            <w:r w:rsidR="00D82945">
              <w:t>rmet de masquer le diaporama, ap</w:t>
            </w:r>
            <w:r>
              <w:t xml:space="preserve">puyer sur </w:t>
            </w:r>
            <w:r w:rsidRPr="00DC4104">
              <w:rPr>
                <w:bdr w:val="single" w:sz="4" w:space="0" w:color="auto"/>
              </w:rPr>
              <w:t>Echap</w:t>
            </w:r>
            <w:r>
              <w:t xml:space="preserve"> pour revenir au diaporama</w:t>
            </w:r>
          </w:p>
          <w:p w:rsidR="00207DD6" w:rsidRPr="00DA1E13" w:rsidRDefault="00207DD6" w:rsidP="00893771"/>
          <w:p w:rsidR="00207DD6" w:rsidRDefault="00207DD6" w:rsidP="00893771">
            <w:r>
              <w:rPr>
                <w:noProof/>
                <w:lang w:eastAsia="fr-FR"/>
              </w:rPr>
              <w:drawing>
                <wp:inline distT="0" distB="0" distL="0" distR="0" wp14:anchorId="2F1D7A36" wp14:editId="18E64243">
                  <wp:extent cx="908411" cy="432000"/>
                  <wp:effectExtent l="0" t="0" r="6350" b="6350"/>
                  <wp:docPr id="37" name="Image 37"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207DD6" w:rsidRPr="006E47C1" w:rsidRDefault="00D82945" w:rsidP="00D82945">
            <w:pPr>
              <w:pStyle w:val="TexteProcdures"/>
            </w:pPr>
            <w:r>
              <w:t>A la fin du diaporama, Powerpoint propose de garder ou d’effacer les marques du stylet ou du surligneur, ces marques sont des formes, elles peuvent être déplacées, agrandies ou supprimées sur la diapositive</w:t>
            </w:r>
          </w:p>
        </w:tc>
        <w:tc>
          <w:tcPr>
            <w:tcW w:w="3223" w:type="pct"/>
            <w:gridSpan w:val="2"/>
            <w:tcMar>
              <w:left w:w="0" w:type="dxa"/>
              <w:right w:w="0" w:type="dxa"/>
            </w:tcMar>
          </w:tcPr>
          <w:p w:rsidR="007E2E3F" w:rsidRPr="00773E12" w:rsidRDefault="007E2E3F" w:rsidP="007E2E3F">
            <w:pPr>
              <w:jc w:val="center"/>
              <w:rPr>
                <w:sz w:val="18"/>
                <w:szCs w:val="18"/>
              </w:rPr>
            </w:pPr>
          </w:p>
          <w:p w:rsidR="00207DD6" w:rsidRDefault="007B3D4E" w:rsidP="007E2E3F">
            <w:pPr>
              <w:tabs>
                <w:tab w:val="left" w:pos="3677"/>
              </w:tabs>
              <w:jc w:val="center"/>
            </w:pPr>
            <w:r>
              <w:rPr>
                <w:noProof/>
                <w:lang w:eastAsia="fr-FR"/>
              </w:rPr>
              <w:drawing>
                <wp:inline distT="0" distB="0" distL="0" distR="0" wp14:anchorId="4B3056BB" wp14:editId="178DA0EA">
                  <wp:extent cx="4320000" cy="2430100"/>
                  <wp:effectExtent l="0" t="0" r="4445" b="889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320000" cy="2430100"/>
                          </a:xfrm>
                          <a:prstGeom prst="rect">
                            <a:avLst/>
                          </a:prstGeom>
                        </pic:spPr>
                      </pic:pic>
                    </a:graphicData>
                  </a:graphic>
                </wp:inline>
              </w:drawing>
            </w:r>
          </w:p>
        </w:tc>
      </w:tr>
    </w:tbl>
    <w:p w:rsidR="00D82945" w:rsidRDefault="00D82945" w:rsidP="00207DD6">
      <w:pPr>
        <w:rPr>
          <w:sz w:val="2"/>
          <w:szCs w:val="2"/>
        </w:rPr>
      </w:pPr>
    </w:p>
    <w:p w:rsidR="00D82945" w:rsidRDefault="00D82945">
      <w:pPr>
        <w:rPr>
          <w:sz w:val="2"/>
          <w:szCs w:val="2"/>
        </w:rPr>
      </w:pPr>
      <w:r>
        <w:rPr>
          <w:sz w:val="2"/>
          <w:szCs w:val="2"/>
        </w:rPr>
        <w:br w:type="page"/>
      </w:r>
    </w:p>
    <w:p w:rsidR="00207DD6" w:rsidRDefault="00207DD6" w:rsidP="00207DD6">
      <w:pPr>
        <w:rPr>
          <w:sz w:val="2"/>
          <w:szCs w:val="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4"/>
        <w:gridCol w:w="1744"/>
        <w:gridCol w:w="3960"/>
        <w:gridCol w:w="3315"/>
      </w:tblGrid>
      <w:tr w:rsidR="00D82945" w:rsidTr="00DB40E1">
        <w:trPr>
          <w:trHeight w:hRule="exact" w:val="567"/>
        </w:trPr>
        <w:tc>
          <w:tcPr>
            <w:tcW w:w="7498" w:type="dxa"/>
            <w:gridSpan w:val="3"/>
            <w:tcBorders>
              <w:top w:val="double" w:sz="4" w:space="0" w:color="auto"/>
              <w:left w:val="double" w:sz="4" w:space="0" w:color="auto"/>
              <w:bottom w:val="single" w:sz="18" w:space="0" w:color="auto"/>
              <w:right w:val="double" w:sz="4" w:space="0" w:color="auto"/>
            </w:tcBorders>
            <w:shd w:val="clear" w:color="auto" w:fill="D04324"/>
            <w:vAlign w:val="center"/>
          </w:tcPr>
          <w:p w:rsidR="00D82945" w:rsidRPr="000E47A5" w:rsidRDefault="00D82945" w:rsidP="00D34922">
            <w:pPr>
              <w:pStyle w:val="Titre2"/>
              <w:outlineLvl w:val="1"/>
            </w:pPr>
            <w:bookmarkStart w:id="94" w:name="_Toc367718566"/>
            <w:r>
              <w:t>La loupe et le mode présentateur</w:t>
            </w:r>
            <w:bookmarkEnd w:id="94"/>
          </w:p>
        </w:tc>
        <w:tc>
          <w:tcPr>
            <w:tcW w:w="3315" w:type="dxa"/>
            <w:tcBorders>
              <w:top w:val="nil"/>
              <w:left w:val="double" w:sz="4" w:space="0" w:color="auto"/>
              <w:bottom w:val="single" w:sz="18" w:space="0" w:color="auto"/>
            </w:tcBorders>
            <w:vAlign w:val="bottom"/>
          </w:tcPr>
          <w:p w:rsidR="00D82945" w:rsidRPr="00CC0132" w:rsidRDefault="00D82945" w:rsidP="00D34922"/>
        </w:tc>
      </w:tr>
      <w:tr w:rsidR="00D82945" w:rsidTr="00DB40E1">
        <w:trPr>
          <w:trHeight w:val="6647"/>
        </w:trPr>
        <w:tc>
          <w:tcPr>
            <w:tcW w:w="3538" w:type="dxa"/>
            <w:gridSpan w:val="2"/>
          </w:tcPr>
          <w:p w:rsidR="00D82945" w:rsidRPr="00F7544F" w:rsidRDefault="00D82945" w:rsidP="00D34922">
            <w:pPr>
              <w:pStyle w:val="Titrenumrot"/>
              <w:ind w:left="0" w:firstLine="0"/>
              <w:rPr>
                <w:sz w:val="18"/>
                <w:szCs w:val="18"/>
                <w:u w:val="single"/>
              </w:rPr>
            </w:pPr>
          </w:p>
          <w:p w:rsidR="00D82945" w:rsidRDefault="00D82945" w:rsidP="00D82945">
            <w:pPr>
              <w:pStyle w:val="Titrenumrot"/>
              <w:rPr>
                <w:sz w:val="24"/>
                <w:u w:val="single"/>
              </w:rPr>
            </w:pPr>
            <w:r>
              <w:rPr>
                <w:sz w:val="24"/>
                <w:u w:val="single"/>
              </w:rPr>
              <w:t>Utiliser la loupe</w:t>
            </w:r>
          </w:p>
          <w:p w:rsidR="00D82945" w:rsidRDefault="00D82945" w:rsidP="00D34922">
            <w:pPr>
              <w:pStyle w:val="TexteProcdures"/>
            </w:pPr>
          </w:p>
          <w:p w:rsidR="00D82945" w:rsidRDefault="00D82945" w:rsidP="00D34922">
            <w:pPr>
              <w:pStyle w:val="Titrenumrot"/>
            </w:pPr>
            <w:r w:rsidRPr="00243096">
              <w:rPr>
                <w:b w:val="0"/>
                <w:sz w:val="32"/>
                <w:szCs w:val="32"/>
              </w:rPr>
              <w:sym w:font="Wingdings" w:char="F08C"/>
            </w:r>
            <w:r>
              <w:t xml:space="preserve">Cliquer sur la loupe dans la barre d’outils </w:t>
            </w:r>
          </w:p>
          <w:p w:rsidR="00DB0150" w:rsidRDefault="00D82945" w:rsidP="00D82945">
            <w:pPr>
              <w:pStyle w:val="TexteProcdures"/>
            </w:pPr>
            <w:r>
              <w:t xml:space="preserve">Un </w:t>
            </w:r>
            <w:r w:rsidR="00DB0150">
              <w:t xml:space="preserve">voile opaque se plaque sur la diapositive, et une fenêtre blanche ainsi qu’un </w:t>
            </w:r>
          </w:p>
          <w:p w:rsidR="00D82945" w:rsidRPr="00D82945" w:rsidRDefault="00DB0150" w:rsidP="00D82945">
            <w:pPr>
              <w:pStyle w:val="TexteProcdures"/>
            </w:pPr>
            <w:r>
              <w:t>Pictogramme de zoom</w:t>
            </w:r>
            <w:r>
              <w:rPr>
                <w:noProof/>
                <w:lang w:eastAsia="fr-FR"/>
              </w:rPr>
              <w:drawing>
                <wp:inline distT="0" distB="0" distL="0" distR="0" wp14:anchorId="7496A662" wp14:editId="776FA6A2">
                  <wp:extent cx="118800" cy="108000"/>
                  <wp:effectExtent l="0" t="0" r="0" b="635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18800" cy="108000"/>
                          </a:xfrm>
                          <a:prstGeom prst="rect">
                            <a:avLst/>
                          </a:prstGeom>
                        </pic:spPr>
                      </pic:pic>
                    </a:graphicData>
                  </a:graphic>
                </wp:inline>
              </w:drawing>
            </w:r>
          </w:p>
          <w:p w:rsidR="00DB0150" w:rsidRDefault="00D82945" w:rsidP="00D34922">
            <w:pPr>
              <w:pStyle w:val="Titrenumrot"/>
              <w:spacing w:before="120"/>
            </w:pPr>
            <w:r w:rsidRPr="00243096">
              <w:rPr>
                <w:b w:val="0"/>
                <w:sz w:val="32"/>
                <w:szCs w:val="32"/>
              </w:rPr>
              <w:sym w:font="Wingdings" w:char="F08D"/>
            </w:r>
            <w:r w:rsidR="00DB0150">
              <w:t xml:space="preserve">Placer le curseur de la loupe à l’endroit à </w:t>
            </w:r>
            <w:r w:rsidR="00A72587">
              <w:t>zoomer</w:t>
            </w:r>
          </w:p>
          <w:p w:rsidR="00D82945" w:rsidRDefault="00D82945" w:rsidP="00D34922"/>
          <w:p w:rsidR="00D82945" w:rsidRDefault="00D82945" w:rsidP="00D34922"/>
          <w:p w:rsidR="00D82945" w:rsidRDefault="00D82945" w:rsidP="00D34922">
            <w:r>
              <w:rPr>
                <w:noProof/>
                <w:lang w:eastAsia="fr-FR"/>
              </w:rPr>
              <w:drawing>
                <wp:inline distT="0" distB="0" distL="0" distR="0" wp14:anchorId="495D2609" wp14:editId="158907DB">
                  <wp:extent cx="908411" cy="432000"/>
                  <wp:effectExtent l="0" t="0" r="6350" b="6350"/>
                  <wp:docPr id="50" name="Image 50"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p w:rsidR="00DB0150" w:rsidRDefault="00D82945" w:rsidP="00D34922">
            <w:pPr>
              <w:pStyle w:val="TexteProcdures"/>
            </w:pPr>
            <w:r>
              <w:t xml:space="preserve">Pour </w:t>
            </w:r>
            <w:r w:rsidR="00DB0150">
              <w:t xml:space="preserve">sortir de l’outil zoom, appuyer sur la touche </w:t>
            </w:r>
            <w:r w:rsidR="00DB0150" w:rsidRPr="00DB0150">
              <w:rPr>
                <w:bdr w:val="single" w:sz="4" w:space="0" w:color="auto"/>
              </w:rPr>
              <w:t>Echap</w:t>
            </w:r>
            <w:r w:rsidR="00DB0150">
              <w:t xml:space="preserve"> du clavier</w:t>
            </w:r>
          </w:p>
          <w:p w:rsidR="00D82945" w:rsidRDefault="00D82945" w:rsidP="00D34922">
            <w:pPr>
              <w:pStyle w:val="TexteProcdures"/>
            </w:pPr>
          </w:p>
        </w:tc>
        <w:tc>
          <w:tcPr>
            <w:tcW w:w="7275" w:type="dxa"/>
            <w:gridSpan w:val="2"/>
          </w:tcPr>
          <w:p w:rsidR="007E2E3F" w:rsidRPr="00773E12" w:rsidRDefault="007E2E3F" w:rsidP="007E2E3F">
            <w:pPr>
              <w:jc w:val="center"/>
              <w:rPr>
                <w:sz w:val="18"/>
                <w:szCs w:val="18"/>
              </w:rPr>
            </w:pPr>
          </w:p>
          <w:p w:rsidR="00D82945" w:rsidRDefault="00D82945" w:rsidP="007E2E3F">
            <w:pPr>
              <w:jc w:val="center"/>
              <w:rPr>
                <w:b/>
              </w:rPr>
            </w:pPr>
            <w:r>
              <w:rPr>
                <w:noProof/>
                <w:lang w:eastAsia="fr-FR"/>
              </w:rPr>
              <w:drawing>
                <wp:inline distT="0" distB="0" distL="0" distR="0" wp14:anchorId="14631A63" wp14:editId="57E7768A">
                  <wp:extent cx="4320000" cy="2430100"/>
                  <wp:effectExtent l="0" t="0" r="4445" b="889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320000" cy="2430100"/>
                          </a:xfrm>
                          <a:prstGeom prst="rect">
                            <a:avLst/>
                          </a:prstGeom>
                        </pic:spPr>
                      </pic:pic>
                    </a:graphicData>
                  </a:graphic>
                </wp:inline>
              </w:drawing>
            </w:r>
          </w:p>
        </w:tc>
      </w:tr>
      <w:tr w:rsidR="00D82945" w:rsidTr="00DB40E1">
        <w:trPr>
          <w:trHeight w:val="4691"/>
        </w:trPr>
        <w:tc>
          <w:tcPr>
            <w:tcW w:w="3538" w:type="dxa"/>
            <w:gridSpan w:val="2"/>
          </w:tcPr>
          <w:p w:rsidR="00D82945" w:rsidRPr="00F7544F" w:rsidRDefault="00D82945" w:rsidP="00D34922">
            <w:pPr>
              <w:pStyle w:val="Titrenumrot"/>
              <w:ind w:left="0" w:firstLine="0"/>
              <w:rPr>
                <w:sz w:val="18"/>
                <w:szCs w:val="18"/>
                <w:u w:val="single"/>
              </w:rPr>
            </w:pPr>
          </w:p>
          <w:p w:rsidR="003B0728" w:rsidRDefault="003B0728" w:rsidP="00D34922">
            <w:pPr>
              <w:pStyle w:val="Titrenumrot"/>
              <w:ind w:left="0" w:firstLine="0"/>
              <w:rPr>
                <w:sz w:val="24"/>
                <w:u w:val="single"/>
              </w:rPr>
            </w:pPr>
            <w:r>
              <w:rPr>
                <w:sz w:val="24"/>
                <w:u w:val="single"/>
              </w:rPr>
              <w:t>Le mode présentateur</w:t>
            </w:r>
          </w:p>
          <w:p w:rsidR="00FD5710" w:rsidRDefault="00FD5710" w:rsidP="00D34922">
            <w:pPr>
              <w:pStyle w:val="Titrenumrot"/>
              <w:spacing w:before="120"/>
            </w:pPr>
            <w:r w:rsidRPr="00243096">
              <w:rPr>
                <w:b w:val="0"/>
                <w:sz w:val="32"/>
                <w:szCs w:val="32"/>
              </w:rPr>
              <w:sym w:font="Wingdings" w:char="F08E"/>
            </w:r>
            <w:r>
              <w:t>Activer le mode présentateur</w:t>
            </w:r>
          </w:p>
          <w:p w:rsidR="00FD5710" w:rsidRDefault="00FD5710" w:rsidP="00D34922">
            <w:pPr>
              <w:pStyle w:val="TexteProcdures"/>
            </w:pPr>
            <w:r>
              <w:t>L’écran diaporama est remplacé par l’écran Mode présentateur</w:t>
            </w:r>
            <w:r w:rsidR="00A872A9">
              <w:t xml:space="preserve"> (fond noir et miniatures de diapositives</w:t>
            </w:r>
          </w:p>
          <w:p w:rsidR="00D82945" w:rsidRDefault="00D82945" w:rsidP="00243096">
            <w:pPr>
              <w:pStyle w:val="numrotationgrise"/>
            </w:pPr>
          </w:p>
          <w:p w:rsidR="00FD5710" w:rsidRDefault="00FD5710" w:rsidP="00D34922">
            <w:pPr>
              <w:pStyle w:val="Titrenumrot"/>
              <w:spacing w:before="120"/>
            </w:pPr>
            <w:r w:rsidRPr="00243096">
              <w:rPr>
                <w:b w:val="0"/>
                <w:sz w:val="32"/>
                <w:szCs w:val="32"/>
              </w:rPr>
              <w:sym w:font="Wingdings" w:char="F08F"/>
            </w:r>
            <w:r w:rsidR="00D82945">
              <w:t xml:space="preserve">Choisir la </w:t>
            </w:r>
            <w:r>
              <w:t>section à afficher</w:t>
            </w:r>
          </w:p>
          <w:p w:rsidR="00A872A9" w:rsidRPr="00A872A9" w:rsidRDefault="00A872A9" w:rsidP="00A872A9"/>
          <w:p w:rsidR="00FD5710" w:rsidRDefault="00FD5710" w:rsidP="00FD5710">
            <w:pPr>
              <w:pStyle w:val="Titrenumrot"/>
              <w:spacing w:before="120"/>
            </w:pPr>
            <w:r w:rsidRPr="00243096">
              <w:rPr>
                <w:b w:val="0"/>
                <w:sz w:val="32"/>
                <w:szCs w:val="32"/>
              </w:rPr>
              <w:sym w:font="Wingdings" w:char="F090"/>
            </w:r>
            <w:r>
              <w:t>S</w:t>
            </w:r>
            <w:r w:rsidR="00D82945">
              <w:t>o</w:t>
            </w:r>
            <w:r>
              <w:t>rt</w:t>
            </w:r>
            <w:r w:rsidR="00D82945">
              <w:t xml:space="preserve">ir </w:t>
            </w:r>
            <w:r>
              <w:t>du mode présentateur</w:t>
            </w:r>
          </w:p>
          <w:p w:rsidR="00FD5710" w:rsidRPr="00FD5710" w:rsidRDefault="00FD5710" w:rsidP="00FD5710">
            <w:pPr>
              <w:pStyle w:val="TexteProcdures"/>
            </w:pPr>
            <w:r>
              <w:t>Utiliser la flèche ou cliquer sur une diapositive</w:t>
            </w:r>
          </w:p>
        </w:tc>
        <w:tc>
          <w:tcPr>
            <w:tcW w:w="7275" w:type="dxa"/>
            <w:gridSpan w:val="2"/>
          </w:tcPr>
          <w:p w:rsidR="007E2E3F" w:rsidRPr="00773E12" w:rsidRDefault="007E2E3F" w:rsidP="007E2E3F">
            <w:pPr>
              <w:jc w:val="center"/>
              <w:rPr>
                <w:sz w:val="18"/>
                <w:szCs w:val="18"/>
              </w:rPr>
            </w:pPr>
          </w:p>
          <w:p w:rsidR="00D82945" w:rsidRDefault="00FD5710" w:rsidP="007E2E3F">
            <w:pPr>
              <w:jc w:val="center"/>
              <w:rPr>
                <w:b/>
              </w:rPr>
            </w:pPr>
            <w:r>
              <w:rPr>
                <w:noProof/>
                <w:lang w:eastAsia="fr-FR"/>
              </w:rPr>
              <w:drawing>
                <wp:inline distT="0" distB="0" distL="0" distR="0" wp14:anchorId="25C0BBA3" wp14:editId="3ECAF672">
                  <wp:extent cx="4320000" cy="2430100"/>
                  <wp:effectExtent l="0" t="0" r="4445" b="889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320000" cy="2430100"/>
                          </a:xfrm>
                          <a:prstGeom prst="rect">
                            <a:avLst/>
                          </a:prstGeom>
                        </pic:spPr>
                      </pic:pic>
                    </a:graphicData>
                  </a:graphic>
                </wp:inline>
              </w:drawing>
            </w:r>
          </w:p>
        </w:tc>
      </w:tr>
      <w:tr w:rsidR="00D82945" w:rsidTr="00DB40E1">
        <w:trPr>
          <w:trHeight w:hRule="exact" w:val="567"/>
        </w:trPr>
        <w:tc>
          <w:tcPr>
            <w:tcW w:w="1794" w:type="dxa"/>
            <w:tcBorders>
              <w:top w:val="double" w:sz="4" w:space="0" w:color="auto"/>
              <w:left w:val="double" w:sz="4" w:space="0" w:color="auto"/>
              <w:bottom w:val="single" w:sz="18" w:space="0" w:color="auto"/>
              <w:right w:val="double" w:sz="4" w:space="0" w:color="auto"/>
            </w:tcBorders>
          </w:tcPr>
          <w:p w:rsidR="00D82945" w:rsidRDefault="00D82945" w:rsidP="00D34922">
            <w:pPr>
              <w:rPr>
                <w:b/>
              </w:rPr>
            </w:pPr>
            <w:r>
              <w:rPr>
                <w:noProof/>
                <w:lang w:eastAsia="fr-FR"/>
              </w:rPr>
              <w:drawing>
                <wp:inline distT="0" distB="0" distL="0" distR="0" wp14:anchorId="3AFE1182" wp14:editId="3FF271E2">
                  <wp:extent cx="908411" cy="432000"/>
                  <wp:effectExtent l="0" t="0" r="6350" b="6350"/>
                  <wp:docPr id="297" name="Image 297"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tc>
        <w:tc>
          <w:tcPr>
            <w:tcW w:w="9019" w:type="dxa"/>
            <w:gridSpan w:val="3"/>
            <w:tcBorders>
              <w:left w:val="double" w:sz="4" w:space="0" w:color="auto"/>
              <w:bottom w:val="single" w:sz="18" w:space="0" w:color="auto"/>
            </w:tcBorders>
            <w:vAlign w:val="center"/>
          </w:tcPr>
          <w:p w:rsidR="00D82945" w:rsidRDefault="00D82945" w:rsidP="00D34922">
            <w:pPr>
              <w:jc w:val="center"/>
              <w:rPr>
                <w:noProof/>
                <w:lang w:eastAsia="fr-FR"/>
              </w:rPr>
            </w:pPr>
          </w:p>
        </w:tc>
      </w:tr>
      <w:tr w:rsidR="00D82945" w:rsidTr="00DB40E1">
        <w:trPr>
          <w:trHeight w:hRule="exact" w:val="2017"/>
        </w:trPr>
        <w:tc>
          <w:tcPr>
            <w:tcW w:w="10813" w:type="dxa"/>
            <w:gridSpan w:val="4"/>
            <w:tcBorders>
              <w:top w:val="single" w:sz="18" w:space="0" w:color="auto"/>
            </w:tcBorders>
          </w:tcPr>
          <w:p w:rsidR="00D82945" w:rsidRDefault="00D82945" w:rsidP="00D34922">
            <w:pPr>
              <w:pStyle w:val="TitreConseils"/>
            </w:pPr>
          </w:p>
          <w:p w:rsidR="00D82945" w:rsidRDefault="00FD5710" w:rsidP="00D34922">
            <w:pPr>
              <w:pStyle w:val="TitreConseils"/>
            </w:pPr>
            <w:r>
              <w:t>La loupe</w:t>
            </w:r>
          </w:p>
          <w:p w:rsidR="00FD5710" w:rsidRDefault="00FD5710" w:rsidP="00D34922">
            <w:r>
              <w:t>Elle permet de zoomer sur une partie de la diapositive sans utiliser un effet d’accentuation.</w:t>
            </w:r>
          </w:p>
          <w:p w:rsidR="00D82945" w:rsidRDefault="00D82945" w:rsidP="00D34922"/>
          <w:p w:rsidR="00FD5710" w:rsidRDefault="00FD5710" w:rsidP="00FD5710">
            <w:pPr>
              <w:pStyle w:val="TitreConseils"/>
            </w:pPr>
            <w:r>
              <w:t>Le mode présentateur</w:t>
            </w:r>
          </w:p>
          <w:p w:rsidR="009D684B" w:rsidRDefault="009D684B" w:rsidP="00FD5710">
            <w:r>
              <w:t xml:space="preserve">Il </w:t>
            </w:r>
            <w:r w:rsidR="00FD5710">
              <w:t xml:space="preserve">permet de </w:t>
            </w:r>
            <w:r>
              <w:t>naviguer dans la présentation et d’atteindre une diapositive.</w:t>
            </w:r>
          </w:p>
          <w:p w:rsidR="00D82945" w:rsidRDefault="009D684B" w:rsidP="009D684B">
            <w:r>
              <w:t>Ce mode d’affichage est visible par les auditeurs du diaporama</w:t>
            </w:r>
            <w:r w:rsidR="00A872A9">
              <w:t>, sauf en cas de double sortie vidéo (un écran diaporama, un écran présentateur, vérifier que le matériel le permet).</w:t>
            </w:r>
          </w:p>
        </w:tc>
      </w:tr>
    </w:tbl>
    <w:p w:rsidR="00207DD6" w:rsidRDefault="00207DD6" w:rsidP="00207DD6">
      <w:pPr>
        <w:rPr>
          <w:sz w:val="2"/>
          <w:szCs w:val="2"/>
        </w:rPr>
      </w:pPr>
      <w:r>
        <w:rPr>
          <w:sz w:val="2"/>
          <w:szCs w:val="2"/>
        </w:rPr>
        <w:br w:type="page"/>
      </w:r>
    </w:p>
    <w:p w:rsidR="00207DD6" w:rsidRDefault="00207DD6" w:rsidP="00207DD6">
      <w:pPr>
        <w:rPr>
          <w:sz w:val="2"/>
          <w:szCs w:val="2"/>
        </w:rPr>
      </w:pPr>
    </w:p>
    <w:tbl>
      <w:tblPr>
        <w:tblStyle w:val="Grilledutableau"/>
        <w:tblW w:w="4951"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2"/>
        <w:gridCol w:w="3238"/>
        <w:gridCol w:w="3742"/>
      </w:tblGrid>
      <w:tr w:rsidR="00207DD6" w:rsidTr="00893771">
        <w:trPr>
          <w:trHeight w:hRule="exact" w:val="397"/>
        </w:trPr>
        <w:tc>
          <w:tcPr>
            <w:tcW w:w="5000" w:type="pct"/>
            <w:gridSpan w:val="3"/>
            <w:shd w:val="clear" w:color="auto" w:fill="auto"/>
            <w:vAlign w:val="bottom"/>
          </w:tcPr>
          <w:p w:rsidR="00207DD6" w:rsidRPr="00CC0132" w:rsidRDefault="00207DD6" w:rsidP="00893771">
            <w:pPr>
              <w:pStyle w:val="Titre1"/>
              <w:outlineLvl w:val="0"/>
            </w:pPr>
            <w:bookmarkStart w:id="95" w:name="_Toc366611938"/>
            <w:bookmarkStart w:id="96" w:name="_Toc367718567"/>
            <w:r>
              <w:t>Les enregistrements</w:t>
            </w:r>
            <w:bookmarkEnd w:id="95"/>
            <w:bookmarkEnd w:id="96"/>
          </w:p>
        </w:tc>
      </w:tr>
      <w:tr w:rsidR="00207DD6" w:rsidTr="00893771">
        <w:trPr>
          <w:trHeight w:hRule="exact" w:val="2835"/>
        </w:trPr>
        <w:tc>
          <w:tcPr>
            <w:tcW w:w="5000" w:type="pct"/>
            <w:gridSpan w:val="3"/>
          </w:tcPr>
          <w:p w:rsidR="00207DD6" w:rsidRDefault="00207DD6" w:rsidP="00893771"/>
          <w:p w:rsidR="00207DD6" w:rsidRDefault="00207DD6" w:rsidP="00893771">
            <w:r>
              <w:t>L’enregistrement classique permet au logiciel d’ouvrir la présentation en affichage normal, et donc de créer ou de modifier une présentation. L’enregistrement diaporama PowerPoint permet d’ouvrir le fichier directement en affichage diaporama, sans passer par l’affichage normal.</w:t>
            </w:r>
          </w:p>
          <w:p w:rsidR="00207DD6" w:rsidRDefault="00207DD6" w:rsidP="00893771"/>
          <w:p w:rsidR="00207DD6" w:rsidRDefault="00207DD6" w:rsidP="00893771">
            <w:r>
              <w:t>L’enregistrement au format PDF permet de transmettre la présentation à tous, ce format est lisible avec un logiciel gratuit et ne nécessite pas de posséder PowerPoint.</w:t>
            </w:r>
          </w:p>
          <w:p w:rsidR="00207DD6" w:rsidRDefault="00207DD6" w:rsidP="00893771"/>
          <w:p w:rsidR="00207DD6" w:rsidRDefault="00207DD6" w:rsidP="00893771">
            <w:r>
              <w:t>Powerpoint offre aussi la possibilité d’enregistrer une vidéo.</w:t>
            </w:r>
          </w:p>
          <w:p w:rsidR="00207DD6" w:rsidRDefault="00207DD6" w:rsidP="00893771"/>
          <w:p w:rsidR="00207DD6" w:rsidRDefault="00207DD6" w:rsidP="00893771">
            <w:r>
              <w:t>L’option package est utilisé pour regrouper tous les éléments externes liés à la présentation.</w:t>
            </w:r>
          </w:p>
          <w:p w:rsidR="00207DD6" w:rsidRDefault="00207DD6" w:rsidP="00893771"/>
          <w:p w:rsidR="00207DD6" w:rsidRDefault="00207DD6" w:rsidP="00893771"/>
          <w:p w:rsidR="00207DD6" w:rsidRDefault="00207DD6" w:rsidP="00893771"/>
          <w:p w:rsidR="00207DD6" w:rsidRDefault="00207DD6" w:rsidP="00893771"/>
        </w:tc>
      </w:tr>
      <w:tr w:rsidR="00207DD6" w:rsidTr="00DB40E1">
        <w:trPr>
          <w:trHeight w:hRule="exact" w:val="567"/>
        </w:trPr>
        <w:tc>
          <w:tcPr>
            <w:tcW w:w="3255" w:type="pct"/>
            <w:gridSpan w:val="2"/>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D62392" w:rsidRDefault="00207DD6" w:rsidP="00893771">
            <w:pPr>
              <w:pStyle w:val="Titre2"/>
              <w:outlineLvl w:val="1"/>
            </w:pPr>
            <w:bookmarkStart w:id="97" w:name="_Toc366611939"/>
            <w:bookmarkStart w:id="98" w:name="_Toc367718568"/>
            <w:r>
              <w:t>Enregistrer un diaporama ou un fichier PDF</w:t>
            </w:r>
            <w:bookmarkEnd w:id="97"/>
            <w:bookmarkEnd w:id="98"/>
          </w:p>
        </w:tc>
        <w:tc>
          <w:tcPr>
            <w:tcW w:w="1745" w:type="pct"/>
            <w:tcBorders>
              <w:left w:val="double" w:sz="4" w:space="0" w:color="auto"/>
              <w:bottom w:val="single" w:sz="18" w:space="0" w:color="auto"/>
            </w:tcBorders>
            <w:vAlign w:val="bottom"/>
          </w:tcPr>
          <w:p w:rsidR="00207DD6" w:rsidRPr="00CC0132" w:rsidRDefault="00207DD6" w:rsidP="00893771"/>
        </w:tc>
      </w:tr>
      <w:tr w:rsidR="00207DD6" w:rsidTr="007E2E3F">
        <w:trPr>
          <w:trHeight w:val="4776"/>
        </w:trPr>
        <w:tc>
          <w:tcPr>
            <w:tcW w:w="1745" w:type="pct"/>
            <w:tcBorders>
              <w:top w:val="single" w:sz="18" w:space="0" w:color="auto"/>
            </w:tcBorders>
          </w:tcPr>
          <w:p w:rsidR="00207DD6" w:rsidRPr="00F7544F" w:rsidRDefault="00207DD6" w:rsidP="00893771">
            <w:pPr>
              <w:pStyle w:val="Titrenumrot"/>
              <w:rPr>
                <w:sz w:val="18"/>
                <w:szCs w:val="18"/>
                <w:u w:val="single"/>
              </w:rPr>
            </w:pPr>
          </w:p>
          <w:p w:rsidR="00207DD6" w:rsidRPr="002F4EF7" w:rsidRDefault="00207DD6" w:rsidP="00893771">
            <w:pPr>
              <w:pStyle w:val="Titrenumrot"/>
              <w:rPr>
                <w:sz w:val="24"/>
                <w:u w:val="single"/>
              </w:rPr>
            </w:pPr>
            <w:r w:rsidRPr="002F4EF7">
              <w:rPr>
                <w:sz w:val="24"/>
                <w:u w:val="single"/>
              </w:rPr>
              <w:t>Diaporama</w:t>
            </w:r>
          </w:p>
          <w:p w:rsidR="00207DD6" w:rsidRPr="007D2B63" w:rsidRDefault="00207DD6" w:rsidP="00893771">
            <w:pPr>
              <w:pStyle w:val="Titrenumrot"/>
              <w:rPr>
                <w:sz w:val="26"/>
                <w:szCs w:val="32"/>
              </w:rPr>
            </w:pPr>
          </w:p>
          <w:p w:rsidR="00207DD6" w:rsidRDefault="00207DD6" w:rsidP="00893771">
            <w:pPr>
              <w:pStyle w:val="Titrenumrot"/>
              <w:spacing w:after="120"/>
            </w:pPr>
            <w:r w:rsidRPr="00243096">
              <w:rPr>
                <w:b w:val="0"/>
                <w:sz w:val="32"/>
                <w:szCs w:val="32"/>
              </w:rPr>
              <w:sym w:font="Wingdings" w:char="F08C"/>
            </w:r>
            <w:r>
              <w:t xml:space="preserve">Activer le menu </w:t>
            </w:r>
            <w:r w:rsidR="00D34922">
              <w:t>Backstage</w:t>
            </w:r>
            <w:r w:rsidR="00E71242">
              <w:t xml:space="preserve">, puis </w:t>
            </w:r>
            <w:r w:rsidR="00ED5F02">
              <w:t xml:space="preserve">cliquer sur </w:t>
            </w:r>
            <w:r w:rsidR="00E71242">
              <w:t>l’option :</w:t>
            </w:r>
            <w:r>
              <w:t xml:space="preserve"> </w:t>
            </w:r>
            <w:r w:rsidR="00D34922">
              <w:t>Exporter</w:t>
            </w:r>
            <w:r>
              <w:t xml:space="preserve"> </w:t>
            </w:r>
          </w:p>
          <w:p w:rsidR="00E71242" w:rsidRDefault="00E71242" w:rsidP="00E71242">
            <w:pPr>
              <w:pStyle w:val="Titrenumrot"/>
              <w:spacing w:after="120"/>
            </w:pPr>
            <w:r w:rsidRPr="00243096">
              <w:rPr>
                <w:b w:val="0"/>
                <w:sz w:val="32"/>
                <w:szCs w:val="32"/>
              </w:rPr>
              <w:sym w:font="Wingdings" w:char="F08D"/>
            </w:r>
            <w:r>
              <w:t xml:space="preserve">Choisir la rubrique : Modifier le type de fichier </w:t>
            </w:r>
          </w:p>
          <w:p w:rsidR="00D34922" w:rsidRDefault="00207DD6" w:rsidP="00D34922">
            <w:pPr>
              <w:pStyle w:val="Titrenumrot"/>
              <w:spacing w:after="120"/>
            </w:pPr>
            <w:r w:rsidRPr="008370F8">
              <w:rPr>
                <w:b w:val="0"/>
                <w:position w:val="-6"/>
                <w:sz w:val="32"/>
              </w:rPr>
              <w:sym w:font="Wingdings" w:char="F08E"/>
            </w:r>
            <w:r w:rsidR="00D34922">
              <w:t xml:space="preserve">Choisir le </w:t>
            </w:r>
            <w:r w:rsidR="00E71242">
              <w:t xml:space="preserve">type de </w:t>
            </w:r>
            <w:r w:rsidR="00D34922">
              <w:t>fichier Diaporama Powerpoint</w:t>
            </w:r>
          </w:p>
          <w:p w:rsidR="00207DD6" w:rsidRDefault="00D445FB" w:rsidP="00D34922">
            <w:pPr>
              <w:pStyle w:val="TexteProcdures"/>
            </w:pPr>
            <w:r>
              <w:t>Procéder à l’enregistrement du fichier : S</w:t>
            </w:r>
            <w:r w:rsidR="00207DD6">
              <w:t>électionner le dossier de sauvegarde</w:t>
            </w:r>
          </w:p>
          <w:p w:rsidR="00207DD6" w:rsidRDefault="00207DD6" w:rsidP="00D34922">
            <w:pPr>
              <w:pStyle w:val="TexteProcdures"/>
            </w:pPr>
            <w:r>
              <w:t>Taper un nom</w:t>
            </w:r>
          </w:p>
          <w:p w:rsidR="00E71242" w:rsidRDefault="00E71242" w:rsidP="00D34922">
            <w:pPr>
              <w:pStyle w:val="TexteProcdures"/>
            </w:pPr>
          </w:p>
          <w:p w:rsidR="00E71242" w:rsidRDefault="008370F8" w:rsidP="00E71242">
            <w:pPr>
              <w:pStyle w:val="Titrenumrot"/>
              <w:spacing w:after="120"/>
            </w:pPr>
            <w:r w:rsidRPr="00243096">
              <w:rPr>
                <w:b w:val="0"/>
                <w:sz w:val="32"/>
                <w:szCs w:val="32"/>
              </w:rPr>
              <w:sym w:font="Wingdings" w:char="F08F"/>
            </w:r>
            <w:r w:rsidR="00207DD6" w:rsidRPr="00E71242">
              <w:t>Valider avec Enregistrer</w:t>
            </w:r>
          </w:p>
        </w:tc>
        <w:tc>
          <w:tcPr>
            <w:tcW w:w="3255" w:type="pct"/>
            <w:gridSpan w:val="2"/>
            <w:tcBorders>
              <w:top w:val="single" w:sz="18" w:space="0" w:color="auto"/>
            </w:tcBorders>
            <w:tcMar>
              <w:left w:w="0" w:type="dxa"/>
              <w:right w:w="0" w:type="dxa"/>
            </w:tcMar>
          </w:tcPr>
          <w:p w:rsidR="007E2E3F" w:rsidRPr="00773E12" w:rsidRDefault="007E2E3F" w:rsidP="007E2E3F">
            <w:pPr>
              <w:jc w:val="center"/>
              <w:rPr>
                <w:sz w:val="18"/>
                <w:szCs w:val="18"/>
              </w:rPr>
            </w:pPr>
          </w:p>
          <w:p w:rsidR="00207DD6" w:rsidRDefault="00E71242" w:rsidP="007E2E3F">
            <w:pPr>
              <w:jc w:val="center"/>
            </w:pPr>
            <w:r>
              <w:rPr>
                <w:noProof/>
                <w:lang w:eastAsia="fr-FR"/>
              </w:rPr>
              <w:drawing>
                <wp:inline distT="0" distB="0" distL="0" distR="0" wp14:anchorId="6B826060" wp14:editId="37392337">
                  <wp:extent cx="4320000" cy="2768423"/>
                  <wp:effectExtent l="0" t="0" r="444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320000" cy="2768423"/>
                          </a:xfrm>
                          <a:prstGeom prst="rect">
                            <a:avLst/>
                          </a:prstGeom>
                        </pic:spPr>
                      </pic:pic>
                    </a:graphicData>
                  </a:graphic>
                </wp:inline>
              </w:drawing>
            </w:r>
          </w:p>
        </w:tc>
      </w:tr>
      <w:tr w:rsidR="00207DD6" w:rsidTr="007E2E3F">
        <w:trPr>
          <w:trHeight w:hRule="exact" w:val="5857"/>
        </w:trPr>
        <w:tc>
          <w:tcPr>
            <w:tcW w:w="1745" w:type="pct"/>
          </w:tcPr>
          <w:p w:rsidR="00F7544F" w:rsidRPr="00F7544F" w:rsidRDefault="00F7544F" w:rsidP="00893771">
            <w:pPr>
              <w:pStyle w:val="Titrenumrot"/>
              <w:rPr>
                <w:sz w:val="18"/>
                <w:szCs w:val="18"/>
                <w:u w:val="single"/>
              </w:rPr>
            </w:pPr>
          </w:p>
          <w:p w:rsidR="00207DD6" w:rsidRPr="002F4EF7" w:rsidRDefault="00207DD6" w:rsidP="00893771">
            <w:pPr>
              <w:pStyle w:val="Titrenumrot"/>
              <w:rPr>
                <w:sz w:val="24"/>
                <w:u w:val="single"/>
              </w:rPr>
            </w:pPr>
            <w:r>
              <w:rPr>
                <w:sz w:val="24"/>
                <w:u w:val="single"/>
              </w:rPr>
              <w:t>PDF</w:t>
            </w:r>
          </w:p>
          <w:p w:rsidR="00207DD6" w:rsidRDefault="00207DD6" w:rsidP="00893771"/>
          <w:p w:rsidR="00207DD6" w:rsidRDefault="000F4D8C" w:rsidP="00893771">
            <w:pPr>
              <w:pStyle w:val="Titrenumrot"/>
              <w:spacing w:after="120"/>
            </w:pPr>
            <w:r w:rsidRPr="008370F8">
              <w:rPr>
                <w:b w:val="0"/>
                <w:sz w:val="32"/>
                <w:szCs w:val="32"/>
              </w:rPr>
              <w:sym w:font="Wingdings" w:char="F090"/>
            </w:r>
            <w:r w:rsidR="00E71242">
              <w:t xml:space="preserve">Activer le menu Backstage, puis </w:t>
            </w:r>
            <w:r w:rsidR="00ED5F02">
              <w:t xml:space="preserve">cliquer sur </w:t>
            </w:r>
            <w:r w:rsidR="00E71242">
              <w:t>l’option : Exporter</w:t>
            </w:r>
          </w:p>
          <w:p w:rsidR="000F4D8C" w:rsidRDefault="000F4D8C" w:rsidP="000F4D8C">
            <w:pPr>
              <w:pStyle w:val="Titrenumrot"/>
              <w:spacing w:after="120"/>
            </w:pPr>
            <w:r w:rsidRPr="008370F8">
              <w:rPr>
                <w:b w:val="0"/>
                <w:sz w:val="32"/>
                <w:szCs w:val="32"/>
              </w:rPr>
              <w:sym w:font="Wingdings" w:char="F091"/>
            </w:r>
            <w:r>
              <w:t>Choisir la rubrique : Créer un document PDF/XPS</w:t>
            </w:r>
          </w:p>
          <w:p w:rsidR="00207DD6" w:rsidRDefault="000F4D8C" w:rsidP="00893771">
            <w:pPr>
              <w:pStyle w:val="Titrenumrot"/>
            </w:pPr>
            <w:r w:rsidRPr="008370F8">
              <w:rPr>
                <w:b w:val="0"/>
                <w:sz w:val="32"/>
                <w:szCs w:val="32"/>
              </w:rPr>
              <w:sym w:font="Wingdings" w:char="F092"/>
            </w:r>
            <w:r>
              <w:t>Procéder à l’enregistrement</w:t>
            </w:r>
          </w:p>
          <w:p w:rsidR="000F4D8C" w:rsidRDefault="000F4D8C" w:rsidP="000F4D8C">
            <w:pPr>
              <w:pStyle w:val="TexteProcdures"/>
            </w:pPr>
            <w:r>
              <w:t>Sélectionner le dossier de sauvegarde</w:t>
            </w:r>
          </w:p>
          <w:p w:rsidR="000F4D8C" w:rsidRPr="000F4D8C" w:rsidRDefault="000F4D8C" w:rsidP="000F4D8C">
            <w:pPr>
              <w:pStyle w:val="TexteProcdures"/>
            </w:pPr>
            <w:r>
              <w:t>Taper un nom</w:t>
            </w:r>
          </w:p>
          <w:p w:rsidR="00207DD6" w:rsidRDefault="008B14BA" w:rsidP="00243096">
            <w:pPr>
              <w:pStyle w:val="numrotationgrise"/>
            </w:pPr>
            <w:r>
              <w:rPr>
                <w:noProof/>
                <w:lang w:eastAsia="fr-FR"/>
              </w:rPr>
              <w:drawing>
                <wp:inline distT="0" distB="0" distL="0" distR="0" wp14:anchorId="4BC0AF67" wp14:editId="3A15E15A">
                  <wp:extent cx="215900" cy="215900"/>
                  <wp:effectExtent l="0" t="0" r="0" b="0"/>
                  <wp:docPr id="232" name="Image 232"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33" name="Image 33"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tab/>
              <w:t>Choix de la taille du fichier (standard ou minimale)</w:t>
            </w:r>
          </w:p>
          <w:p w:rsidR="008B14BA" w:rsidRDefault="008B14BA" w:rsidP="00243096">
            <w:pPr>
              <w:pStyle w:val="numrotationgrise"/>
            </w:pPr>
            <w:r>
              <w:rPr>
                <w:noProof/>
                <w:lang w:eastAsia="fr-FR"/>
              </w:rPr>
              <w:drawing>
                <wp:inline distT="0" distB="0" distL="0" distR="0" wp14:anchorId="73C7C39D" wp14:editId="444AEF4A">
                  <wp:extent cx="215900" cy="208280"/>
                  <wp:effectExtent l="0" t="0" r="0" b="1270"/>
                  <wp:docPr id="245" name="Image 245"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35" name="Image 35"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tab/>
              <w:t>Choix des options : totalité du fichier, sélection de diapositives ou un diaporama personnalisé</w:t>
            </w:r>
          </w:p>
          <w:p w:rsidR="000F4D8C" w:rsidRPr="00B73E7C" w:rsidRDefault="000F4D8C" w:rsidP="00893771">
            <w:pPr>
              <w:pStyle w:val="Textesouslisteorange"/>
              <w:spacing w:after="120"/>
            </w:pPr>
          </w:p>
        </w:tc>
        <w:tc>
          <w:tcPr>
            <w:tcW w:w="3255" w:type="pct"/>
            <w:gridSpan w:val="2"/>
            <w:tcMar>
              <w:left w:w="0" w:type="dxa"/>
              <w:right w:w="0" w:type="dxa"/>
            </w:tcMar>
          </w:tcPr>
          <w:p w:rsidR="007E2E3F" w:rsidRPr="00773E12" w:rsidRDefault="007E2E3F" w:rsidP="007E2E3F">
            <w:pPr>
              <w:jc w:val="center"/>
              <w:rPr>
                <w:sz w:val="18"/>
                <w:szCs w:val="18"/>
              </w:rPr>
            </w:pPr>
          </w:p>
          <w:p w:rsidR="00207DD6" w:rsidRDefault="00E71242" w:rsidP="007E2E3F">
            <w:pPr>
              <w:jc w:val="center"/>
            </w:pPr>
            <w:r>
              <w:rPr>
                <w:noProof/>
                <w:lang w:eastAsia="fr-FR"/>
              </w:rPr>
              <w:drawing>
                <wp:inline distT="0" distB="0" distL="0" distR="0" wp14:anchorId="603BCB45" wp14:editId="69B0DDF8">
                  <wp:extent cx="4320000" cy="2768423"/>
                  <wp:effectExtent l="0" t="0" r="4445"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320000" cy="2768423"/>
                          </a:xfrm>
                          <a:prstGeom prst="rect">
                            <a:avLst/>
                          </a:prstGeom>
                        </pic:spPr>
                      </pic:pic>
                    </a:graphicData>
                  </a:graphic>
                </wp:inline>
              </w:drawing>
            </w:r>
          </w:p>
        </w:tc>
      </w:tr>
    </w:tbl>
    <w:p w:rsidR="00207DD6" w:rsidRDefault="00207DD6" w:rsidP="00207DD6">
      <w:pPr>
        <w:spacing w:after="60"/>
        <w:rPr>
          <w:sz w:val="2"/>
          <w:szCs w:val="2"/>
        </w:rPr>
      </w:pPr>
    </w:p>
    <w:p w:rsidR="00207DD6" w:rsidRDefault="00207DD6" w:rsidP="00207DD6">
      <w:pPr>
        <w:rPr>
          <w:sz w:val="2"/>
          <w:szCs w:val="2"/>
        </w:rPr>
      </w:pPr>
      <w:r>
        <w:rPr>
          <w:sz w:val="2"/>
          <w:szCs w:val="2"/>
        </w:rPr>
        <w:br w:type="pag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4"/>
        <w:gridCol w:w="1744"/>
        <w:gridCol w:w="3960"/>
        <w:gridCol w:w="3315"/>
      </w:tblGrid>
      <w:tr w:rsidR="00207DD6" w:rsidTr="00DB40E1">
        <w:trPr>
          <w:trHeight w:hRule="exact" w:val="567"/>
        </w:trPr>
        <w:tc>
          <w:tcPr>
            <w:tcW w:w="7498" w:type="dxa"/>
            <w:gridSpan w:val="3"/>
            <w:tcBorders>
              <w:top w:val="double" w:sz="4" w:space="0" w:color="auto"/>
              <w:left w:val="double" w:sz="4" w:space="0" w:color="auto"/>
              <w:bottom w:val="single" w:sz="18" w:space="0" w:color="auto"/>
              <w:right w:val="double" w:sz="4" w:space="0" w:color="auto"/>
            </w:tcBorders>
            <w:shd w:val="clear" w:color="auto" w:fill="D04324"/>
            <w:vAlign w:val="center"/>
          </w:tcPr>
          <w:p w:rsidR="00207DD6" w:rsidRPr="000E47A5" w:rsidRDefault="00207DD6" w:rsidP="00893771">
            <w:pPr>
              <w:pStyle w:val="Titre2"/>
              <w:outlineLvl w:val="1"/>
            </w:pPr>
            <w:bookmarkStart w:id="99" w:name="_Toc366611940"/>
            <w:bookmarkStart w:id="100" w:name="_Toc367718569"/>
            <w:r>
              <w:lastRenderedPageBreak/>
              <w:t>Créer une vidéo ou un package de présentation</w:t>
            </w:r>
            <w:bookmarkEnd w:id="99"/>
            <w:bookmarkEnd w:id="100"/>
          </w:p>
        </w:tc>
        <w:tc>
          <w:tcPr>
            <w:tcW w:w="3315" w:type="dxa"/>
            <w:tcBorders>
              <w:top w:val="nil"/>
              <w:left w:val="double" w:sz="4" w:space="0" w:color="auto"/>
              <w:bottom w:val="single" w:sz="18" w:space="0" w:color="auto"/>
            </w:tcBorders>
            <w:vAlign w:val="bottom"/>
          </w:tcPr>
          <w:p w:rsidR="00207DD6" w:rsidRPr="00CC0132" w:rsidRDefault="00207DD6" w:rsidP="00893771"/>
        </w:tc>
      </w:tr>
      <w:tr w:rsidR="00207DD6" w:rsidTr="00DB40E1">
        <w:trPr>
          <w:trHeight w:val="5879"/>
        </w:trPr>
        <w:tc>
          <w:tcPr>
            <w:tcW w:w="3538" w:type="dxa"/>
            <w:gridSpan w:val="2"/>
          </w:tcPr>
          <w:p w:rsidR="00207DD6" w:rsidRPr="00F7544F" w:rsidRDefault="00207DD6" w:rsidP="00893771">
            <w:pPr>
              <w:pStyle w:val="Titrenumrot"/>
              <w:ind w:left="0" w:firstLine="0"/>
              <w:rPr>
                <w:sz w:val="18"/>
                <w:szCs w:val="18"/>
                <w:u w:val="single"/>
              </w:rPr>
            </w:pPr>
          </w:p>
          <w:p w:rsidR="00207DD6" w:rsidRDefault="00207DD6" w:rsidP="00893771">
            <w:pPr>
              <w:pStyle w:val="Titrenumrot"/>
              <w:ind w:left="0" w:firstLine="0"/>
              <w:rPr>
                <w:sz w:val="24"/>
                <w:u w:val="single"/>
              </w:rPr>
            </w:pPr>
            <w:r>
              <w:rPr>
                <w:sz w:val="24"/>
                <w:u w:val="single"/>
              </w:rPr>
              <w:t>Créer une vidéo</w:t>
            </w:r>
          </w:p>
          <w:p w:rsidR="00207DD6" w:rsidRDefault="00207DD6" w:rsidP="00893771">
            <w:pPr>
              <w:pStyle w:val="TexteProcdures"/>
            </w:pPr>
          </w:p>
          <w:p w:rsidR="00207DD6" w:rsidRDefault="00207DD6" w:rsidP="00893771">
            <w:pPr>
              <w:pStyle w:val="Titrenumrot"/>
            </w:pPr>
            <w:r w:rsidRPr="008370F8">
              <w:rPr>
                <w:b w:val="0"/>
                <w:sz w:val="32"/>
                <w:szCs w:val="32"/>
              </w:rPr>
              <w:sym w:font="Wingdings" w:char="F08C"/>
            </w:r>
            <w:r>
              <w:t xml:space="preserve">Activer le menu </w:t>
            </w:r>
            <w:r w:rsidR="00635644">
              <w:t>Backstage</w:t>
            </w:r>
            <w:r>
              <w:t xml:space="preserve">, </w:t>
            </w:r>
            <w:r w:rsidR="00635644">
              <w:t xml:space="preserve">puis </w:t>
            </w:r>
            <w:r w:rsidR="00ED5F02">
              <w:t xml:space="preserve">cliquer </w:t>
            </w:r>
            <w:r w:rsidR="00635644">
              <w:t>sur l’option : Exporter</w:t>
            </w:r>
          </w:p>
          <w:p w:rsidR="00207DD6" w:rsidRDefault="00207DD6" w:rsidP="00893771">
            <w:pPr>
              <w:pStyle w:val="Titrenumrot"/>
              <w:spacing w:before="120"/>
            </w:pPr>
            <w:r w:rsidRPr="008370F8">
              <w:rPr>
                <w:b w:val="0"/>
                <w:sz w:val="32"/>
                <w:szCs w:val="32"/>
              </w:rPr>
              <w:sym w:font="Wingdings" w:char="F08D"/>
            </w:r>
            <w:r>
              <w:t>Cliquer sur Créer une vidéo</w:t>
            </w:r>
          </w:p>
          <w:p w:rsidR="00207DD6" w:rsidRDefault="00207DD6" w:rsidP="00893771">
            <w:pPr>
              <w:pStyle w:val="Titrenumrot"/>
              <w:spacing w:before="120"/>
            </w:pPr>
            <w:r w:rsidRPr="008370F8">
              <w:rPr>
                <w:b w:val="0"/>
                <w:sz w:val="32"/>
                <w:szCs w:val="32"/>
              </w:rPr>
              <w:sym w:font="Wingdings" w:char="F08E"/>
            </w:r>
            <w:r>
              <w:t>Choix de la qualité</w:t>
            </w:r>
          </w:p>
          <w:p w:rsidR="00635644" w:rsidRDefault="00635644" w:rsidP="00635644">
            <w:pPr>
              <w:pStyle w:val="TexteProcdures"/>
            </w:pPr>
            <w:r>
              <w:t>Choix de la taille du fichier (standard ou minimale)</w:t>
            </w:r>
          </w:p>
          <w:p w:rsidR="00207DD6" w:rsidRDefault="00207DD6" w:rsidP="00893771">
            <w:pPr>
              <w:pStyle w:val="Titrenumrot"/>
              <w:spacing w:before="120"/>
            </w:pPr>
            <w:r w:rsidRPr="008370F8">
              <w:rPr>
                <w:b w:val="0"/>
                <w:sz w:val="32"/>
                <w:szCs w:val="32"/>
              </w:rPr>
              <w:sym w:font="Wingdings" w:char="F08F"/>
            </w:r>
            <w:r w:rsidRPr="00361EAA">
              <w:t>Choix du minutage</w:t>
            </w:r>
            <w:r>
              <w:t xml:space="preserve"> et de l’utilisation des narrations</w:t>
            </w:r>
          </w:p>
          <w:p w:rsidR="00207DD6" w:rsidRPr="002F4EF7" w:rsidRDefault="00207DD6" w:rsidP="00893771">
            <w:pPr>
              <w:pStyle w:val="TexteProcdures"/>
            </w:pPr>
            <w:r>
              <w:t>En cas d’absence de minutage, indiquer le nombre de seconde par diapositive</w:t>
            </w:r>
          </w:p>
          <w:p w:rsidR="00207DD6" w:rsidRDefault="00207DD6" w:rsidP="00893771">
            <w:pPr>
              <w:pStyle w:val="Titrenumrot"/>
              <w:spacing w:before="120"/>
            </w:pPr>
            <w:r w:rsidRPr="008370F8">
              <w:rPr>
                <w:b w:val="0"/>
                <w:sz w:val="32"/>
                <w:szCs w:val="32"/>
              </w:rPr>
              <w:sym w:font="Wingdings" w:char="F090"/>
            </w:r>
            <w:r>
              <w:t>Lancer la création de la vidéo</w:t>
            </w:r>
          </w:p>
          <w:p w:rsidR="00207DD6" w:rsidRDefault="00207DD6" w:rsidP="00893771">
            <w:pPr>
              <w:pStyle w:val="TexteProcdures"/>
            </w:pPr>
            <w:r>
              <w:t>Cela demande quelques minutes selon la qualité choisie et le nombre de diapositives</w:t>
            </w:r>
            <w:r w:rsidR="00635644">
              <w:t>¨</w:t>
            </w:r>
          </w:p>
          <w:p w:rsidR="00635644" w:rsidRDefault="00635644" w:rsidP="00635644">
            <w:pPr>
              <w:pStyle w:val="TexteProcdures"/>
            </w:pPr>
            <w:r>
              <w:t>Sélectionner le dossier de sauvegarde</w:t>
            </w:r>
          </w:p>
          <w:p w:rsidR="00635644" w:rsidRPr="000F4D8C" w:rsidRDefault="00635644" w:rsidP="00635644">
            <w:pPr>
              <w:pStyle w:val="TexteProcdures"/>
            </w:pPr>
            <w:r>
              <w:t>Taper un nom</w:t>
            </w:r>
          </w:p>
          <w:p w:rsidR="00635644" w:rsidRDefault="00635644" w:rsidP="00635644">
            <w:pPr>
              <w:pStyle w:val="Titrenumrot"/>
              <w:spacing w:before="120"/>
            </w:pPr>
            <w:r w:rsidRPr="008370F8">
              <w:rPr>
                <w:b w:val="0"/>
                <w:sz w:val="32"/>
                <w:szCs w:val="32"/>
              </w:rPr>
              <w:sym w:font="Wingdings" w:char="F091"/>
            </w:r>
            <w:r w:rsidRPr="00635644">
              <w:t>Choisir le type de fichier</w:t>
            </w:r>
          </w:p>
        </w:tc>
        <w:tc>
          <w:tcPr>
            <w:tcW w:w="7275" w:type="dxa"/>
            <w:gridSpan w:val="2"/>
          </w:tcPr>
          <w:p w:rsidR="007E2E3F" w:rsidRPr="00773E12" w:rsidRDefault="007E2E3F" w:rsidP="007E2E3F">
            <w:pPr>
              <w:jc w:val="center"/>
              <w:rPr>
                <w:sz w:val="18"/>
                <w:szCs w:val="18"/>
              </w:rPr>
            </w:pPr>
          </w:p>
          <w:p w:rsidR="00207DD6" w:rsidRDefault="00635644" w:rsidP="007E2E3F">
            <w:pPr>
              <w:jc w:val="center"/>
              <w:rPr>
                <w:b/>
              </w:rPr>
            </w:pPr>
            <w:r>
              <w:rPr>
                <w:noProof/>
                <w:lang w:eastAsia="fr-FR"/>
              </w:rPr>
              <w:drawing>
                <wp:inline distT="0" distB="0" distL="0" distR="0" wp14:anchorId="4A493917" wp14:editId="12209A06">
                  <wp:extent cx="4320000" cy="2768423"/>
                  <wp:effectExtent l="0" t="0" r="4445" b="0"/>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320000" cy="2768423"/>
                          </a:xfrm>
                          <a:prstGeom prst="rect">
                            <a:avLst/>
                          </a:prstGeom>
                        </pic:spPr>
                      </pic:pic>
                    </a:graphicData>
                  </a:graphic>
                </wp:inline>
              </w:drawing>
            </w:r>
          </w:p>
        </w:tc>
      </w:tr>
      <w:tr w:rsidR="00207DD6" w:rsidTr="00DB40E1">
        <w:trPr>
          <w:trHeight w:val="5101"/>
        </w:trPr>
        <w:tc>
          <w:tcPr>
            <w:tcW w:w="3538" w:type="dxa"/>
            <w:gridSpan w:val="2"/>
          </w:tcPr>
          <w:p w:rsidR="00207DD6" w:rsidRPr="00F7544F" w:rsidRDefault="00207DD6" w:rsidP="00893771">
            <w:pPr>
              <w:pStyle w:val="Titrenumrot"/>
              <w:ind w:left="0" w:firstLine="0"/>
              <w:rPr>
                <w:sz w:val="18"/>
                <w:szCs w:val="18"/>
                <w:u w:val="single"/>
              </w:rPr>
            </w:pPr>
          </w:p>
          <w:p w:rsidR="00207DD6" w:rsidRDefault="00207DD6" w:rsidP="00893771">
            <w:pPr>
              <w:pStyle w:val="Titrenumrot"/>
              <w:ind w:left="0" w:firstLine="0"/>
              <w:rPr>
                <w:sz w:val="24"/>
                <w:u w:val="single"/>
              </w:rPr>
            </w:pPr>
            <w:r>
              <w:rPr>
                <w:sz w:val="24"/>
                <w:u w:val="single"/>
              </w:rPr>
              <w:t>Créer un package</w:t>
            </w:r>
          </w:p>
          <w:p w:rsidR="00207DD6" w:rsidRPr="00577768" w:rsidRDefault="00207DD6" w:rsidP="00893771"/>
          <w:p w:rsidR="00ED5F02" w:rsidRDefault="00ED5F02" w:rsidP="00ED5F02">
            <w:pPr>
              <w:pStyle w:val="Titrenumrot"/>
            </w:pPr>
            <w:r w:rsidRPr="008370F8">
              <w:rPr>
                <w:b w:val="0"/>
                <w:sz w:val="32"/>
                <w:szCs w:val="32"/>
              </w:rPr>
              <w:sym w:font="Wingdings" w:char="F092"/>
            </w:r>
            <w:r w:rsidR="00207DD6">
              <w:t xml:space="preserve">Activer le menu </w:t>
            </w:r>
            <w:r>
              <w:t>Backstage</w:t>
            </w:r>
            <w:r w:rsidR="00207DD6">
              <w:t xml:space="preserve">, </w:t>
            </w:r>
            <w:r>
              <w:t>puis cliquer sur l’option : Exporter</w:t>
            </w:r>
          </w:p>
          <w:p w:rsidR="00ED5F02" w:rsidRPr="00ED5F02" w:rsidRDefault="00ED5F02" w:rsidP="00ED5F02"/>
          <w:p w:rsidR="00207DD6" w:rsidRPr="00FA087C" w:rsidRDefault="00ED5F02" w:rsidP="00ED5F02">
            <w:pPr>
              <w:pStyle w:val="Titrenumrot"/>
            </w:pPr>
            <w:r w:rsidRPr="008370F8">
              <w:rPr>
                <w:b w:val="0"/>
                <w:sz w:val="32"/>
                <w:szCs w:val="32"/>
              </w:rPr>
              <w:sym w:font="Wingdings" w:char="F093"/>
            </w:r>
            <w:r w:rsidR="00207DD6">
              <w:t>Cliquer sur Package de présentation pour CD-ROM</w:t>
            </w:r>
          </w:p>
          <w:p w:rsidR="00207DD6" w:rsidRDefault="00207DD6" w:rsidP="00243096">
            <w:pPr>
              <w:pStyle w:val="numrotationgrise"/>
            </w:pPr>
          </w:p>
          <w:p w:rsidR="00207DD6" w:rsidRDefault="00ED5F02" w:rsidP="00893771">
            <w:pPr>
              <w:pStyle w:val="Titrenumrot"/>
              <w:spacing w:before="120"/>
            </w:pPr>
            <w:r w:rsidRPr="008370F8">
              <w:rPr>
                <w:b w:val="0"/>
                <w:sz w:val="32"/>
                <w:szCs w:val="32"/>
              </w:rPr>
              <w:sym w:font="Wingdings" w:char="F094"/>
            </w:r>
            <w:r>
              <w:t xml:space="preserve">Lancer la création du package </w:t>
            </w:r>
          </w:p>
          <w:p w:rsidR="00207DD6" w:rsidRDefault="00207DD6" w:rsidP="00243096">
            <w:pPr>
              <w:pStyle w:val="numrotationgrise"/>
              <w:rPr>
                <w:noProof/>
                <w:lang w:eastAsia="fr-FR"/>
              </w:rPr>
            </w:pPr>
            <w:r>
              <w:rPr>
                <w:noProof/>
                <w:lang w:eastAsia="fr-FR"/>
              </w:rPr>
              <w:drawing>
                <wp:inline distT="0" distB="0" distL="0" distR="0" wp14:anchorId="7A9D295C" wp14:editId="7A48B358">
                  <wp:extent cx="215900" cy="215900"/>
                  <wp:effectExtent l="0" t="0" r="0" b="0"/>
                  <wp:docPr id="59" name="Image 59" descr="C:\Users\SAPPOR~1.ABC\AppData\Local\Temp\SNAGHTML14a6712.PNG"/>
                  <wp:cNvGraphicFramePr/>
                  <a:graphic xmlns:a="http://schemas.openxmlformats.org/drawingml/2006/main">
                    <a:graphicData uri="http://schemas.openxmlformats.org/drawingml/2006/picture">
                      <pic:pic xmlns:pic="http://schemas.openxmlformats.org/drawingml/2006/picture">
                        <pic:nvPicPr>
                          <pic:cNvPr id="260" name="Image 260" descr="C:\Users\SAPPOR~1.ABC\AppData\Local\Temp\SNAGHTML14a6712.PNG"/>
                          <pic:cNvPicPr/>
                        </pic:nvPicPr>
                        <pic:blipFill rotWithShape="1">
                          <a:blip r:embed="rId16" cstate="print">
                            <a:extLst>
                              <a:ext uri="{28A0092B-C50C-407E-A947-70E740481C1C}">
                                <a14:useLocalDpi xmlns:a14="http://schemas.microsoft.com/office/drawing/2010/main" val="0"/>
                              </a:ext>
                            </a:extLst>
                          </a:blip>
                          <a:srcRect t="6547" r="18453" b="12798"/>
                          <a:stretch/>
                        </pic:blipFill>
                        <pic:spPr bwMode="auto">
                          <a:xfrm>
                            <a:off x="0" y="0"/>
                            <a:ext cx="215900" cy="215900"/>
                          </a:xfrm>
                          <a:prstGeom prst="rect">
                            <a:avLst/>
                          </a:prstGeom>
                          <a:noFill/>
                          <a:ln>
                            <a:noFill/>
                          </a:ln>
                          <a:extLst>
                            <a:ext uri="{53640926-AAD7-44D8-BBD7-CCE9431645EC}">
                              <a14:shadowObscured xmlns:a14="http://schemas.microsoft.com/office/drawing/2010/main"/>
                            </a:ext>
                          </a:extLst>
                        </pic:spPr>
                      </pic:pic>
                    </a:graphicData>
                  </a:graphic>
                </wp:inline>
              </w:drawing>
            </w:r>
            <w:r>
              <w:tab/>
            </w:r>
            <w:r w:rsidR="00ED5F02">
              <w:t>Donner un nom au package</w:t>
            </w:r>
          </w:p>
          <w:p w:rsidR="00ED5F02" w:rsidRDefault="00207DD6" w:rsidP="00243096">
            <w:pPr>
              <w:pStyle w:val="numrotationgrise"/>
            </w:pPr>
            <w:r>
              <w:rPr>
                <w:noProof/>
                <w:lang w:eastAsia="fr-FR"/>
              </w:rPr>
              <w:drawing>
                <wp:inline distT="0" distB="0" distL="0" distR="0" wp14:anchorId="104083C6" wp14:editId="160BF489">
                  <wp:extent cx="215900" cy="208280"/>
                  <wp:effectExtent l="0" t="0" r="0" b="1270"/>
                  <wp:docPr id="60" name="Image 60" descr="C:\Users\SAPPOR~1.ABC\AppData\Local\Temp\SNAGHTML144c087.PNG"/>
                  <wp:cNvGraphicFramePr/>
                  <a:graphic xmlns:a="http://schemas.openxmlformats.org/drawingml/2006/main">
                    <a:graphicData uri="http://schemas.openxmlformats.org/drawingml/2006/picture">
                      <pic:pic xmlns:pic="http://schemas.openxmlformats.org/drawingml/2006/picture">
                        <pic:nvPicPr>
                          <pic:cNvPr id="261" name="Image 261" descr="C:\Users\SAPPOR~1.ABC\AppData\Local\Temp\SNAGHTML144c087.PNG"/>
                          <pic:cNvPicPr/>
                        </pic:nvPicPr>
                        <pic:blipFill rotWithShape="1">
                          <a:blip r:embed="rId17" cstate="print">
                            <a:extLst>
                              <a:ext uri="{28A0092B-C50C-407E-A947-70E740481C1C}">
                                <a14:useLocalDpi xmlns:a14="http://schemas.microsoft.com/office/drawing/2010/main" val="0"/>
                              </a:ext>
                            </a:extLst>
                          </a:blip>
                          <a:srcRect t="6548" r="19345" b="15476"/>
                          <a:stretch/>
                        </pic:blipFill>
                        <pic:spPr bwMode="auto">
                          <a:xfrm>
                            <a:off x="0" y="0"/>
                            <a:ext cx="215900" cy="208280"/>
                          </a:xfrm>
                          <a:prstGeom prst="rect">
                            <a:avLst/>
                          </a:prstGeom>
                          <a:noFill/>
                          <a:ln>
                            <a:noFill/>
                          </a:ln>
                          <a:extLst>
                            <a:ext uri="{53640926-AAD7-44D8-BBD7-CCE9431645EC}">
                              <a14:shadowObscured xmlns:a14="http://schemas.microsoft.com/office/drawing/2010/main"/>
                            </a:ext>
                          </a:extLst>
                        </pic:spPr>
                      </pic:pic>
                    </a:graphicData>
                  </a:graphic>
                </wp:inline>
              </w:drawing>
            </w:r>
            <w:r>
              <w:tab/>
            </w:r>
            <w:r w:rsidR="00ED5F02">
              <w:t>Ajouter ou supprimer les éléments du package</w:t>
            </w:r>
          </w:p>
          <w:p w:rsidR="00ED5F02" w:rsidRDefault="00207DD6" w:rsidP="00243096">
            <w:pPr>
              <w:pStyle w:val="numrotationgrise"/>
            </w:pPr>
            <w:r>
              <w:rPr>
                <w:noProof/>
                <w:lang w:eastAsia="fr-FR"/>
              </w:rPr>
              <w:drawing>
                <wp:inline distT="0" distB="0" distL="0" distR="0" wp14:anchorId="20E368CB" wp14:editId="4F380498">
                  <wp:extent cx="209550" cy="209550"/>
                  <wp:effectExtent l="0" t="0" r="0" b="0"/>
                  <wp:docPr id="257" name="Image 257" descr="Description : C:\Users\SAPPOR~1.ABC\AppData\Local\Temp\SNAGHTML13dadb2.PNG"/>
                  <wp:cNvGraphicFramePr/>
                  <a:graphic xmlns:a="http://schemas.openxmlformats.org/drawingml/2006/main">
                    <a:graphicData uri="http://schemas.openxmlformats.org/drawingml/2006/picture">
                      <pic:pic xmlns:pic="http://schemas.openxmlformats.org/drawingml/2006/picture">
                        <pic:nvPicPr>
                          <pic:cNvPr id="262" name="Image 262" descr="Description : C:\Users\SAPPOR~1.ABC\AppData\Local\Temp\SNAGHTML13dadb2.PNG"/>
                          <pic:cNvPicPr/>
                        </pic:nvPicPr>
                        <pic:blipFill>
                          <a:blip r:embed="rId18">
                            <a:extLst>
                              <a:ext uri="{28A0092B-C50C-407E-A947-70E740481C1C}">
                                <a14:useLocalDpi xmlns:a14="http://schemas.microsoft.com/office/drawing/2010/main" val="0"/>
                              </a:ext>
                            </a:extLst>
                          </a:blip>
                          <a:srcRect l="1189" t="7185" r="18752" b="15146"/>
                          <a:stretch>
                            <a:fillRect/>
                          </a:stretch>
                        </pic:blipFill>
                        <pic:spPr bwMode="auto">
                          <a:xfrm>
                            <a:off x="0" y="0"/>
                            <a:ext cx="209550" cy="209550"/>
                          </a:xfrm>
                          <a:prstGeom prst="rect">
                            <a:avLst/>
                          </a:prstGeom>
                          <a:noFill/>
                          <a:ln>
                            <a:noFill/>
                          </a:ln>
                        </pic:spPr>
                      </pic:pic>
                    </a:graphicData>
                  </a:graphic>
                </wp:inline>
              </w:drawing>
            </w:r>
            <w:r>
              <w:tab/>
            </w:r>
            <w:r w:rsidR="00ED5F02">
              <w:t>P</w:t>
            </w:r>
            <w:r w:rsidR="004D0EEA">
              <w:t xml:space="preserve">ossibilité </w:t>
            </w:r>
            <w:r w:rsidR="00ED5F02">
              <w:t>de verrouiller le package avec un mot de passe</w:t>
            </w:r>
          </w:p>
          <w:p w:rsidR="00207DD6" w:rsidRPr="00361EAA" w:rsidRDefault="004D0EEA" w:rsidP="00243096">
            <w:pPr>
              <w:pStyle w:val="numrotationgrise"/>
            </w:pPr>
            <w:r>
              <w:rPr>
                <w:noProof/>
                <w:lang w:eastAsia="fr-FR"/>
              </w:rPr>
              <w:drawing>
                <wp:inline distT="0" distB="0" distL="0" distR="0" wp14:anchorId="09A7F8CE" wp14:editId="0F8FDC60">
                  <wp:extent cx="219075" cy="209550"/>
                  <wp:effectExtent l="0" t="0" r="9525" b="0"/>
                  <wp:docPr id="305" name="Image 305" descr="SNAGHTML1458635"/>
                  <wp:cNvGraphicFramePr/>
                  <a:graphic xmlns:a="http://schemas.openxmlformats.org/drawingml/2006/main">
                    <a:graphicData uri="http://schemas.openxmlformats.org/drawingml/2006/picture">
                      <pic:pic xmlns:pic="http://schemas.openxmlformats.org/drawingml/2006/picture">
                        <pic:nvPicPr>
                          <pic:cNvPr id="265" name="Image 265" descr="SNAGHTML1458635"/>
                          <pic:cNvPicPr/>
                        </pic:nvPicPr>
                        <pic:blipFill>
                          <a:blip r:embed="rId19">
                            <a:extLst>
                              <a:ext uri="{28A0092B-C50C-407E-A947-70E740481C1C}">
                                <a14:useLocalDpi xmlns:a14="http://schemas.microsoft.com/office/drawing/2010/main" val="0"/>
                              </a:ext>
                            </a:extLst>
                          </a:blip>
                          <a:srcRect t="7442" r="19643" b="15773"/>
                          <a:stretch>
                            <a:fillRect/>
                          </a:stretch>
                        </pic:blipFill>
                        <pic:spPr bwMode="auto">
                          <a:xfrm>
                            <a:off x="0" y="0"/>
                            <a:ext cx="219075" cy="209550"/>
                          </a:xfrm>
                          <a:prstGeom prst="rect">
                            <a:avLst/>
                          </a:prstGeom>
                          <a:noFill/>
                          <a:ln>
                            <a:noFill/>
                          </a:ln>
                        </pic:spPr>
                      </pic:pic>
                    </a:graphicData>
                  </a:graphic>
                </wp:inline>
              </w:drawing>
            </w:r>
            <w:r w:rsidR="00207DD6">
              <w:t>Choisir de créer un CD-ROM ou un dossier</w:t>
            </w:r>
          </w:p>
        </w:tc>
        <w:tc>
          <w:tcPr>
            <w:tcW w:w="7275" w:type="dxa"/>
            <w:gridSpan w:val="2"/>
          </w:tcPr>
          <w:p w:rsidR="007E2E3F" w:rsidRPr="00773E12" w:rsidRDefault="007E2E3F" w:rsidP="007E2E3F">
            <w:pPr>
              <w:jc w:val="center"/>
              <w:rPr>
                <w:sz w:val="18"/>
                <w:szCs w:val="18"/>
              </w:rPr>
            </w:pPr>
          </w:p>
          <w:p w:rsidR="00207DD6" w:rsidRDefault="00ED5F02" w:rsidP="007E2E3F">
            <w:pPr>
              <w:jc w:val="center"/>
              <w:rPr>
                <w:b/>
              </w:rPr>
            </w:pPr>
            <w:r>
              <w:rPr>
                <w:noProof/>
                <w:lang w:eastAsia="fr-FR"/>
              </w:rPr>
              <w:drawing>
                <wp:inline distT="0" distB="0" distL="0" distR="0" wp14:anchorId="4C4CE762" wp14:editId="146B52AD">
                  <wp:extent cx="4320000" cy="2768423"/>
                  <wp:effectExtent l="0" t="0" r="4445"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320000" cy="2768423"/>
                          </a:xfrm>
                          <a:prstGeom prst="rect">
                            <a:avLst/>
                          </a:prstGeom>
                        </pic:spPr>
                      </pic:pic>
                    </a:graphicData>
                  </a:graphic>
                </wp:inline>
              </w:drawing>
            </w:r>
          </w:p>
        </w:tc>
      </w:tr>
      <w:tr w:rsidR="00207DD6" w:rsidTr="00DB40E1">
        <w:trPr>
          <w:trHeight w:hRule="exact" w:val="567"/>
        </w:trPr>
        <w:tc>
          <w:tcPr>
            <w:tcW w:w="1794" w:type="dxa"/>
            <w:tcBorders>
              <w:top w:val="double" w:sz="4" w:space="0" w:color="auto"/>
              <w:left w:val="double" w:sz="4" w:space="0" w:color="auto"/>
              <w:bottom w:val="single" w:sz="18" w:space="0" w:color="auto"/>
              <w:right w:val="double" w:sz="4" w:space="0" w:color="auto"/>
            </w:tcBorders>
          </w:tcPr>
          <w:p w:rsidR="00207DD6" w:rsidRDefault="00207DD6" w:rsidP="00893771">
            <w:pPr>
              <w:rPr>
                <w:b/>
              </w:rPr>
            </w:pPr>
            <w:r>
              <w:rPr>
                <w:noProof/>
                <w:lang w:eastAsia="fr-FR"/>
              </w:rPr>
              <w:drawing>
                <wp:inline distT="0" distB="0" distL="0" distR="0" wp14:anchorId="18446D93" wp14:editId="142C6258">
                  <wp:extent cx="908411" cy="432000"/>
                  <wp:effectExtent l="0" t="0" r="6350" b="6350"/>
                  <wp:docPr id="46" name="Image 46" descr="W:\RédationSupportJuillet2013\RédationSupportJuillet2013V2\Images\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édationSupportJuillet2013\RédationSupportJuillet2013V2\Images\conseil.jpg"/>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8411" cy="432000"/>
                          </a:xfrm>
                          <a:prstGeom prst="rect">
                            <a:avLst/>
                          </a:prstGeom>
                          <a:noFill/>
                          <a:ln>
                            <a:noFill/>
                          </a:ln>
                        </pic:spPr>
                      </pic:pic>
                    </a:graphicData>
                  </a:graphic>
                </wp:inline>
              </w:drawing>
            </w:r>
          </w:p>
        </w:tc>
        <w:tc>
          <w:tcPr>
            <w:tcW w:w="9019" w:type="dxa"/>
            <w:gridSpan w:val="3"/>
            <w:tcBorders>
              <w:left w:val="double" w:sz="4" w:space="0" w:color="auto"/>
              <w:bottom w:val="single" w:sz="18" w:space="0" w:color="auto"/>
            </w:tcBorders>
            <w:vAlign w:val="center"/>
          </w:tcPr>
          <w:p w:rsidR="00207DD6" w:rsidRDefault="00207DD6" w:rsidP="00893771">
            <w:pPr>
              <w:jc w:val="center"/>
              <w:rPr>
                <w:noProof/>
                <w:lang w:eastAsia="fr-FR"/>
              </w:rPr>
            </w:pPr>
          </w:p>
        </w:tc>
      </w:tr>
      <w:tr w:rsidR="00207DD6" w:rsidTr="00DB40E1">
        <w:trPr>
          <w:trHeight w:hRule="exact" w:val="2431"/>
        </w:trPr>
        <w:tc>
          <w:tcPr>
            <w:tcW w:w="10813" w:type="dxa"/>
            <w:gridSpan w:val="4"/>
            <w:tcBorders>
              <w:top w:val="single" w:sz="18" w:space="0" w:color="auto"/>
            </w:tcBorders>
          </w:tcPr>
          <w:p w:rsidR="00207DD6" w:rsidRDefault="00207DD6" w:rsidP="00893771">
            <w:pPr>
              <w:pStyle w:val="TitreConseils"/>
            </w:pPr>
          </w:p>
          <w:p w:rsidR="00207DD6" w:rsidRDefault="00207DD6" w:rsidP="00893771">
            <w:pPr>
              <w:pStyle w:val="TitreConseils"/>
            </w:pPr>
            <w:r>
              <w:t>La vidéo</w:t>
            </w:r>
          </w:p>
          <w:p w:rsidR="00207DD6" w:rsidRDefault="00207DD6" w:rsidP="00893771">
            <w:pPr>
              <w:pStyle w:val="TitreConseils"/>
            </w:pPr>
          </w:p>
          <w:p w:rsidR="00207DD6" w:rsidRDefault="00207DD6" w:rsidP="00893771">
            <w:r w:rsidRPr="00E75208">
              <w:t xml:space="preserve">Pratique </w:t>
            </w:r>
            <w:r>
              <w:t>à</w:t>
            </w:r>
            <w:r w:rsidRPr="00E75208">
              <w:t xml:space="preserve"> transmettre, car le fichier est lisible facilement</w:t>
            </w:r>
            <w:r>
              <w:t xml:space="preserve"> avec un </w:t>
            </w:r>
            <w:r w:rsidRPr="00E75208">
              <w:t xml:space="preserve">lecteur </w:t>
            </w:r>
            <w:r>
              <w:t xml:space="preserve">téléchargeable </w:t>
            </w:r>
            <w:r w:rsidRPr="00E75208">
              <w:t>gratuit</w:t>
            </w:r>
            <w:r>
              <w:t>ement ou par le lecteur Windows Média. C</w:t>
            </w:r>
            <w:r w:rsidRPr="00E75208">
              <w:t>e fichier n’est pas modifiable</w:t>
            </w:r>
            <w:r>
              <w:t>.</w:t>
            </w:r>
          </w:p>
          <w:p w:rsidR="00207DD6" w:rsidRDefault="00207DD6" w:rsidP="00893771"/>
          <w:p w:rsidR="00207DD6" w:rsidRDefault="00207DD6" w:rsidP="00893771">
            <w:pPr>
              <w:pStyle w:val="TitreConseils"/>
            </w:pPr>
            <w:r w:rsidRPr="00E75208">
              <w:t>Le package</w:t>
            </w:r>
          </w:p>
          <w:p w:rsidR="00207DD6" w:rsidRDefault="00207DD6" w:rsidP="00893771">
            <w:r>
              <w:t>Il permet de rassembler tous les fichiers  liés à la présentation.</w:t>
            </w:r>
          </w:p>
        </w:tc>
      </w:tr>
    </w:tbl>
    <w:p w:rsidR="00D8288F" w:rsidRPr="00D8288F" w:rsidRDefault="00D8288F" w:rsidP="00207DD6">
      <w:pPr>
        <w:rPr>
          <w:sz w:val="2"/>
          <w:szCs w:val="2"/>
        </w:rPr>
      </w:pPr>
    </w:p>
    <w:sectPr w:rsidR="00D8288F" w:rsidRPr="00D8288F" w:rsidSect="00AF6FA2">
      <w:headerReference w:type="default" r:id="rId113"/>
      <w:pgSz w:w="11906" w:h="16838" w:code="9"/>
      <w:pgMar w:top="851" w:right="397" w:bottom="851" w:left="454" w:header="340" w:footer="340" w:gutter="22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65019" w:rsidRDefault="00365019" w:rsidP="00DA462A">
      <w:r>
        <w:separator/>
      </w:r>
    </w:p>
  </w:endnote>
  <w:endnote w:type="continuationSeparator" w:id="0">
    <w:p w:rsidR="00365019" w:rsidRDefault="00365019" w:rsidP="00DA46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HelveticaNeueLT Com 45 Lt">
    <w:altName w:val="Trebuchet MS"/>
    <w:charset w:val="00"/>
    <w:family w:val="swiss"/>
    <w:pitch w:val="variable"/>
    <w:sig w:usb0="8000008F" w:usb1="10002042" w:usb2="00000000" w:usb3="00000000" w:csb0="0000009B"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73E12" w:rsidRDefault="00773E12" w:rsidP="003653A5">
    <w:pPr>
      <w:pStyle w:val="Pieddepage"/>
      <w:tabs>
        <w:tab w:val="clear" w:pos="9072"/>
        <w:tab w:val="right" w:pos="11057"/>
      </w:tabs>
    </w:pPr>
    <w:r w:rsidRPr="00D10840">
      <w:rPr>
        <w:rStyle w:val="Numrodepage"/>
        <w:rFonts w:asciiTheme="majorHAnsi" w:hAnsiTheme="majorHAnsi" w:cs="Arial"/>
        <w:color w:val="FFFFFF"/>
        <w:sz w:val="32"/>
        <w:szCs w:val="26"/>
        <w:shd w:val="clear" w:color="auto" w:fill="E95E0F"/>
      </w:rPr>
      <w:fldChar w:fldCharType="begin"/>
    </w:r>
    <w:r w:rsidRPr="00D10840">
      <w:rPr>
        <w:rStyle w:val="Numrodepage"/>
        <w:rFonts w:asciiTheme="majorHAnsi" w:hAnsiTheme="majorHAnsi" w:cs="Arial"/>
        <w:color w:val="FFFFFF"/>
        <w:sz w:val="32"/>
        <w:szCs w:val="26"/>
        <w:shd w:val="clear" w:color="auto" w:fill="E95E0F"/>
      </w:rPr>
      <w:instrText xml:space="preserve"> PAGE </w:instrText>
    </w:r>
    <w:r w:rsidRPr="00D10840">
      <w:rPr>
        <w:rStyle w:val="Numrodepage"/>
        <w:rFonts w:asciiTheme="majorHAnsi" w:hAnsiTheme="majorHAnsi" w:cs="Arial"/>
        <w:color w:val="FFFFFF"/>
        <w:sz w:val="32"/>
        <w:szCs w:val="26"/>
        <w:shd w:val="clear" w:color="auto" w:fill="E95E0F"/>
      </w:rPr>
      <w:fldChar w:fldCharType="separate"/>
    </w:r>
    <w:r>
      <w:rPr>
        <w:rStyle w:val="Numrodepage"/>
        <w:rFonts w:asciiTheme="majorHAnsi" w:hAnsiTheme="majorHAnsi" w:cs="Arial"/>
        <w:noProof/>
        <w:color w:val="FFFFFF"/>
        <w:sz w:val="32"/>
        <w:szCs w:val="26"/>
        <w:shd w:val="clear" w:color="auto" w:fill="E95E0F"/>
      </w:rPr>
      <w:t>20</w:t>
    </w:r>
    <w:r w:rsidRPr="00D10840">
      <w:rPr>
        <w:rStyle w:val="Numrodepage"/>
        <w:rFonts w:asciiTheme="majorHAnsi" w:hAnsiTheme="majorHAnsi" w:cs="Arial"/>
        <w:color w:val="FFFFFF"/>
        <w:sz w:val="32"/>
        <w:szCs w:val="26"/>
        <w:shd w:val="clear" w:color="auto" w:fill="E95E0F"/>
      </w:rPr>
      <w:fldChar w:fldCharType="end"/>
    </w:r>
    <w:r>
      <w:tab/>
    </w:r>
    <w:r>
      <w:tab/>
      <w:t>POWERPOINT 2013 NIVEAU I et II</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73E12" w:rsidRDefault="00DB40E1" w:rsidP="003653A5">
    <w:pPr>
      <w:pStyle w:val="Pieddepage"/>
      <w:tabs>
        <w:tab w:val="clear" w:pos="9072"/>
        <w:tab w:val="right" w:pos="11057"/>
      </w:tabs>
    </w:pPr>
    <w:r>
      <w:t>POWERPOINT 2013</w:t>
    </w:r>
    <w:r>
      <w:tab/>
    </w:r>
    <w:r>
      <w:tab/>
    </w:r>
    <w:r w:rsidRPr="00DB40E1">
      <w:rPr>
        <w:b/>
        <w:color w:val="FFFFFF" w:themeColor="background1"/>
        <w:shd w:val="clear" w:color="auto" w:fill="D04324"/>
      </w:rPr>
      <w:fldChar w:fldCharType="begin"/>
    </w:r>
    <w:r w:rsidRPr="00DB40E1">
      <w:rPr>
        <w:b/>
        <w:color w:val="FFFFFF" w:themeColor="background1"/>
        <w:shd w:val="clear" w:color="auto" w:fill="D04324"/>
      </w:rPr>
      <w:instrText xml:space="preserve"> PAGE  \* Arabic  \* MERGEFORMAT </w:instrText>
    </w:r>
    <w:r w:rsidRPr="00DB40E1">
      <w:rPr>
        <w:b/>
        <w:color w:val="FFFFFF" w:themeColor="background1"/>
        <w:shd w:val="clear" w:color="auto" w:fill="D04324"/>
      </w:rPr>
      <w:fldChar w:fldCharType="separate"/>
    </w:r>
    <w:r w:rsidR="004219AD">
      <w:rPr>
        <w:b/>
        <w:noProof/>
        <w:color w:val="FFFFFF" w:themeColor="background1"/>
        <w:shd w:val="clear" w:color="auto" w:fill="D04324"/>
      </w:rPr>
      <w:t>7</w:t>
    </w:r>
    <w:r w:rsidRPr="00DB40E1">
      <w:rPr>
        <w:b/>
        <w:color w:val="FFFFFF" w:themeColor="background1"/>
        <w:shd w:val="clear" w:color="auto" w:fill="D043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65019" w:rsidRDefault="00365019" w:rsidP="00DA462A">
      <w:r>
        <w:separator/>
      </w:r>
    </w:p>
  </w:footnote>
  <w:footnote w:type="continuationSeparator" w:id="0">
    <w:p w:rsidR="00365019" w:rsidRDefault="00365019" w:rsidP="00DA46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41"/>
      <w:gridCol w:w="1679"/>
    </w:tblGrid>
    <w:tr w:rsidR="00773E12" w:rsidTr="00FB6B54">
      <w:tc>
        <w:tcPr>
          <w:tcW w:w="9639" w:type="dxa"/>
        </w:tcPr>
        <w:p w:rsidR="00773E12" w:rsidRPr="007D145A" w:rsidRDefault="00773E12" w:rsidP="007D145A">
          <w:pPr>
            <w:pStyle w:val="TitreChapitreEn-ttePaire"/>
          </w:pPr>
          <w:r w:rsidRPr="007D145A">
            <w:rPr>
              <w:rStyle w:val="Numrodepage"/>
              <w:color w:val="auto"/>
              <w:w w:val="100"/>
              <w:sz w:val="22"/>
              <w:szCs w:val="32"/>
            </w:rPr>
            <w:fldChar w:fldCharType="begin"/>
          </w:r>
          <w:r w:rsidRPr="007D145A">
            <w:rPr>
              <w:rStyle w:val="Numrodepage"/>
              <w:color w:val="auto"/>
              <w:w w:val="100"/>
              <w:sz w:val="22"/>
              <w:szCs w:val="32"/>
            </w:rPr>
            <w:instrText xml:space="preserve"> STYLEREF  "Titre 1" \* MERGEFORMAT </w:instrText>
          </w:r>
          <w:r w:rsidRPr="007D145A">
            <w:rPr>
              <w:rStyle w:val="Numrodepage"/>
              <w:color w:val="auto"/>
              <w:w w:val="100"/>
              <w:sz w:val="22"/>
              <w:szCs w:val="32"/>
            </w:rPr>
            <w:fldChar w:fldCharType="separate"/>
          </w:r>
          <w:r>
            <w:rPr>
              <w:rStyle w:val="Numrodepage"/>
              <w:color w:val="auto"/>
              <w:w w:val="100"/>
              <w:sz w:val="22"/>
              <w:szCs w:val="32"/>
            </w:rPr>
            <w:t>Présentation de PowerPoint</w:t>
          </w:r>
          <w:r w:rsidRPr="007D145A">
            <w:rPr>
              <w:rStyle w:val="Numrodepage"/>
              <w:color w:val="auto"/>
              <w:w w:val="100"/>
              <w:sz w:val="22"/>
              <w:szCs w:val="32"/>
            </w:rPr>
            <w:fldChar w:fldCharType="end"/>
          </w:r>
        </w:p>
      </w:tc>
      <w:tc>
        <w:tcPr>
          <w:tcW w:w="1700" w:type="dxa"/>
          <w:vMerge w:val="restart"/>
        </w:tcPr>
        <w:p w:rsidR="00773E12" w:rsidRDefault="00773E12" w:rsidP="00CC0132">
          <w:r w:rsidRPr="00831328">
            <w:rPr>
              <w:noProof/>
              <w:lang w:eastAsia="fr-FR"/>
            </w:rPr>
            <w:drawing>
              <wp:inline distT="0" distB="0" distL="0" distR="0" wp14:anchorId="7734945E" wp14:editId="372CDF99">
                <wp:extent cx="756000" cy="378000"/>
                <wp:effectExtent l="0" t="0" r="6350" b="3175"/>
                <wp:docPr id="38" name="Image 38" descr="\\SRV-FORMATION2\Commun\2013\Charte graphique\ABC\Logo\FORMAT PNG\LOGO28 A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FORMATION2\Commun\2013\Charte graphique\ABC\Logo\FORMAT PNG\LOGO28 ABC.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 cy="378000"/>
                        </a:xfrm>
                        <a:prstGeom prst="rect">
                          <a:avLst/>
                        </a:prstGeom>
                        <a:noFill/>
                        <a:ln>
                          <a:noFill/>
                        </a:ln>
                      </pic:spPr>
                    </pic:pic>
                  </a:graphicData>
                </a:graphic>
              </wp:inline>
            </w:drawing>
          </w:r>
        </w:p>
      </w:tc>
    </w:tr>
    <w:tr w:rsidR="00773E12" w:rsidTr="00FB6B54">
      <w:tc>
        <w:tcPr>
          <w:tcW w:w="9639" w:type="dxa"/>
        </w:tcPr>
        <w:p w:rsidR="00773E12" w:rsidRPr="007D145A" w:rsidRDefault="00773E12" w:rsidP="007D145A">
          <w:pPr>
            <w:pStyle w:val="TitreProcAbcEn-ttePaire"/>
          </w:pPr>
          <w:fldSimple w:instr=" STYLEREF  &quot;Titre 2&quot;  \* MERGEFORMAT ">
            <w:r>
              <w:rPr>
                <w:noProof/>
              </w:rPr>
              <w:t>Le ruban</w:t>
            </w:r>
          </w:fldSimple>
        </w:p>
      </w:tc>
      <w:tc>
        <w:tcPr>
          <w:tcW w:w="1700" w:type="dxa"/>
          <w:vMerge/>
        </w:tcPr>
        <w:p w:rsidR="00773E12" w:rsidRPr="00004D06" w:rsidRDefault="00773E12" w:rsidP="00775AAE">
          <w:pPr>
            <w:pStyle w:val="TitreProcAbcEn-tteImpaire"/>
            <w:rPr>
              <w:rStyle w:val="Numrodepage"/>
              <w:color w:val="000000"/>
              <w:sz w:val="32"/>
              <w:szCs w:val="32"/>
            </w:rPr>
          </w:pPr>
          <w:bookmarkStart w:id="0" w:name="_Toc361011792"/>
        </w:p>
      </w:tc>
    </w:tr>
    <w:bookmarkEnd w:id="0"/>
  </w:tbl>
  <w:p w:rsidR="00773E12" w:rsidRPr="00476550" w:rsidRDefault="00773E12" w:rsidP="00894999">
    <w:pPr>
      <w:widowControl w:val="0"/>
      <w:pBdr>
        <w:bottom w:val="single" w:sz="12" w:space="1" w:color="E95E0F"/>
      </w:pBdr>
      <w:tabs>
        <w:tab w:val="right" w:pos="11057"/>
      </w:tabs>
      <w:spacing w:after="0"/>
      <w:rPr>
        <w:rFonts w:asciiTheme="majorHAnsi" w:hAnsiTheme="majorHAnsi" w:cs="Arial"/>
        <w:w w:val="90"/>
        <w:sz w:val="2"/>
        <w:szCs w:val="2"/>
        <w:shd w:val="clear" w:color="auto" w:fill="6D7C93"/>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73E12" w:rsidRPr="00476550" w:rsidRDefault="00773E12" w:rsidP="00E13883">
    <w:pPr>
      <w:widowControl w:val="0"/>
      <w:pBdr>
        <w:bottom w:val="single" w:sz="12" w:space="1" w:color="E95E0F"/>
      </w:pBdr>
      <w:tabs>
        <w:tab w:val="right" w:pos="11057"/>
      </w:tabs>
      <w:spacing w:after="0" w:line="240" w:lineRule="auto"/>
      <w:rPr>
        <w:rFonts w:asciiTheme="majorHAnsi" w:hAnsiTheme="majorHAnsi" w:cs="Arial"/>
        <w:w w:val="90"/>
        <w:sz w:val="2"/>
        <w:szCs w:val="2"/>
        <w:shd w:val="clear" w:color="auto" w:fill="6D7C93"/>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73E12" w:rsidRPr="00AF6FA2" w:rsidRDefault="00773E12" w:rsidP="00AF6FA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616"/>
      <w:gridCol w:w="9212"/>
    </w:tblGrid>
    <w:tr w:rsidR="00773E12" w:rsidRPr="007D145A" w:rsidTr="00BB2EC4">
      <w:tc>
        <w:tcPr>
          <w:tcW w:w="1701" w:type="dxa"/>
          <w:vMerge w:val="restart"/>
          <w:vAlign w:val="center"/>
        </w:tcPr>
        <w:p w:rsidR="00773E12" w:rsidRPr="001961D8" w:rsidRDefault="00773E12" w:rsidP="00CC0132"/>
      </w:tc>
      <w:tc>
        <w:tcPr>
          <w:tcW w:w="9637" w:type="dxa"/>
          <w:vAlign w:val="center"/>
        </w:tcPr>
        <w:p w:rsidR="00773E12" w:rsidRPr="007D145A" w:rsidRDefault="00773E12" w:rsidP="00B63892">
          <w:pPr>
            <w:pStyle w:val="TitreChapitreEn-tteImpaire"/>
          </w:pPr>
          <w:r w:rsidRPr="007D145A">
            <w:rPr>
              <w:rStyle w:val="Numrodepage"/>
              <w:color w:val="auto"/>
              <w:w w:val="100"/>
              <w:sz w:val="22"/>
              <w:szCs w:val="32"/>
            </w:rPr>
            <w:fldChar w:fldCharType="begin"/>
          </w:r>
          <w:r w:rsidRPr="007D145A">
            <w:rPr>
              <w:rStyle w:val="Numrodepage"/>
              <w:color w:val="auto"/>
              <w:w w:val="100"/>
              <w:sz w:val="22"/>
              <w:szCs w:val="32"/>
            </w:rPr>
            <w:instrText xml:space="preserve"> STYLEREF  "Titre 1" \* MERGEFORMAT </w:instrText>
          </w:r>
          <w:r w:rsidRPr="007D145A">
            <w:rPr>
              <w:rStyle w:val="Numrodepage"/>
              <w:color w:val="auto"/>
              <w:w w:val="100"/>
              <w:sz w:val="22"/>
              <w:szCs w:val="32"/>
            </w:rPr>
            <w:fldChar w:fldCharType="separate"/>
          </w:r>
          <w:r w:rsidR="004219AD">
            <w:rPr>
              <w:rStyle w:val="Numrodepage"/>
              <w:color w:val="auto"/>
              <w:w w:val="100"/>
              <w:sz w:val="22"/>
              <w:szCs w:val="32"/>
            </w:rPr>
            <w:t>Présentation de PowerPoint</w:t>
          </w:r>
          <w:r w:rsidRPr="007D145A">
            <w:rPr>
              <w:rStyle w:val="Numrodepage"/>
              <w:color w:val="auto"/>
              <w:w w:val="100"/>
              <w:sz w:val="22"/>
              <w:szCs w:val="32"/>
            </w:rPr>
            <w:fldChar w:fldCharType="end"/>
          </w:r>
        </w:p>
      </w:tc>
    </w:tr>
    <w:tr w:rsidR="00773E12" w:rsidRPr="00775AAE" w:rsidTr="00BB2EC4">
      <w:tc>
        <w:tcPr>
          <w:tcW w:w="1701" w:type="dxa"/>
          <w:vMerge/>
          <w:vAlign w:val="center"/>
        </w:tcPr>
        <w:p w:rsidR="00773E12" w:rsidRDefault="00773E12" w:rsidP="00CC0132">
          <w:pPr>
            <w:rPr>
              <w:noProof/>
              <w:lang w:eastAsia="fr-FR"/>
            </w:rPr>
          </w:pPr>
        </w:p>
      </w:tc>
      <w:tc>
        <w:tcPr>
          <w:tcW w:w="9637" w:type="dxa"/>
          <w:vAlign w:val="center"/>
        </w:tcPr>
        <w:p w:rsidR="00773E12" w:rsidRPr="007D145A" w:rsidRDefault="00773E12" w:rsidP="007D145A">
          <w:pPr>
            <w:pStyle w:val="TitreProcAbcEn-tteImpaire"/>
          </w:pPr>
          <w:fldSimple w:instr=" STYLEREF  &quot;Titre 2&quot;  \* MERGEFORMAT ">
            <w:r w:rsidR="004219AD">
              <w:rPr>
                <w:noProof/>
              </w:rPr>
              <w:t>Enregistrer la présentation</w:t>
            </w:r>
          </w:fldSimple>
        </w:p>
      </w:tc>
    </w:tr>
  </w:tbl>
  <w:p w:rsidR="00773E12" w:rsidRPr="00476550" w:rsidRDefault="00773E12" w:rsidP="00270D15">
    <w:pPr>
      <w:widowControl w:val="0"/>
      <w:pBdr>
        <w:bottom w:val="single" w:sz="12" w:space="1" w:color="D04324"/>
      </w:pBdr>
      <w:tabs>
        <w:tab w:val="right" w:pos="11057"/>
      </w:tabs>
      <w:spacing w:after="0" w:line="240" w:lineRule="auto"/>
      <w:rPr>
        <w:rFonts w:asciiTheme="majorHAnsi" w:hAnsiTheme="majorHAnsi" w:cs="Arial"/>
        <w:w w:val="90"/>
        <w:sz w:val="2"/>
        <w:szCs w:val="2"/>
        <w:shd w:val="clear" w:color="auto" w:fill="6D7C93"/>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00" type="#_x0000_t75" style="width:252pt;height:115.5pt;visibility:visible" o:bullet="t">
        <v:imagedata r:id="rId1" o:title=""/>
      </v:shape>
    </w:pict>
  </w:numPicBullet>
  <w:numPicBullet w:numPicBulletId="1">
    <w:pict>
      <v:shape id="_x0000_i5901" type="#_x0000_t75" style="width:13.5pt;height:16.5pt;visibility:visible" o:bullet="t">
        <v:imagedata r:id="rId2" o:title=""/>
      </v:shape>
    </w:pict>
  </w:numPicBullet>
  <w:numPicBullet w:numPicBulletId="2">
    <w:pict>
      <v:shape id="_x0000_i5902" type="#_x0000_t75" style="width:4.5pt;height:6pt" o:bullet="t">
        <v:imagedata r:id="rId3" o:title="ZA103056496"/>
      </v:shape>
    </w:pict>
  </w:numPicBullet>
  <w:numPicBullet w:numPicBulletId="3">
    <w:pict>
      <v:shape id="_x0000_i5903" type="#_x0000_t75" style="width:4.5pt;height:4.5pt" o:bullet="t">
        <v:imagedata r:id="rId4" o:title="ZA010079369"/>
      </v:shape>
    </w:pict>
  </w:numPicBullet>
  <w:numPicBullet w:numPicBulletId="4">
    <w:pict>
      <v:shape id="_x0000_i5904" type="#_x0000_t75" style="width:3in;height:3in" o:bullet="t"/>
    </w:pict>
  </w:numPicBullet>
  <w:numPicBullet w:numPicBulletId="5">
    <w:pict>
      <v:shape id="_x0000_i5905" type="#_x0000_t75" style="width:3in;height:3in" o:bullet="t"/>
    </w:pict>
  </w:numPicBullet>
  <w:numPicBullet w:numPicBulletId="6">
    <w:pict>
      <v:shape id="_x0000_i5906" type="#_x0000_t75" style="width:3in;height:3in" o:bullet="t"/>
    </w:pict>
  </w:numPicBullet>
  <w:numPicBullet w:numPicBulletId="7">
    <w:pict>
      <v:shape id="_x0000_i5907" type="#_x0000_t75" style="width:3in;height:3in" o:bullet="t"/>
    </w:pict>
  </w:numPicBullet>
  <w:numPicBullet w:numPicBulletId="8">
    <w:pict>
      <v:shape id="_x0000_i5908" type="#_x0000_t75" style="width:3in;height:3in" o:bullet="t"/>
    </w:pict>
  </w:numPicBullet>
  <w:numPicBullet w:numPicBulletId="9">
    <w:pict>
      <v:shape id="_x0000_i5909" type="#_x0000_t75" style="width:3in;height:3in" o:bullet="t"/>
    </w:pict>
  </w:numPicBullet>
  <w:numPicBullet w:numPicBulletId="10">
    <w:pict>
      <v:shape id="_x0000_i5910" type="#_x0000_t75" style="width:3in;height:3in" o:bullet="t"/>
    </w:pict>
  </w:numPicBullet>
  <w:numPicBullet w:numPicBulletId="11">
    <w:pict>
      <v:shape id="_x0000_i5911" type="#_x0000_t75" style="width:3in;height:3in" o:bullet="t"/>
    </w:pict>
  </w:numPicBullet>
  <w:numPicBullet w:numPicBulletId="12">
    <w:pict>
      <v:shape id="_x0000_i5912" type="#_x0000_t75" style="width:3in;height:3in" o:bullet="t"/>
    </w:pict>
  </w:numPicBullet>
  <w:numPicBullet w:numPicBulletId="13">
    <w:pict>
      <v:shape id="_x0000_i5913" type="#_x0000_t75" style="width:3in;height:3in" o:bullet="t"/>
    </w:pict>
  </w:numPicBullet>
  <w:numPicBullet w:numPicBulletId="14">
    <w:pict>
      <v:shape id="_x0000_i5914" type="#_x0000_t75" style="width:3in;height:3in" o:bullet="t"/>
    </w:pict>
  </w:numPicBullet>
  <w:numPicBullet w:numPicBulletId="15">
    <w:pict>
      <v:shape id="_x0000_i5915" type="#_x0000_t75" style="width:3in;height:3in" o:bullet="t"/>
    </w:pict>
  </w:numPicBullet>
  <w:numPicBullet w:numPicBulletId="16">
    <w:pict>
      <v:shape id="_x0000_i5916" type="#_x0000_t75" style="width:3in;height:3in" o:bullet="t"/>
    </w:pict>
  </w:numPicBullet>
  <w:numPicBullet w:numPicBulletId="17">
    <w:pict>
      <v:shape w14:anchorId="4A981536" id="_x0000_i5917" type="#_x0000_t75" style="width:3in;height:3in" o:bullet="t"/>
    </w:pict>
  </w:numPicBullet>
  <w:numPicBullet w:numPicBulletId="18">
    <w:pict>
      <v:shape id="_x0000_i5918" type="#_x0000_t75" style="width:3in;height:3in" o:bullet="t"/>
    </w:pict>
  </w:numPicBullet>
  <w:numPicBullet w:numPicBulletId="19">
    <w:pict>
      <v:shape id="_x0000_i5919" type="#_x0000_t75" style="width:3in;height:3in" o:bullet="t"/>
    </w:pict>
  </w:numPicBullet>
  <w:numPicBullet w:numPicBulletId="20">
    <w:pict>
      <v:shape id="_x0000_i5920" type="#_x0000_t75" style="width:3in;height:3in" o:bullet="t"/>
    </w:pict>
  </w:numPicBullet>
  <w:numPicBullet w:numPicBulletId="21">
    <w:pict>
      <v:shape id="_x0000_i5921" type="#_x0000_t75" style="width:3in;height:3in" o:bullet="t"/>
    </w:pict>
  </w:numPicBullet>
  <w:numPicBullet w:numPicBulletId="22">
    <w:pict>
      <v:shape id="_x0000_i5922" type="#_x0000_t75" style="width:3in;height:3in" o:bullet="t"/>
    </w:pict>
  </w:numPicBullet>
  <w:numPicBullet w:numPicBulletId="23">
    <w:pict>
      <v:shape id="_x0000_i5923" type="#_x0000_t75" style="width:3in;height:3in" o:bullet="t"/>
    </w:pict>
  </w:numPicBullet>
  <w:numPicBullet w:numPicBulletId="24">
    <w:pict>
      <v:shape id="_x0000_i5924" type="#_x0000_t75" style="width:3in;height:3in" o:bullet="t"/>
    </w:pict>
  </w:numPicBullet>
  <w:numPicBullet w:numPicBulletId="25">
    <w:pict>
      <v:shape id="_x0000_i5925" type="#_x0000_t75" style="width:3in;height:3in" o:bullet="t"/>
    </w:pict>
  </w:numPicBullet>
  <w:abstractNum w:abstractNumId="0" w15:restartNumberingAfterBreak="0">
    <w:nsid w:val="FFFFFF89"/>
    <w:multiLevelType w:val="singleLevel"/>
    <w:tmpl w:val="A4363F6C"/>
    <w:lvl w:ilvl="0">
      <w:start w:val="1"/>
      <w:numFmt w:val="bullet"/>
      <w:pStyle w:val="Listepuces"/>
      <w:lvlText w:val=""/>
      <w:lvlJc w:val="left"/>
      <w:pPr>
        <w:ind w:left="360" w:hanging="360"/>
      </w:pPr>
      <w:rPr>
        <w:rFonts w:ascii="Wingdings" w:hAnsi="Wingdings" w:hint="default"/>
      </w:rPr>
    </w:lvl>
  </w:abstractNum>
  <w:abstractNum w:abstractNumId="1" w15:restartNumberingAfterBreak="0">
    <w:nsid w:val="1A961D1E"/>
    <w:multiLevelType w:val="multilevel"/>
    <w:tmpl w:val="9648F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PicBulletId w:val="2"/>
      <w:lvlJc w:val="left"/>
      <w:pPr>
        <w:tabs>
          <w:tab w:val="num" w:pos="1440"/>
        </w:tabs>
        <w:ind w:left="1440" w:hanging="360"/>
      </w:pPr>
      <w:rPr>
        <w:rFonts w:ascii="Symbol" w:hAnsi="Symbol" w:hint="default"/>
        <w:sz w:val="20"/>
      </w:rPr>
    </w:lvl>
    <w:lvl w:ilvl="2" w:tentative="1">
      <w:start w:val="1"/>
      <w:numFmt w:val="bullet"/>
      <w:lvlText w:val=""/>
      <w:lvlPicBulletId w:val="3"/>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335A4B9C"/>
    <w:multiLevelType w:val="hybridMultilevel"/>
    <w:tmpl w:val="D3E8F270"/>
    <w:lvl w:ilvl="0" w:tplc="5E2AFF44">
      <w:start w:val="1"/>
      <w:numFmt w:val="bullet"/>
      <w:lvlText w:val=""/>
      <w:lvlPicBulletId w:val="1"/>
      <w:lvlJc w:val="left"/>
      <w:pPr>
        <w:tabs>
          <w:tab w:val="num" w:pos="720"/>
        </w:tabs>
        <w:ind w:left="720" w:hanging="360"/>
      </w:pPr>
      <w:rPr>
        <w:rFonts w:ascii="Symbol" w:hAnsi="Symbol" w:hint="default"/>
      </w:rPr>
    </w:lvl>
    <w:lvl w:ilvl="1" w:tplc="9282EC4A" w:tentative="1">
      <w:start w:val="1"/>
      <w:numFmt w:val="bullet"/>
      <w:lvlText w:val=""/>
      <w:lvlJc w:val="left"/>
      <w:pPr>
        <w:tabs>
          <w:tab w:val="num" w:pos="1440"/>
        </w:tabs>
        <w:ind w:left="1440" w:hanging="360"/>
      </w:pPr>
      <w:rPr>
        <w:rFonts w:ascii="Symbol" w:hAnsi="Symbol" w:hint="default"/>
      </w:rPr>
    </w:lvl>
    <w:lvl w:ilvl="2" w:tplc="8920F9F0" w:tentative="1">
      <w:start w:val="1"/>
      <w:numFmt w:val="bullet"/>
      <w:lvlText w:val=""/>
      <w:lvlJc w:val="left"/>
      <w:pPr>
        <w:tabs>
          <w:tab w:val="num" w:pos="2160"/>
        </w:tabs>
        <w:ind w:left="2160" w:hanging="360"/>
      </w:pPr>
      <w:rPr>
        <w:rFonts w:ascii="Symbol" w:hAnsi="Symbol" w:hint="default"/>
      </w:rPr>
    </w:lvl>
    <w:lvl w:ilvl="3" w:tplc="F3A6C786" w:tentative="1">
      <w:start w:val="1"/>
      <w:numFmt w:val="bullet"/>
      <w:lvlText w:val=""/>
      <w:lvlJc w:val="left"/>
      <w:pPr>
        <w:tabs>
          <w:tab w:val="num" w:pos="2880"/>
        </w:tabs>
        <w:ind w:left="2880" w:hanging="360"/>
      </w:pPr>
      <w:rPr>
        <w:rFonts w:ascii="Symbol" w:hAnsi="Symbol" w:hint="default"/>
      </w:rPr>
    </w:lvl>
    <w:lvl w:ilvl="4" w:tplc="D5DE39E2" w:tentative="1">
      <w:start w:val="1"/>
      <w:numFmt w:val="bullet"/>
      <w:lvlText w:val=""/>
      <w:lvlJc w:val="left"/>
      <w:pPr>
        <w:tabs>
          <w:tab w:val="num" w:pos="3600"/>
        </w:tabs>
        <w:ind w:left="3600" w:hanging="360"/>
      </w:pPr>
      <w:rPr>
        <w:rFonts w:ascii="Symbol" w:hAnsi="Symbol" w:hint="default"/>
      </w:rPr>
    </w:lvl>
    <w:lvl w:ilvl="5" w:tplc="0EAEA4EA" w:tentative="1">
      <w:start w:val="1"/>
      <w:numFmt w:val="bullet"/>
      <w:lvlText w:val=""/>
      <w:lvlJc w:val="left"/>
      <w:pPr>
        <w:tabs>
          <w:tab w:val="num" w:pos="4320"/>
        </w:tabs>
        <w:ind w:left="4320" w:hanging="360"/>
      </w:pPr>
      <w:rPr>
        <w:rFonts w:ascii="Symbol" w:hAnsi="Symbol" w:hint="default"/>
      </w:rPr>
    </w:lvl>
    <w:lvl w:ilvl="6" w:tplc="3C98FB60" w:tentative="1">
      <w:start w:val="1"/>
      <w:numFmt w:val="bullet"/>
      <w:lvlText w:val=""/>
      <w:lvlJc w:val="left"/>
      <w:pPr>
        <w:tabs>
          <w:tab w:val="num" w:pos="5040"/>
        </w:tabs>
        <w:ind w:left="5040" w:hanging="360"/>
      </w:pPr>
      <w:rPr>
        <w:rFonts w:ascii="Symbol" w:hAnsi="Symbol" w:hint="default"/>
      </w:rPr>
    </w:lvl>
    <w:lvl w:ilvl="7" w:tplc="4F8C2F9C" w:tentative="1">
      <w:start w:val="1"/>
      <w:numFmt w:val="bullet"/>
      <w:lvlText w:val=""/>
      <w:lvlJc w:val="left"/>
      <w:pPr>
        <w:tabs>
          <w:tab w:val="num" w:pos="5760"/>
        </w:tabs>
        <w:ind w:left="5760" w:hanging="360"/>
      </w:pPr>
      <w:rPr>
        <w:rFonts w:ascii="Symbol" w:hAnsi="Symbol" w:hint="default"/>
      </w:rPr>
    </w:lvl>
    <w:lvl w:ilvl="8" w:tplc="E098AF2A"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364060B4"/>
    <w:multiLevelType w:val="hybridMultilevel"/>
    <w:tmpl w:val="49A47D3C"/>
    <w:lvl w:ilvl="0" w:tplc="B1CC5AAE">
      <w:start w:val="1"/>
      <w:numFmt w:val="bullet"/>
      <w:lvlText w:val=""/>
      <w:lvlJc w:val="left"/>
      <w:pPr>
        <w:ind w:left="2138" w:hanging="360"/>
      </w:pPr>
      <w:rPr>
        <w:rFonts w:ascii="Wingdings 2" w:hAnsi="Wingdings 2" w:hint="default"/>
        <w:color w:val="EB6A35" w:themeColor="accent1"/>
        <w:sz w:val="32"/>
        <w:szCs w:val="36"/>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4" w15:restartNumberingAfterBreak="0">
    <w:nsid w:val="368F3887"/>
    <w:multiLevelType w:val="hybridMultilevel"/>
    <w:tmpl w:val="B7B64E84"/>
    <w:lvl w:ilvl="0" w:tplc="96548242">
      <w:start w:val="1"/>
      <w:numFmt w:val="bullet"/>
      <w:lvlText w:val=""/>
      <w:lvlPicBulletId w:val="0"/>
      <w:lvlJc w:val="left"/>
      <w:pPr>
        <w:tabs>
          <w:tab w:val="num" w:pos="720"/>
        </w:tabs>
        <w:ind w:left="720" w:hanging="360"/>
      </w:pPr>
      <w:rPr>
        <w:rFonts w:ascii="Symbol" w:hAnsi="Symbol" w:hint="default"/>
      </w:rPr>
    </w:lvl>
    <w:lvl w:ilvl="1" w:tplc="8D1041A4" w:tentative="1">
      <w:start w:val="1"/>
      <w:numFmt w:val="bullet"/>
      <w:lvlText w:val=""/>
      <w:lvlJc w:val="left"/>
      <w:pPr>
        <w:tabs>
          <w:tab w:val="num" w:pos="1440"/>
        </w:tabs>
        <w:ind w:left="1440" w:hanging="360"/>
      </w:pPr>
      <w:rPr>
        <w:rFonts w:ascii="Symbol" w:hAnsi="Symbol" w:hint="default"/>
      </w:rPr>
    </w:lvl>
    <w:lvl w:ilvl="2" w:tplc="8D940B06" w:tentative="1">
      <w:start w:val="1"/>
      <w:numFmt w:val="bullet"/>
      <w:lvlText w:val=""/>
      <w:lvlJc w:val="left"/>
      <w:pPr>
        <w:tabs>
          <w:tab w:val="num" w:pos="2160"/>
        </w:tabs>
        <w:ind w:left="2160" w:hanging="360"/>
      </w:pPr>
      <w:rPr>
        <w:rFonts w:ascii="Symbol" w:hAnsi="Symbol" w:hint="default"/>
      </w:rPr>
    </w:lvl>
    <w:lvl w:ilvl="3" w:tplc="60A4DB0C" w:tentative="1">
      <w:start w:val="1"/>
      <w:numFmt w:val="bullet"/>
      <w:lvlText w:val=""/>
      <w:lvlJc w:val="left"/>
      <w:pPr>
        <w:tabs>
          <w:tab w:val="num" w:pos="2880"/>
        </w:tabs>
        <w:ind w:left="2880" w:hanging="360"/>
      </w:pPr>
      <w:rPr>
        <w:rFonts w:ascii="Symbol" w:hAnsi="Symbol" w:hint="default"/>
      </w:rPr>
    </w:lvl>
    <w:lvl w:ilvl="4" w:tplc="FA3C7E12" w:tentative="1">
      <w:start w:val="1"/>
      <w:numFmt w:val="bullet"/>
      <w:lvlText w:val=""/>
      <w:lvlJc w:val="left"/>
      <w:pPr>
        <w:tabs>
          <w:tab w:val="num" w:pos="3600"/>
        </w:tabs>
        <w:ind w:left="3600" w:hanging="360"/>
      </w:pPr>
      <w:rPr>
        <w:rFonts w:ascii="Symbol" w:hAnsi="Symbol" w:hint="default"/>
      </w:rPr>
    </w:lvl>
    <w:lvl w:ilvl="5" w:tplc="DBA2992E" w:tentative="1">
      <w:start w:val="1"/>
      <w:numFmt w:val="bullet"/>
      <w:lvlText w:val=""/>
      <w:lvlJc w:val="left"/>
      <w:pPr>
        <w:tabs>
          <w:tab w:val="num" w:pos="4320"/>
        </w:tabs>
        <w:ind w:left="4320" w:hanging="360"/>
      </w:pPr>
      <w:rPr>
        <w:rFonts w:ascii="Symbol" w:hAnsi="Symbol" w:hint="default"/>
      </w:rPr>
    </w:lvl>
    <w:lvl w:ilvl="6" w:tplc="1D6C3794" w:tentative="1">
      <w:start w:val="1"/>
      <w:numFmt w:val="bullet"/>
      <w:lvlText w:val=""/>
      <w:lvlJc w:val="left"/>
      <w:pPr>
        <w:tabs>
          <w:tab w:val="num" w:pos="5040"/>
        </w:tabs>
        <w:ind w:left="5040" w:hanging="360"/>
      </w:pPr>
      <w:rPr>
        <w:rFonts w:ascii="Symbol" w:hAnsi="Symbol" w:hint="default"/>
      </w:rPr>
    </w:lvl>
    <w:lvl w:ilvl="7" w:tplc="ABA6864C" w:tentative="1">
      <w:start w:val="1"/>
      <w:numFmt w:val="bullet"/>
      <w:lvlText w:val=""/>
      <w:lvlJc w:val="left"/>
      <w:pPr>
        <w:tabs>
          <w:tab w:val="num" w:pos="5760"/>
        </w:tabs>
        <w:ind w:left="5760" w:hanging="360"/>
      </w:pPr>
      <w:rPr>
        <w:rFonts w:ascii="Symbol" w:hAnsi="Symbol" w:hint="default"/>
      </w:rPr>
    </w:lvl>
    <w:lvl w:ilvl="8" w:tplc="A4A0F952"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37CA11F3"/>
    <w:multiLevelType w:val="multilevel"/>
    <w:tmpl w:val="4DB457A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39ED04CE"/>
    <w:multiLevelType w:val="multilevel"/>
    <w:tmpl w:val="0E96D7A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PicBulletId w:val="24"/>
      <w:lvlJc w:val="left"/>
      <w:pPr>
        <w:tabs>
          <w:tab w:val="num" w:pos="1440"/>
        </w:tabs>
        <w:ind w:left="1440" w:hanging="360"/>
      </w:pPr>
      <w:rPr>
        <w:rFonts w:ascii="Symbol" w:hAnsi="Symbol" w:hint="default"/>
        <w:sz w:val="20"/>
      </w:rPr>
    </w:lvl>
    <w:lvl w:ilvl="2" w:tentative="1">
      <w:start w:val="1"/>
      <w:numFmt w:val="bullet"/>
      <w:lvlText w:val=""/>
      <w:lvlPicBulletId w:val="25"/>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E8D6CD3"/>
    <w:multiLevelType w:val="hybridMultilevel"/>
    <w:tmpl w:val="93DCE20E"/>
    <w:lvl w:ilvl="0" w:tplc="9282EB16">
      <w:start w:val="1"/>
      <w:numFmt w:val="upperRoman"/>
      <w:lvlText w:val="%1."/>
      <w:lvlJc w:val="left"/>
      <w:pPr>
        <w:tabs>
          <w:tab w:val="num" w:pos="1440"/>
        </w:tabs>
        <w:ind w:left="1440" w:hanging="720"/>
      </w:pPr>
      <w:rPr>
        <w:rFonts w:hint="default"/>
      </w:rPr>
    </w:lvl>
    <w:lvl w:ilvl="1" w:tplc="59625E94">
      <w:start w:val="1"/>
      <w:numFmt w:val="upperLetter"/>
      <w:lvlText w:val="%2."/>
      <w:lvlJc w:val="left"/>
      <w:pPr>
        <w:tabs>
          <w:tab w:val="num" w:pos="2520"/>
        </w:tabs>
        <w:ind w:left="2520" w:hanging="360"/>
      </w:pPr>
      <w:rPr>
        <w:rFonts w:hint="default"/>
      </w:rPr>
    </w:lvl>
    <w:lvl w:ilvl="2" w:tplc="040C001B">
      <w:start w:val="1"/>
      <w:numFmt w:val="lowerRoman"/>
      <w:lvlText w:val="%3."/>
      <w:lvlJc w:val="right"/>
      <w:pPr>
        <w:tabs>
          <w:tab w:val="num" w:pos="2520"/>
        </w:tabs>
        <w:ind w:left="2520" w:hanging="180"/>
      </w:pPr>
    </w:lvl>
    <w:lvl w:ilvl="3" w:tplc="C87E4774">
      <w:numFmt w:val="bullet"/>
      <w:lvlText w:val=""/>
      <w:lvlJc w:val="left"/>
      <w:pPr>
        <w:tabs>
          <w:tab w:val="num" w:pos="3450"/>
        </w:tabs>
        <w:ind w:left="3450" w:hanging="570"/>
      </w:pPr>
      <w:rPr>
        <w:rFonts w:ascii="Wingdings" w:eastAsia="Times New Roman" w:hAnsi="Wingdings" w:cs="Times New Roman" w:hint="default"/>
      </w:rPr>
    </w:lvl>
    <w:lvl w:ilvl="4" w:tplc="C532B76C">
      <w:start w:val="101"/>
      <w:numFmt w:val="bullet"/>
      <w:lvlText w:val="–"/>
      <w:lvlJc w:val="left"/>
      <w:pPr>
        <w:tabs>
          <w:tab w:val="num" w:pos="3960"/>
        </w:tabs>
        <w:ind w:left="3960" w:hanging="360"/>
      </w:pPr>
      <w:rPr>
        <w:rFonts w:ascii="Times New Roman" w:eastAsia="Times New Roman" w:hAnsi="Times New Roman" w:cs="Times New Roman" w:hint="default"/>
      </w:rPr>
    </w:lvl>
    <w:lvl w:ilvl="5" w:tplc="B7A6EA50">
      <w:start w:val="2"/>
      <w:numFmt w:val="bullet"/>
      <w:lvlText w:val="-"/>
      <w:lvlJc w:val="left"/>
      <w:pPr>
        <w:tabs>
          <w:tab w:val="num" w:pos="1980"/>
        </w:tabs>
        <w:ind w:left="1980" w:hanging="360"/>
      </w:pPr>
      <w:rPr>
        <w:rFonts w:ascii="Times New Roman" w:eastAsia="Times New Roman" w:hAnsi="Times New Roman" w:cs="Times New Roman" w:hint="default"/>
      </w:r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8" w15:restartNumberingAfterBreak="0">
    <w:nsid w:val="43EF6DA3"/>
    <w:multiLevelType w:val="multilevel"/>
    <w:tmpl w:val="4AD08A3E"/>
    <w:lvl w:ilvl="0">
      <w:start w:val="1"/>
      <w:numFmt w:val="none"/>
      <w:suff w:val="nothing"/>
      <w:lvlText w:val="%1"/>
      <w:lvlJc w:val="left"/>
      <w:pPr>
        <w:ind w:left="432" w:hanging="432"/>
      </w:pPr>
      <w:rPr>
        <w:rFonts w:hint="default"/>
      </w:rPr>
    </w:lvl>
    <w:lvl w:ilvl="1">
      <w:start w:val="1"/>
      <w:numFmt w:val="none"/>
      <w:suff w:val="nothing"/>
      <w:lvlText w:val="%1"/>
      <w:lvlJc w:val="left"/>
      <w:pPr>
        <w:ind w:left="576" w:hanging="576"/>
      </w:pPr>
      <w:rPr>
        <w:rFonts w:hint="default"/>
      </w:rPr>
    </w:lvl>
    <w:lvl w:ilvl="2">
      <w:start w:val="1"/>
      <w:numFmt w:val="none"/>
      <w:pStyle w:val="Titre3"/>
      <w:suff w:val="nothing"/>
      <w:lvlText w:val="%1"/>
      <w:lvlJc w:val="left"/>
      <w:pPr>
        <w:ind w:left="720" w:hanging="720"/>
      </w:pPr>
      <w:rPr>
        <w:rFonts w:hint="default"/>
      </w:rPr>
    </w:lvl>
    <w:lvl w:ilvl="3">
      <w:start w:val="1"/>
      <w:numFmt w:val="none"/>
      <w:pStyle w:val="Titre4"/>
      <w:suff w:val="nothing"/>
      <w:lvlText w:val="%1"/>
      <w:lvlJc w:val="left"/>
      <w:pPr>
        <w:ind w:left="864" w:hanging="864"/>
      </w:pPr>
      <w:rPr>
        <w:rFonts w:hint="default"/>
      </w:rPr>
    </w:lvl>
    <w:lvl w:ilvl="4">
      <w:start w:val="1"/>
      <w:numFmt w:val="none"/>
      <w:pStyle w:val="Titre5"/>
      <w:suff w:val="nothing"/>
      <w:lvlText w:val="%1"/>
      <w:lvlJc w:val="left"/>
      <w:pPr>
        <w:ind w:left="1008" w:hanging="1008"/>
      </w:pPr>
      <w:rPr>
        <w:rFonts w:hint="default"/>
      </w:rPr>
    </w:lvl>
    <w:lvl w:ilvl="5">
      <w:start w:val="1"/>
      <w:numFmt w:val="none"/>
      <w:pStyle w:val="Titre6"/>
      <w:suff w:val="nothing"/>
      <w:lvlText w:val=""/>
      <w:lvlJc w:val="left"/>
      <w:pPr>
        <w:ind w:left="1152" w:hanging="1152"/>
      </w:pPr>
      <w:rPr>
        <w:rFonts w:hint="default"/>
      </w:rPr>
    </w:lvl>
    <w:lvl w:ilvl="6">
      <w:start w:val="1"/>
      <w:numFmt w:val="none"/>
      <w:pStyle w:val="Titre7"/>
      <w:suff w:val="nothing"/>
      <w:lvlText w:val=""/>
      <w:lvlJc w:val="left"/>
      <w:pPr>
        <w:ind w:left="1296" w:hanging="1296"/>
      </w:pPr>
      <w:rPr>
        <w:rFonts w:hint="default"/>
      </w:rPr>
    </w:lvl>
    <w:lvl w:ilvl="7">
      <w:start w:val="1"/>
      <w:numFmt w:val="none"/>
      <w:pStyle w:val="Titre8"/>
      <w:suff w:val="nothing"/>
      <w:lvlText w:val="%1"/>
      <w:lvlJc w:val="left"/>
      <w:pPr>
        <w:ind w:left="1440" w:hanging="1440"/>
      </w:pPr>
      <w:rPr>
        <w:rFonts w:hint="default"/>
      </w:rPr>
    </w:lvl>
    <w:lvl w:ilvl="8">
      <w:start w:val="1"/>
      <w:numFmt w:val="none"/>
      <w:pStyle w:val="Titre9"/>
      <w:suff w:val="nothing"/>
      <w:lvlText w:val=""/>
      <w:lvlJc w:val="left"/>
      <w:pPr>
        <w:ind w:left="1584" w:hanging="1584"/>
      </w:pPr>
      <w:rPr>
        <w:rFonts w:hint="default"/>
      </w:rPr>
    </w:lvl>
  </w:abstractNum>
  <w:abstractNum w:abstractNumId="9" w15:restartNumberingAfterBreak="0">
    <w:nsid w:val="4CAE64A7"/>
    <w:multiLevelType w:val="hybridMultilevel"/>
    <w:tmpl w:val="5CCC6020"/>
    <w:lvl w:ilvl="0" w:tplc="9012AE24">
      <w:start w:val="1"/>
      <w:numFmt w:val="bullet"/>
      <w:lvlText w:val=""/>
      <w:lvlJc w:val="left"/>
      <w:pPr>
        <w:ind w:left="2563" w:hanging="360"/>
      </w:pPr>
      <w:rPr>
        <w:rFonts w:ascii="Wingdings 2" w:hAnsi="Wingdings 2" w:hint="default"/>
        <w:color w:val="EB6A35" w:themeColor="accent1"/>
        <w:sz w:val="32"/>
        <w:szCs w:val="36"/>
      </w:rPr>
    </w:lvl>
    <w:lvl w:ilvl="1" w:tplc="040C0003" w:tentative="1">
      <w:start w:val="1"/>
      <w:numFmt w:val="bullet"/>
      <w:lvlText w:val="o"/>
      <w:lvlJc w:val="left"/>
      <w:pPr>
        <w:ind w:left="3283" w:hanging="360"/>
      </w:pPr>
      <w:rPr>
        <w:rFonts w:ascii="Courier New" w:hAnsi="Courier New" w:cs="Courier New" w:hint="default"/>
      </w:rPr>
    </w:lvl>
    <w:lvl w:ilvl="2" w:tplc="040C0005" w:tentative="1">
      <w:start w:val="1"/>
      <w:numFmt w:val="bullet"/>
      <w:lvlText w:val=""/>
      <w:lvlJc w:val="left"/>
      <w:pPr>
        <w:ind w:left="4003" w:hanging="360"/>
      </w:pPr>
      <w:rPr>
        <w:rFonts w:ascii="Wingdings" w:hAnsi="Wingdings" w:hint="default"/>
      </w:rPr>
    </w:lvl>
    <w:lvl w:ilvl="3" w:tplc="040C0001" w:tentative="1">
      <w:start w:val="1"/>
      <w:numFmt w:val="bullet"/>
      <w:lvlText w:val=""/>
      <w:lvlJc w:val="left"/>
      <w:pPr>
        <w:ind w:left="4723" w:hanging="360"/>
      </w:pPr>
      <w:rPr>
        <w:rFonts w:ascii="Symbol" w:hAnsi="Symbol" w:hint="default"/>
      </w:rPr>
    </w:lvl>
    <w:lvl w:ilvl="4" w:tplc="040C0003" w:tentative="1">
      <w:start w:val="1"/>
      <w:numFmt w:val="bullet"/>
      <w:lvlText w:val="o"/>
      <w:lvlJc w:val="left"/>
      <w:pPr>
        <w:ind w:left="5443" w:hanging="360"/>
      </w:pPr>
      <w:rPr>
        <w:rFonts w:ascii="Courier New" w:hAnsi="Courier New" w:cs="Courier New" w:hint="default"/>
      </w:rPr>
    </w:lvl>
    <w:lvl w:ilvl="5" w:tplc="040C0005" w:tentative="1">
      <w:start w:val="1"/>
      <w:numFmt w:val="bullet"/>
      <w:lvlText w:val=""/>
      <w:lvlJc w:val="left"/>
      <w:pPr>
        <w:ind w:left="6163" w:hanging="360"/>
      </w:pPr>
      <w:rPr>
        <w:rFonts w:ascii="Wingdings" w:hAnsi="Wingdings" w:hint="default"/>
      </w:rPr>
    </w:lvl>
    <w:lvl w:ilvl="6" w:tplc="040C0001" w:tentative="1">
      <w:start w:val="1"/>
      <w:numFmt w:val="bullet"/>
      <w:lvlText w:val=""/>
      <w:lvlJc w:val="left"/>
      <w:pPr>
        <w:ind w:left="6883" w:hanging="360"/>
      </w:pPr>
      <w:rPr>
        <w:rFonts w:ascii="Symbol" w:hAnsi="Symbol" w:hint="default"/>
      </w:rPr>
    </w:lvl>
    <w:lvl w:ilvl="7" w:tplc="040C0003" w:tentative="1">
      <w:start w:val="1"/>
      <w:numFmt w:val="bullet"/>
      <w:lvlText w:val="o"/>
      <w:lvlJc w:val="left"/>
      <w:pPr>
        <w:ind w:left="7603" w:hanging="360"/>
      </w:pPr>
      <w:rPr>
        <w:rFonts w:ascii="Courier New" w:hAnsi="Courier New" w:cs="Courier New" w:hint="default"/>
      </w:rPr>
    </w:lvl>
    <w:lvl w:ilvl="8" w:tplc="040C0005" w:tentative="1">
      <w:start w:val="1"/>
      <w:numFmt w:val="bullet"/>
      <w:lvlText w:val=""/>
      <w:lvlJc w:val="left"/>
      <w:pPr>
        <w:ind w:left="8323" w:hanging="360"/>
      </w:pPr>
      <w:rPr>
        <w:rFonts w:ascii="Wingdings" w:hAnsi="Wingdings" w:hint="default"/>
      </w:rPr>
    </w:lvl>
  </w:abstractNum>
  <w:abstractNum w:abstractNumId="10" w15:restartNumberingAfterBreak="0">
    <w:nsid w:val="4F6930B4"/>
    <w:multiLevelType w:val="multilevel"/>
    <w:tmpl w:val="EAA68036"/>
    <w:styleLink w:val="listepuces0"/>
    <w:lvl w:ilvl="0">
      <w:start w:val="1"/>
      <w:numFmt w:val="bullet"/>
      <w:pStyle w:val="listecorpsdetexte"/>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b w:val="0"/>
        <w:i w:val="0"/>
        <w:caps w:val="0"/>
        <w:strike w:val="0"/>
        <w:dstrike w:val="0"/>
        <w:vanish w:val="0"/>
        <w:color w:val="auto"/>
        <w:sz w:val="16"/>
        <w:szCs w:val="16"/>
        <w:vertAlign w:val="baseline"/>
      </w:rPr>
    </w:lvl>
    <w:lvl w:ilvl="2">
      <w:start w:val="1"/>
      <w:numFmt w:val="bullet"/>
      <w:lvlText w:val=""/>
      <w:lvlJc w:val="left"/>
      <w:pPr>
        <w:tabs>
          <w:tab w:val="num" w:pos="1134"/>
        </w:tabs>
        <w:ind w:left="1134" w:hanging="283"/>
      </w:pPr>
      <w:rPr>
        <w:rFonts w:ascii="Symbol" w:hAnsi="Symbol" w:hint="default"/>
        <w:b w:val="0"/>
        <w:i w:val="0"/>
        <w:color w:val="auto"/>
        <w:sz w:val="12"/>
        <w:szCs w:val="12"/>
      </w:rPr>
    </w:lvl>
    <w:lvl w:ilvl="3">
      <w:start w:val="1"/>
      <w:numFmt w:val="decimal"/>
      <w:lvlText w:val="(%4)"/>
      <w:lvlJc w:val="left"/>
      <w:pPr>
        <w:tabs>
          <w:tab w:val="num" w:pos="4887"/>
        </w:tabs>
        <w:ind w:left="4887" w:hanging="360"/>
      </w:pPr>
      <w:rPr>
        <w:rFonts w:hint="default"/>
      </w:rPr>
    </w:lvl>
    <w:lvl w:ilvl="4">
      <w:start w:val="1"/>
      <w:numFmt w:val="lowerLetter"/>
      <w:lvlText w:val="(%5)"/>
      <w:lvlJc w:val="left"/>
      <w:pPr>
        <w:tabs>
          <w:tab w:val="num" w:pos="5247"/>
        </w:tabs>
        <w:ind w:left="5247" w:hanging="360"/>
      </w:pPr>
      <w:rPr>
        <w:rFonts w:hint="default"/>
      </w:rPr>
    </w:lvl>
    <w:lvl w:ilvl="5">
      <w:start w:val="1"/>
      <w:numFmt w:val="lowerRoman"/>
      <w:lvlText w:val="(%6)"/>
      <w:lvlJc w:val="left"/>
      <w:pPr>
        <w:tabs>
          <w:tab w:val="num" w:pos="5607"/>
        </w:tabs>
        <w:ind w:left="5607" w:hanging="360"/>
      </w:pPr>
      <w:rPr>
        <w:rFonts w:hint="default"/>
      </w:rPr>
    </w:lvl>
    <w:lvl w:ilvl="6">
      <w:start w:val="1"/>
      <w:numFmt w:val="decimal"/>
      <w:lvlText w:val="%7."/>
      <w:lvlJc w:val="left"/>
      <w:pPr>
        <w:tabs>
          <w:tab w:val="num" w:pos="5967"/>
        </w:tabs>
        <w:ind w:left="5967" w:hanging="360"/>
      </w:pPr>
      <w:rPr>
        <w:rFonts w:hint="default"/>
      </w:rPr>
    </w:lvl>
    <w:lvl w:ilvl="7">
      <w:start w:val="1"/>
      <w:numFmt w:val="lowerLetter"/>
      <w:lvlText w:val="%8."/>
      <w:lvlJc w:val="left"/>
      <w:pPr>
        <w:tabs>
          <w:tab w:val="num" w:pos="6327"/>
        </w:tabs>
        <w:ind w:left="6327" w:hanging="360"/>
      </w:pPr>
      <w:rPr>
        <w:rFonts w:hint="default"/>
      </w:rPr>
    </w:lvl>
    <w:lvl w:ilvl="8">
      <w:start w:val="1"/>
      <w:numFmt w:val="lowerRoman"/>
      <w:lvlText w:val="%9."/>
      <w:lvlJc w:val="left"/>
      <w:pPr>
        <w:tabs>
          <w:tab w:val="num" w:pos="6687"/>
        </w:tabs>
        <w:ind w:left="6687" w:hanging="360"/>
      </w:pPr>
      <w:rPr>
        <w:rFonts w:hint="default"/>
      </w:rPr>
    </w:lvl>
  </w:abstractNum>
  <w:abstractNum w:abstractNumId="11" w15:restartNumberingAfterBreak="0">
    <w:nsid w:val="553755D6"/>
    <w:multiLevelType w:val="multilevel"/>
    <w:tmpl w:val="E8DAA89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591714AD"/>
    <w:multiLevelType w:val="multilevel"/>
    <w:tmpl w:val="54B64894"/>
    <w:lvl w:ilvl="0">
      <w:start w:val="1"/>
      <w:numFmt w:val="bullet"/>
      <w:lvlText w:val=""/>
      <w:lvlJc w:val="left"/>
      <w:pPr>
        <w:tabs>
          <w:tab w:val="num" w:pos="567"/>
        </w:tabs>
        <w:ind w:left="567" w:hanging="283"/>
      </w:pPr>
      <w:rPr>
        <w:rFonts w:ascii="Symbol" w:hAnsi="Symbol" w:hint="default"/>
        <w:color w:val="EB6A35" w:themeColor="accent1"/>
        <w:sz w:val="20"/>
        <w:szCs w:val="20"/>
      </w:rPr>
    </w:lvl>
    <w:lvl w:ilvl="1">
      <w:start w:val="1"/>
      <w:numFmt w:val="bullet"/>
      <w:lvlText w:val=""/>
      <w:lvlJc w:val="left"/>
      <w:pPr>
        <w:tabs>
          <w:tab w:val="num" w:pos="851"/>
        </w:tabs>
        <w:ind w:left="851" w:hanging="284"/>
      </w:pPr>
      <w:rPr>
        <w:rFonts w:ascii="Symbol" w:hAnsi="Symbol" w:hint="default"/>
        <w:b w:val="0"/>
        <w:i w:val="0"/>
        <w:caps w:val="0"/>
        <w:strike w:val="0"/>
        <w:dstrike w:val="0"/>
        <w:vanish w:val="0"/>
        <w:color w:val="auto"/>
        <w:sz w:val="16"/>
        <w:szCs w:val="16"/>
        <w:vertAlign w:val="baseline"/>
      </w:rPr>
    </w:lvl>
    <w:lvl w:ilvl="2">
      <w:start w:val="1"/>
      <w:numFmt w:val="bullet"/>
      <w:lvlText w:val=""/>
      <w:lvlJc w:val="left"/>
      <w:pPr>
        <w:tabs>
          <w:tab w:val="num" w:pos="1134"/>
        </w:tabs>
        <w:ind w:left="1134" w:hanging="283"/>
      </w:pPr>
      <w:rPr>
        <w:rFonts w:ascii="Symbol" w:hAnsi="Symbol" w:hint="default"/>
        <w:b w:val="0"/>
        <w:i w:val="0"/>
        <w:color w:val="auto"/>
        <w:sz w:val="12"/>
        <w:szCs w:val="12"/>
      </w:rPr>
    </w:lvl>
    <w:lvl w:ilvl="3">
      <w:start w:val="1"/>
      <w:numFmt w:val="decimal"/>
      <w:lvlText w:val="(%4)"/>
      <w:lvlJc w:val="left"/>
      <w:pPr>
        <w:tabs>
          <w:tab w:val="num" w:pos="4887"/>
        </w:tabs>
        <w:ind w:left="4887" w:hanging="360"/>
      </w:pPr>
      <w:rPr>
        <w:rFonts w:hint="default"/>
      </w:rPr>
    </w:lvl>
    <w:lvl w:ilvl="4">
      <w:start w:val="1"/>
      <w:numFmt w:val="lowerLetter"/>
      <w:lvlText w:val="(%5)"/>
      <w:lvlJc w:val="left"/>
      <w:pPr>
        <w:tabs>
          <w:tab w:val="num" w:pos="5247"/>
        </w:tabs>
        <w:ind w:left="5247" w:hanging="360"/>
      </w:pPr>
      <w:rPr>
        <w:rFonts w:hint="default"/>
      </w:rPr>
    </w:lvl>
    <w:lvl w:ilvl="5">
      <w:start w:val="1"/>
      <w:numFmt w:val="lowerRoman"/>
      <w:lvlText w:val="(%6)"/>
      <w:lvlJc w:val="left"/>
      <w:pPr>
        <w:tabs>
          <w:tab w:val="num" w:pos="5607"/>
        </w:tabs>
        <w:ind w:left="5607" w:hanging="360"/>
      </w:pPr>
      <w:rPr>
        <w:rFonts w:hint="default"/>
      </w:rPr>
    </w:lvl>
    <w:lvl w:ilvl="6">
      <w:start w:val="1"/>
      <w:numFmt w:val="decimal"/>
      <w:lvlText w:val="%7."/>
      <w:lvlJc w:val="left"/>
      <w:pPr>
        <w:tabs>
          <w:tab w:val="num" w:pos="5967"/>
        </w:tabs>
        <w:ind w:left="5967" w:hanging="360"/>
      </w:pPr>
      <w:rPr>
        <w:rFonts w:hint="default"/>
      </w:rPr>
    </w:lvl>
    <w:lvl w:ilvl="7">
      <w:start w:val="1"/>
      <w:numFmt w:val="lowerLetter"/>
      <w:lvlText w:val="%8."/>
      <w:lvlJc w:val="left"/>
      <w:pPr>
        <w:tabs>
          <w:tab w:val="num" w:pos="6327"/>
        </w:tabs>
        <w:ind w:left="6327" w:hanging="360"/>
      </w:pPr>
      <w:rPr>
        <w:rFonts w:hint="default"/>
      </w:rPr>
    </w:lvl>
    <w:lvl w:ilvl="8">
      <w:start w:val="1"/>
      <w:numFmt w:val="lowerRoman"/>
      <w:lvlText w:val="%9."/>
      <w:lvlJc w:val="left"/>
      <w:pPr>
        <w:tabs>
          <w:tab w:val="num" w:pos="6687"/>
        </w:tabs>
        <w:ind w:left="6687" w:hanging="360"/>
      </w:pPr>
      <w:rPr>
        <w:rFonts w:hint="default"/>
      </w:rPr>
    </w:lvl>
  </w:abstractNum>
  <w:abstractNum w:abstractNumId="13" w15:restartNumberingAfterBreak="0">
    <w:nsid w:val="5F5222CC"/>
    <w:multiLevelType w:val="multilevel"/>
    <w:tmpl w:val="03B0F7A8"/>
    <w:lvl w:ilvl="0">
      <w:start w:val="1"/>
      <w:numFmt w:val="decimal"/>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6CD32F4F"/>
    <w:multiLevelType w:val="multilevel"/>
    <w:tmpl w:val="5CFE1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PicBulletId w:val="2"/>
      <w:lvlJc w:val="left"/>
      <w:pPr>
        <w:tabs>
          <w:tab w:val="num" w:pos="1440"/>
        </w:tabs>
        <w:ind w:left="1440" w:hanging="360"/>
      </w:pPr>
      <w:rPr>
        <w:rFonts w:ascii="Symbol" w:hAnsi="Symbol" w:hint="default"/>
        <w:sz w:val="20"/>
      </w:rPr>
    </w:lvl>
    <w:lvl w:ilvl="2" w:tentative="1">
      <w:start w:val="1"/>
      <w:numFmt w:val="bullet"/>
      <w:lvlText w:val=""/>
      <w:lvlPicBulletId w:val="3"/>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77D3358A"/>
    <w:multiLevelType w:val="multilevel"/>
    <w:tmpl w:val="EAA68036"/>
    <w:numStyleLink w:val="listepuces0"/>
  </w:abstractNum>
  <w:num w:numId="1">
    <w:abstractNumId w:val="11"/>
  </w:num>
  <w:num w:numId="2">
    <w:abstractNumId w:val="5"/>
  </w:num>
  <w:num w:numId="3">
    <w:abstractNumId w:val="12"/>
  </w:num>
  <w:num w:numId="4">
    <w:abstractNumId w:val="9"/>
  </w:num>
  <w:num w:numId="5">
    <w:abstractNumId w:val="13"/>
  </w:num>
  <w:num w:numId="6">
    <w:abstractNumId w:val="3"/>
  </w:num>
  <w:num w:numId="7">
    <w:abstractNumId w:val="12"/>
  </w:num>
  <w:num w:numId="8">
    <w:abstractNumId w:val="12"/>
  </w:num>
  <w:num w:numId="9">
    <w:abstractNumId w:val="12"/>
  </w:num>
  <w:num w:numId="10">
    <w:abstractNumId w:val="7"/>
  </w:num>
  <w:num w:numId="11">
    <w:abstractNumId w:val="0"/>
  </w:num>
  <w:num w:numId="12">
    <w:abstractNumId w:val="12"/>
  </w:num>
  <w:num w:numId="13">
    <w:abstractNumId w:val="12"/>
  </w:num>
  <w:num w:numId="14">
    <w:abstractNumId w:val="10"/>
  </w:num>
  <w:num w:numId="15">
    <w:abstractNumId w:val="15"/>
  </w:num>
  <w:num w:numId="16">
    <w:abstractNumId w:val="8"/>
  </w:num>
  <w:num w:numId="17">
    <w:abstractNumId w:val="4"/>
  </w:num>
  <w:num w:numId="18">
    <w:abstractNumId w:val="2"/>
  </w:num>
  <w:num w:numId="19">
    <w:abstractNumId w:val="14"/>
  </w:num>
  <w:num w:numId="20">
    <w:abstractNumId w:val="1"/>
  </w:num>
  <w:num w:numId="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mirrorMargins/>
  <w:attachedTemplate r:id="rId1"/>
  <w:linkStyle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0F30"/>
    <w:rsid w:val="00001EC9"/>
    <w:rsid w:val="00002998"/>
    <w:rsid w:val="00003F63"/>
    <w:rsid w:val="00004D06"/>
    <w:rsid w:val="00006A93"/>
    <w:rsid w:val="0000763B"/>
    <w:rsid w:val="00016F6F"/>
    <w:rsid w:val="00022C12"/>
    <w:rsid w:val="00042FEC"/>
    <w:rsid w:val="00044359"/>
    <w:rsid w:val="000503ED"/>
    <w:rsid w:val="0005190A"/>
    <w:rsid w:val="00051A3C"/>
    <w:rsid w:val="00052EDD"/>
    <w:rsid w:val="00053045"/>
    <w:rsid w:val="00060D70"/>
    <w:rsid w:val="000700F8"/>
    <w:rsid w:val="00070855"/>
    <w:rsid w:val="00072A10"/>
    <w:rsid w:val="00072FD7"/>
    <w:rsid w:val="0007585B"/>
    <w:rsid w:val="00076EC3"/>
    <w:rsid w:val="000817F4"/>
    <w:rsid w:val="000869C9"/>
    <w:rsid w:val="00086E53"/>
    <w:rsid w:val="000875DC"/>
    <w:rsid w:val="00091CF6"/>
    <w:rsid w:val="00092F54"/>
    <w:rsid w:val="00093670"/>
    <w:rsid w:val="00094E85"/>
    <w:rsid w:val="00096485"/>
    <w:rsid w:val="000B07CE"/>
    <w:rsid w:val="000B4288"/>
    <w:rsid w:val="000B7503"/>
    <w:rsid w:val="000C63E2"/>
    <w:rsid w:val="000E47A5"/>
    <w:rsid w:val="000E5869"/>
    <w:rsid w:val="000F334F"/>
    <w:rsid w:val="000F3358"/>
    <w:rsid w:val="000F4D8C"/>
    <w:rsid w:val="000F68BF"/>
    <w:rsid w:val="00104D51"/>
    <w:rsid w:val="00115443"/>
    <w:rsid w:val="00116F07"/>
    <w:rsid w:val="00117F14"/>
    <w:rsid w:val="001316FA"/>
    <w:rsid w:val="00135831"/>
    <w:rsid w:val="00137ABD"/>
    <w:rsid w:val="0014429A"/>
    <w:rsid w:val="001505AB"/>
    <w:rsid w:val="001601B4"/>
    <w:rsid w:val="00161BA0"/>
    <w:rsid w:val="00165E53"/>
    <w:rsid w:val="001670D2"/>
    <w:rsid w:val="00170202"/>
    <w:rsid w:val="00170F09"/>
    <w:rsid w:val="00174FBF"/>
    <w:rsid w:val="0018025D"/>
    <w:rsid w:val="00193CCF"/>
    <w:rsid w:val="00195EE1"/>
    <w:rsid w:val="00195F35"/>
    <w:rsid w:val="001961D8"/>
    <w:rsid w:val="001A0248"/>
    <w:rsid w:val="001A1085"/>
    <w:rsid w:val="001A2585"/>
    <w:rsid w:val="001A2EE9"/>
    <w:rsid w:val="001A3984"/>
    <w:rsid w:val="001A42D9"/>
    <w:rsid w:val="001A5AF9"/>
    <w:rsid w:val="001A6F5D"/>
    <w:rsid w:val="001B05C4"/>
    <w:rsid w:val="001B1607"/>
    <w:rsid w:val="001B16C9"/>
    <w:rsid w:val="001B1CF7"/>
    <w:rsid w:val="001B49D7"/>
    <w:rsid w:val="001B50AB"/>
    <w:rsid w:val="001B661E"/>
    <w:rsid w:val="001C0849"/>
    <w:rsid w:val="001C247B"/>
    <w:rsid w:val="001C3A4C"/>
    <w:rsid w:val="001C4C69"/>
    <w:rsid w:val="001C550B"/>
    <w:rsid w:val="001C6664"/>
    <w:rsid w:val="001D05E6"/>
    <w:rsid w:val="001D26CC"/>
    <w:rsid w:val="001D2985"/>
    <w:rsid w:val="001D47C7"/>
    <w:rsid w:val="001D664E"/>
    <w:rsid w:val="001D6718"/>
    <w:rsid w:val="001E4F98"/>
    <w:rsid w:val="001F6E2F"/>
    <w:rsid w:val="00205877"/>
    <w:rsid w:val="00206FC4"/>
    <w:rsid w:val="00207DD6"/>
    <w:rsid w:val="0021303E"/>
    <w:rsid w:val="0021363C"/>
    <w:rsid w:val="002136BD"/>
    <w:rsid w:val="00214540"/>
    <w:rsid w:val="00214F27"/>
    <w:rsid w:val="00227A28"/>
    <w:rsid w:val="00232A01"/>
    <w:rsid w:val="0023306D"/>
    <w:rsid w:val="0023617B"/>
    <w:rsid w:val="002415BC"/>
    <w:rsid w:val="00242C33"/>
    <w:rsid w:val="00243096"/>
    <w:rsid w:val="00243F80"/>
    <w:rsid w:val="00250707"/>
    <w:rsid w:val="00254C7F"/>
    <w:rsid w:val="00264852"/>
    <w:rsid w:val="00264A34"/>
    <w:rsid w:val="00270D15"/>
    <w:rsid w:val="0028252B"/>
    <w:rsid w:val="00286407"/>
    <w:rsid w:val="00286AD1"/>
    <w:rsid w:val="00297E33"/>
    <w:rsid w:val="002B14A0"/>
    <w:rsid w:val="002B174A"/>
    <w:rsid w:val="002B1A26"/>
    <w:rsid w:val="002B3170"/>
    <w:rsid w:val="002C0FC4"/>
    <w:rsid w:val="002C1AAC"/>
    <w:rsid w:val="002C2D00"/>
    <w:rsid w:val="002C3595"/>
    <w:rsid w:val="002C6A6F"/>
    <w:rsid w:val="002D1843"/>
    <w:rsid w:val="002D568C"/>
    <w:rsid w:val="002D68E1"/>
    <w:rsid w:val="002D7091"/>
    <w:rsid w:val="002E0C7B"/>
    <w:rsid w:val="002E5D47"/>
    <w:rsid w:val="002F059B"/>
    <w:rsid w:val="002F2387"/>
    <w:rsid w:val="002F4EF7"/>
    <w:rsid w:val="002F5A0E"/>
    <w:rsid w:val="00300752"/>
    <w:rsid w:val="0030147A"/>
    <w:rsid w:val="00305D2E"/>
    <w:rsid w:val="00306CEE"/>
    <w:rsid w:val="0031321C"/>
    <w:rsid w:val="0031528C"/>
    <w:rsid w:val="00317B87"/>
    <w:rsid w:val="0032388D"/>
    <w:rsid w:val="00324B54"/>
    <w:rsid w:val="00340451"/>
    <w:rsid w:val="00345199"/>
    <w:rsid w:val="003452CA"/>
    <w:rsid w:val="003467F3"/>
    <w:rsid w:val="0035302E"/>
    <w:rsid w:val="00355D3A"/>
    <w:rsid w:val="00361EAA"/>
    <w:rsid w:val="00365019"/>
    <w:rsid w:val="003653A5"/>
    <w:rsid w:val="0037137F"/>
    <w:rsid w:val="00372784"/>
    <w:rsid w:val="00373919"/>
    <w:rsid w:val="00373CE8"/>
    <w:rsid w:val="00375997"/>
    <w:rsid w:val="00377E79"/>
    <w:rsid w:val="00377F79"/>
    <w:rsid w:val="00381593"/>
    <w:rsid w:val="00381BA5"/>
    <w:rsid w:val="00381FF8"/>
    <w:rsid w:val="0038560F"/>
    <w:rsid w:val="00395E0C"/>
    <w:rsid w:val="003A5728"/>
    <w:rsid w:val="003A6D30"/>
    <w:rsid w:val="003B0728"/>
    <w:rsid w:val="003B62C7"/>
    <w:rsid w:val="003B7C70"/>
    <w:rsid w:val="003C1322"/>
    <w:rsid w:val="003D1189"/>
    <w:rsid w:val="003D7533"/>
    <w:rsid w:val="003D76CB"/>
    <w:rsid w:val="003F26EF"/>
    <w:rsid w:val="003F5CEC"/>
    <w:rsid w:val="00404AF0"/>
    <w:rsid w:val="00407264"/>
    <w:rsid w:val="0041203F"/>
    <w:rsid w:val="00415329"/>
    <w:rsid w:val="004200E9"/>
    <w:rsid w:val="00420CC4"/>
    <w:rsid w:val="004219AD"/>
    <w:rsid w:val="0042368B"/>
    <w:rsid w:val="00426F32"/>
    <w:rsid w:val="00432952"/>
    <w:rsid w:val="0043512C"/>
    <w:rsid w:val="004362B7"/>
    <w:rsid w:val="00437764"/>
    <w:rsid w:val="00443D6B"/>
    <w:rsid w:val="004443F6"/>
    <w:rsid w:val="00445153"/>
    <w:rsid w:val="00451E67"/>
    <w:rsid w:val="00456EC8"/>
    <w:rsid w:val="00457E83"/>
    <w:rsid w:val="0047271B"/>
    <w:rsid w:val="004763DC"/>
    <w:rsid w:val="00476550"/>
    <w:rsid w:val="004767D2"/>
    <w:rsid w:val="00482639"/>
    <w:rsid w:val="00485623"/>
    <w:rsid w:val="00486BD2"/>
    <w:rsid w:val="00491F5F"/>
    <w:rsid w:val="00495C6C"/>
    <w:rsid w:val="004A06AA"/>
    <w:rsid w:val="004A75DB"/>
    <w:rsid w:val="004A76A9"/>
    <w:rsid w:val="004B4040"/>
    <w:rsid w:val="004B4934"/>
    <w:rsid w:val="004B6B53"/>
    <w:rsid w:val="004C59F3"/>
    <w:rsid w:val="004C6AA2"/>
    <w:rsid w:val="004C6C51"/>
    <w:rsid w:val="004D0EEA"/>
    <w:rsid w:val="004D7378"/>
    <w:rsid w:val="004E167F"/>
    <w:rsid w:val="004E7B4A"/>
    <w:rsid w:val="004F1055"/>
    <w:rsid w:val="004F6196"/>
    <w:rsid w:val="004F6222"/>
    <w:rsid w:val="00503173"/>
    <w:rsid w:val="00506209"/>
    <w:rsid w:val="0050650C"/>
    <w:rsid w:val="00507A7E"/>
    <w:rsid w:val="0051406D"/>
    <w:rsid w:val="00515859"/>
    <w:rsid w:val="005158D4"/>
    <w:rsid w:val="00515E75"/>
    <w:rsid w:val="00517570"/>
    <w:rsid w:val="00520982"/>
    <w:rsid w:val="00537DCF"/>
    <w:rsid w:val="00541A4B"/>
    <w:rsid w:val="00542D4C"/>
    <w:rsid w:val="00551D7C"/>
    <w:rsid w:val="00566BF1"/>
    <w:rsid w:val="00572069"/>
    <w:rsid w:val="005769E1"/>
    <w:rsid w:val="00577768"/>
    <w:rsid w:val="00577A61"/>
    <w:rsid w:val="00581CE5"/>
    <w:rsid w:val="00582B08"/>
    <w:rsid w:val="0058626C"/>
    <w:rsid w:val="0058743A"/>
    <w:rsid w:val="00587557"/>
    <w:rsid w:val="00591AE3"/>
    <w:rsid w:val="00594A7B"/>
    <w:rsid w:val="005A0A23"/>
    <w:rsid w:val="005D47EB"/>
    <w:rsid w:val="005E0133"/>
    <w:rsid w:val="005E18C0"/>
    <w:rsid w:val="005F3D31"/>
    <w:rsid w:val="005F465A"/>
    <w:rsid w:val="005F6957"/>
    <w:rsid w:val="00607EE8"/>
    <w:rsid w:val="00607FDB"/>
    <w:rsid w:val="006137DC"/>
    <w:rsid w:val="006145B3"/>
    <w:rsid w:val="00630E40"/>
    <w:rsid w:val="0063199A"/>
    <w:rsid w:val="006331B7"/>
    <w:rsid w:val="00635644"/>
    <w:rsid w:val="00636B43"/>
    <w:rsid w:val="00642D8C"/>
    <w:rsid w:val="00645AA5"/>
    <w:rsid w:val="006621D2"/>
    <w:rsid w:val="006671E8"/>
    <w:rsid w:val="00671B25"/>
    <w:rsid w:val="0067261D"/>
    <w:rsid w:val="0067329C"/>
    <w:rsid w:val="00673548"/>
    <w:rsid w:val="00673863"/>
    <w:rsid w:val="0068130E"/>
    <w:rsid w:val="00683988"/>
    <w:rsid w:val="00693FE3"/>
    <w:rsid w:val="006A0A22"/>
    <w:rsid w:val="006B5A14"/>
    <w:rsid w:val="006B5BDC"/>
    <w:rsid w:val="006B66A6"/>
    <w:rsid w:val="006C2A97"/>
    <w:rsid w:val="006C3C52"/>
    <w:rsid w:val="006C4BCA"/>
    <w:rsid w:val="006C5826"/>
    <w:rsid w:val="006D09DC"/>
    <w:rsid w:val="006E0308"/>
    <w:rsid w:val="006E2C14"/>
    <w:rsid w:val="006E38CE"/>
    <w:rsid w:val="006E47C1"/>
    <w:rsid w:val="006E580E"/>
    <w:rsid w:val="006F1A75"/>
    <w:rsid w:val="006F26F8"/>
    <w:rsid w:val="006F4FD7"/>
    <w:rsid w:val="00701DA0"/>
    <w:rsid w:val="00722166"/>
    <w:rsid w:val="0072344F"/>
    <w:rsid w:val="00741DD1"/>
    <w:rsid w:val="007431B4"/>
    <w:rsid w:val="00747B23"/>
    <w:rsid w:val="00750267"/>
    <w:rsid w:val="00754B8F"/>
    <w:rsid w:val="0075605A"/>
    <w:rsid w:val="0076339B"/>
    <w:rsid w:val="007703D7"/>
    <w:rsid w:val="00772268"/>
    <w:rsid w:val="00773E12"/>
    <w:rsid w:val="00773F4B"/>
    <w:rsid w:val="00775430"/>
    <w:rsid w:val="00775AAE"/>
    <w:rsid w:val="007813F7"/>
    <w:rsid w:val="00784082"/>
    <w:rsid w:val="0078691E"/>
    <w:rsid w:val="00786F6A"/>
    <w:rsid w:val="00790014"/>
    <w:rsid w:val="00796988"/>
    <w:rsid w:val="0079708D"/>
    <w:rsid w:val="007A5E02"/>
    <w:rsid w:val="007A6200"/>
    <w:rsid w:val="007B1605"/>
    <w:rsid w:val="007B233C"/>
    <w:rsid w:val="007B3D4E"/>
    <w:rsid w:val="007B6845"/>
    <w:rsid w:val="007B7CFF"/>
    <w:rsid w:val="007C2345"/>
    <w:rsid w:val="007C3DD0"/>
    <w:rsid w:val="007D145A"/>
    <w:rsid w:val="007D1A39"/>
    <w:rsid w:val="007D1B5B"/>
    <w:rsid w:val="007D4653"/>
    <w:rsid w:val="007D5ED2"/>
    <w:rsid w:val="007E16DC"/>
    <w:rsid w:val="007E2E3F"/>
    <w:rsid w:val="007E6463"/>
    <w:rsid w:val="007E648C"/>
    <w:rsid w:val="007F130D"/>
    <w:rsid w:val="007F5FD6"/>
    <w:rsid w:val="00801B90"/>
    <w:rsid w:val="00802C88"/>
    <w:rsid w:val="008061D2"/>
    <w:rsid w:val="00806944"/>
    <w:rsid w:val="00807460"/>
    <w:rsid w:val="008074AE"/>
    <w:rsid w:val="00814688"/>
    <w:rsid w:val="00816695"/>
    <w:rsid w:val="0082367E"/>
    <w:rsid w:val="0083040D"/>
    <w:rsid w:val="0083364E"/>
    <w:rsid w:val="008370F8"/>
    <w:rsid w:val="008449FE"/>
    <w:rsid w:val="00847ED1"/>
    <w:rsid w:val="00850FC2"/>
    <w:rsid w:val="00854225"/>
    <w:rsid w:val="00857039"/>
    <w:rsid w:val="00862AF0"/>
    <w:rsid w:val="00863F3B"/>
    <w:rsid w:val="0086502E"/>
    <w:rsid w:val="0087407A"/>
    <w:rsid w:val="00880321"/>
    <w:rsid w:val="0088140B"/>
    <w:rsid w:val="00882637"/>
    <w:rsid w:val="008905BD"/>
    <w:rsid w:val="00893771"/>
    <w:rsid w:val="00894999"/>
    <w:rsid w:val="00895CFE"/>
    <w:rsid w:val="008A0CBF"/>
    <w:rsid w:val="008A36EC"/>
    <w:rsid w:val="008A56AC"/>
    <w:rsid w:val="008B14BA"/>
    <w:rsid w:val="008B43A3"/>
    <w:rsid w:val="008B4E76"/>
    <w:rsid w:val="008B7894"/>
    <w:rsid w:val="008B7D11"/>
    <w:rsid w:val="008C0583"/>
    <w:rsid w:val="008C5D2E"/>
    <w:rsid w:val="008D1E24"/>
    <w:rsid w:val="008D3CE9"/>
    <w:rsid w:val="008F01B2"/>
    <w:rsid w:val="008F0A5A"/>
    <w:rsid w:val="008F52E4"/>
    <w:rsid w:val="009016D7"/>
    <w:rsid w:val="00904599"/>
    <w:rsid w:val="00904AA9"/>
    <w:rsid w:val="009169D0"/>
    <w:rsid w:val="00921DCC"/>
    <w:rsid w:val="00925F9F"/>
    <w:rsid w:val="00942AE8"/>
    <w:rsid w:val="00947B97"/>
    <w:rsid w:val="009529EF"/>
    <w:rsid w:val="00957080"/>
    <w:rsid w:val="009648B4"/>
    <w:rsid w:val="0096666F"/>
    <w:rsid w:val="009670A0"/>
    <w:rsid w:val="009709C3"/>
    <w:rsid w:val="00983D0D"/>
    <w:rsid w:val="00984047"/>
    <w:rsid w:val="0098721E"/>
    <w:rsid w:val="00994847"/>
    <w:rsid w:val="00994F39"/>
    <w:rsid w:val="00997ED9"/>
    <w:rsid w:val="009A2620"/>
    <w:rsid w:val="009A27B0"/>
    <w:rsid w:val="009B7D66"/>
    <w:rsid w:val="009C3560"/>
    <w:rsid w:val="009C479A"/>
    <w:rsid w:val="009D1680"/>
    <w:rsid w:val="009D5151"/>
    <w:rsid w:val="009D684B"/>
    <w:rsid w:val="009E28FA"/>
    <w:rsid w:val="009E3F35"/>
    <w:rsid w:val="009E55A3"/>
    <w:rsid w:val="009E6EF7"/>
    <w:rsid w:val="009E7CC3"/>
    <w:rsid w:val="009F4C76"/>
    <w:rsid w:val="00A030BB"/>
    <w:rsid w:val="00A030C7"/>
    <w:rsid w:val="00A03DEC"/>
    <w:rsid w:val="00A05E21"/>
    <w:rsid w:val="00A10280"/>
    <w:rsid w:val="00A10ECC"/>
    <w:rsid w:val="00A111AD"/>
    <w:rsid w:val="00A15E39"/>
    <w:rsid w:val="00A1695C"/>
    <w:rsid w:val="00A325D3"/>
    <w:rsid w:val="00A36F62"/>
    <w:rsid w:val="00A41234"/>
    <w:rsid w:val="00A45840"/>
    <w:rsid w:val="00A45A43"/>
    <w:rsid w:val="00A467AD"/>
    <w:rsid w:val="00A46E08"/>
    <w:rsid w:val="00A47D93"/>
    <w:rsid w:val="00A5171C"/>
    <w:rsid w:val="00A54B15"/>
    <w:rsid w:val="00A5726C"/>
    <w:rsid w:val="00A60C3B"/>
    <w:rsid w:val="00A72587"/>
    <w:rsid w:val="00A74530"/>
    <w:rsid w:val="00A76C8E"/>
    <w:rsid w:val="00A77E37"/>
    <w:rsid w:val="00A83696"/>
    <w:rsid w:val="00A872A9"/>
    <w:rsid w:val="00A9092F"/>
    <w:rsid w:val="00A94B1A"/>
    <w:rsid w:val="00A97FF7"/>
    <w:rsid w:val="00AB0F30"/>
    <w:rsid w:val="00AC02FA"/>
    <w:rsid w:val="00AC1996"/>
    <w:rsid w:val="00AC4289"/>
    <w:rsid w:val="00AD0139"/>
    <w:rsid w:val="00AD396B"/>
    <w:rsid w:val="00AD3CED"/>
    <w:rsid w:val="00AD5444"/>
    <w:rsid w:val="00AE299F"/>
    <w:rsid w:val="00AE50D5"/>
    <w:rsid w:val="00AE566B"/>
    <w:rsid w:val="00AF5422"/>
    <w:rsid w:val="00AF6FA2"/>
    <w:rsid w:val="00AF714C"/>
    <w:rsid w:val="00B01775"/>
    <w:rsid w:val="00B157B1"/>
    <w:rsid w:val="00B158BC"/>
    <w:rsid w:val="00B225F5"/>
    <w:rsid w:val="00B25F04"/>
    <w:rsid w:val="00B330F7"/>
    <w:rsid w:val="00B339FD"/>
    <w:rsid w:val="00B36BD4"/>
    <w:rsid w:val="00B446A2"/>
    <w:rsid w:val="00B51F63"/>
    <w:rsid w:val="00B54FC9"/>
    <w:rsid w:val="00B61300"/>
    <w:rsid w:val="00B61B5B"/>
    <w:rsid w:val="00B63892"/>
    <w:rsid w:val="00B67C23"/>
    <w:rsid w:val="00B72842"/>
    <w:rsid w:val="00B73E7C"/>
    <w:rsid w:val="00B74DD9"/>
    <w:rsid w:val="00B76E2A"/>
    <w:rsid w:val="00B77481"/>
    <w:rsid w:val="00B80FF8"/>
    <w:rsid w:val="00B95940"/>
    <w:rsid w:val="00B96BB3"/>
    <w:rsid w:val="00BA46CC"/>
    <w:rsid w:val="00BA50A9"/>
    <w:rsid w:val="00BA763B"/>
    <w:rsid w:val="00BB2EC4"/>
    <w:rsid w:val="00BB73D0"/>
    <w:rsid w:val="00BC463F"/>
    <w:rsid w:val="00BC5B8F"/>
    <w:rsid w:val="00BD6571"/>
    <w:rsid w:val="00BE2F9C"/>
    <w:rsid w:val="00BE3AF3"/>
    <w:rsid w:val="00BE5799"/>
    <w:rsid w:val="00C046C8"/>
    <w:rsid w:val="00C07707"/>
    <w:rsid w:val="00C16EA4"/>
    <w:rsid w:val="00C17A11"/>
    <w:rsid w:val="00C227BC"/>
    <w:rsid w:val="00C2575A"/>
    <w:rsid w:val="00C35EBE"/>
    <w:rsid w:val="00C42406"/>
    <w:rsid w:val="00C47EA7"/>
    <w:rsid w:val="00C56176"/>
    <w:rsid w:val="00C600FA"/>
    <w:rsid w:val="00C60865"/>
    <w:rsid w:val="00C63FAA"/>
    <w:rsid w:val="00C72061"/>
    <w:rsid w:val="00C81623"/>
    <w:rsid w:val="00C82643"/>
    <w:rsid w:val="00C843C9"/>
    <w:rsid w:val="00C85295"/>
    <w:rsid w:val="00C871E8"/>
    <w:rsid w:val="00C87431"/>
    <w:rsid w:val="00C911EF"/>
    <w:rsid w:val="00C91B97"/>
    <w:rsid w:val="00C927E7"/>
    <w:rsid w:val="00CA1060"/>
    <w:rsid w:val="00CA26FA"/>
    <w:rsid w:val="00CA6A33"/>
    <w:rsid w:val="00CA7993"/>
    <w:rsid w:val="00CB0FE5"/>
    <w:rsid w:val="00CB6E46"/>
    <w:rsid w:val="00CB6F34"/>
    <w:rsid w:val="00CB7531"/>
    <w:rsid w:val="00CB78C4"/>
    <w:rsid w:val="00CC0132"/>
    <w:rsid w:val="00CC32FC"/>
    <w:rsid w:val="00CC76B2"/>
    <w:rsid w:val="00CD0BDE"/>
    <w:rsid w:val="00CD7CA1"/>
    <w:rsid w:val="00CE7A4F"/>
    <w:rsid w:val="00CF392F"/>
    <w:rsid w:val="00CF41FE"/>
    <w:rsid w:val="00CF543A"/>
    <w:rsid w:val="00CF5C12"/>
    <w:rsid w:val="00CF756B"/>
    <w:rsid w:val="00D00FB5"/>
    <w:rsid w:val="00D10840"/>
    <w:rsid w:val="00D124BA"/>
    <w:rsid w:val="00D147CA"/>
    <w:rsid w:val="00D1568A"/>
    <w:rsid w:val="00D2253A"/>
    <w:rsid w:val="00D23A98"/>
    <w:rsid w:val="00D2626E"/>
    <w:rsid w:val="00D310B8"/>
    <w:rsid w:val="00D3119F"/>
    <w:rsid w:val="00D3325C"/>
    <w:rsid w:val="00D34922"/>
    <w:rsid w:val="00D36AAE"/>
    <w:rsid w:val="00D445FB"/>
    <w:rsid w:val="00D52792"/>
    <w:rsid w:val="00D61100"/>
    <w:rsid w:val="00D622B3"/>
    <w:rsid w:val="00D62392"/>
    <w:rsid w:val="00D624AB"/>
    <w:rsid w:val="00D6752C"/>
    <w:rsid w:val="00D756C9"/>
    <w:rsid w:val="00D8288F"/>
    <w:rsid w:val="00D82945"/>
    <w:rsid w:val="00D85B25"/>
    <w:rsid w:val="00D90ACD"/>
    <w:rsid w:val="00D91578"/>
    <w:rsid w:val="00DA1405"/>
    <w:rsid w:val="00DA1E13"/>
    <w:rsid w:val="00DA462A"/>
    <w:rsid w:val="00DB0150"/>
    <w:rsid w:val="00DB23F5"/>
    <w:rsid w:val="00DB40E1"/>
    <w:rsid w:val="00DB4697"/>
    <w:rsid w:val="00DB713E"/>
    <w:rsid w:val="00DB76AA"/>
    <w:rsid w:val="00DC0716"/>
    <w:rsid w:val="00DC096C"/>
    <w:rsid w:val="00DC4104"/>
    <w:rsid w:val="00DD2C01"/>
    <w:rsid w:val="00DD2D3E"/>
    <w:rsid w:val="00DD427A"/>
    <w:rsid w:val="00DD7F78"/>
    <w:rsid w:val="00DE3C21"/>
    <w:rsid w:val="00DE4AA0"/>
    <w:rsid w:val="00DE6994"/>
    <w:rsid w:val="00DF3C78"/>
    <w:rsid w:val="00DF6CF2"/>
    <w:rsid w:val="00E00AA2"/>
    <w:rsid w:val="00E06529"/>
    <w:rsid w:val="00E07F01"/>
    <w:rsid w:val="00E13883"/>
    <w:rsid w:val="00E208F5"/>
    <w:rsid w:val="00E2215D"/>
    <w:rsid w:val="00E27B66"/>
    <w:rsid w:val="00E3114B"/>
    <w:rsid w:val="00E628B0"/>
    <w:rsid w:val="00E64A5F"/>
    <w:rsid w:val="00E6521C"/>
    <w:rsid w:val="00E71242"/>
    <w:rsid w:val="00E750D9"/>
    <w:rsid w:val="00E75208"/>
    <w:rsid w:val="00E81E08"/>
    <w:rsid w:val="00E878C9"/>
    <w:rsid w:val="00EA1EED"/>
    <w:rsid w:val="00EA45B7"/>
    <w:rsid w:val="00EB46FF"/>
    <w:rsid w:val="00EB6E33"/>
    <w:rsid w:val="00EB7C51"/>
    <w:rsid w:val="00EC3A50"/>
    <w:rsid w:val="00EC42E5"/>
    <w:rsid w:val="00ED180E"/>
    <w:rsid w:val="00ED2CDF"/>
    <w:rsid w:val="00ED5F02"/>
    <w:rsid w:val="00EE366B"/>
    <w:rsid w:val="00EE43A1"/>
    <w:rsid w:val="00F0381E"/>
    <w:rsid w:val="00F10A31"/>
    <w:rsid w:val="00F12918"/>
    <w:rsid w:val="00F13BA1"/>
    <w:rsid w:val="00F20A12"/>
    <w:rsid w:val="00F2500F"/>
    <w:rsid w:val="00F3067C"/>
    <w:rsid w:val="00F318D4"/>
    <w:rsid w:val="00F32A95"/>
    <w:rsid w:val="00F36903"/>
    <w:rsid w:val="00F45441"/>
    <w:rsid w:val="00F47741"/>
    <w:rsid w:val="00F61282"/>
    <w:rsid w:val="00F61B72"/>
    <w:rsid w:val="00F65E5B"/>
    <w:rsid w:val="00F67D4E"/>
    <w:rsid w:val="00F70BEF"/>
    <w:rsid w:val="00F7544F"/>
    <w:rsid w:val="00F7623C"/>
    <w:rsid w:val="00F8017C"/>
    <w:rsid w:val="00F826CD"/>
    <w:rsid w:val="00F8294E"/>
    <w:rsid w:val="00F829A3"/>
    <w:rsid w:val="00F95F3C"/>
    <w:rsid w:val="00FA087C"/>
    <w:rsid w:val="00FA27B2"/>
    <w:rsid w:val="00FA4C60"/>
    <w:rsid w:val="00FA7E75"/>
    <w:rsid w:val="00FB45EE"/>
    <w:rsid w:val="00FB4744"/>
    <w:rsid w:val="00FB6B54"/>
    <w:rsid w:val="00FB6BC7"/>
    <w:rsid w:val="00FB7616"/>
    <w:rsid w:val="00FC371B"/>
    <w:rsid w:val="00FC454E"/>
    <w:rsid w:val="00FC4CEF"/>
    <w:rsid w:val="00FC7ED9"/>
    <w:rsid w:val="00FD0CE6"/>
    <w:rsid w:val="00FD305E"/>
    <w:rsid w:val="00FD4C46"/>
    <w:rsid w:val="00FD5710"/>
    <w:rsid w:val="00FD6FE9"/>
    <w:rsid w:val="00FF1149"/>
    <w:rsid w:val="00FF73E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2A4762"/>
  <w15:docId w15:val="{58041EE3-BC90-4570-A189-7B786FBE09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B46FF"/>
    <w:rPr>
      <w:rFonts w:ascii="Calibri" w:hAnsi="Calibri"/>
      <w:sz w:val="20"/>
    </w:rPr>
  </w:style>
  <w:style w:type="paragraph" w:styleId="Titre1">
    <w:name w:val="heading 1"/>
    <w:basedOn w:val="Normal"/>
    <w:next w:val="Normal"/>
    <w:link w:val="Titre1Car"/>
    <w:uiPriority w:val="9"/>
    <w:qFormat/>
    <w:rsid w:val="00EB46FF"/>
    <w:pPr>
      <w:spacing w:after="0" w:line="240" w:lineRule="auto"/>
      <w:outlineLvl w:val="0"/>
    </w:pPr>
    <w:rPr>
      <w:b/>
      <w:smallCaps/>
      <w:color w:val="000000"/>
      <w:sz w:val="32"/>
      <w:szCs w:val="32"/>
    </w:rPr>
  </w:style>
  <w:style w:type="paragraph" w:styleId="Titre2">
    <w:name w:val="heading 2"/>
    <w:basedOn w:val="Normal"/>
    <w:next w:val="Normal"/>
    <w:link w:val="Titre2Car"/>
    <w:uiPriority w:val="9"/>
    <w:unhideWhenUsed/>
    <w:qFormat/>
    <w:rsid w:val="00EB46FF"/>
    <w:pPr>
      <w:spacing w:after="0" w:line="240" w:lineRule="auto"/>
      <w:outlineLvl w:val="1"/>
    </w:pPr>
    <w:rPr>
      <w:b/>
      <w:color w:val="FFFFFF" w:themeColor="background1"/>
      <w:sz w:val="32"/>
    </w:rPr>
  </w:style>
  <w:style w:type="paragraph" w:styleId="Titre3">
    <w:name w:val="heading 3"/>
    <w:basedOn w:val="Normal"/>
    <w:next w:val="Normal"/>
    <w:link w:val="Titre3Car"/>
    <w:uiPriority w:val="9"/>
    <w:unhideWhenUsed/>
    <w:qFormat/>
    <w:rsid w:val="00EB46FF"/>
    <w:pPr>
      <w:keepNext/>
      <w:keepLines/>
      <w:numPr>
        <w:ilvl w:val="2"/>
        <w:numId w:val="16"/>
      </w:numPr>
      <w:spacing w:before="200" w:after="480"/>
      <w:outlineLvl w:val="2"/>
    </w:pPr>
    <w:rPr>
      <w:rFonts w:eastAsiaTheme="majorEastAsia" w:cstheme="majorBidi"/>
      <w:bCs/>
      <w:color w:val="D04324"/>
      <w:sz w:val="40"/>
    </w:rPr>
  </w:style>
  <w:style w:type="paragraph" w:styleId="Titre4">
    <w:name w:val="heading 4"/>
    <w:basedOn w:val="Normal"/>
    <w:next w:val="Normal"/>
    <w:link w:val="Titre4Car"/>
    <w:uiPriority w:val="9"/>
    <w:unhideWhenUsed/>
    <w:qFormat/>
    <w:rsid w:val="00AF6FA2"/>
    <w:pPr>
      <w:keepNext/>
      <w:keepLines/>
      <w:numPr>
        <w:ilvl w:val="3"/>
        <w:numId w:val="16"/>
      </w:numPr>
      <w:pBdr>
        <w:top w:val="single" w:sz="2" w:space="1" w:color="EB6A35" w:themeColor="accent1"/>
        <w:bottom w:val="single" w:sz="2" w:space="1" w:color="EB6A35" w:themeColor="accent1"/>
      </w:pBdr>
      <w:spacing w:before="200" w:after="360"/>
      <w:outlineLvl w:val="3"/>
    </w:pPr>
    <w:rPr>
      <w:rFonts w:asciiTheme="majorHAnsi" w:eastAsiaTheme="majorEastAsia" w:hAnsiTheme="majorHAnsi" w:cstheme="majorBidi"/>
      <w:bCs/>
      <w:iCs/>
      <w:sz w:val="32"/>
    </w:rPr>
  </w:style>
  <w:style w:type="paragraph" w:styleId="Titre5">
    <w:name w:val="heading 5"/>
    <w:basedOn w:val="Normal"/>
    <w:next w:val="Normal"/>
    <w:link w:val="Titre5Car"/>
    <w:uiPriority w:val="9"/>
    <w:semiHidden/>
    <w:unhideWhenUsed/>
    <w:qFormat/>
    <w:rsid w:val="00AF6FA2"/>
    <w:pPr>
      <w:keepNext/>
      <w:keepLines/>
      <w:numPr>
        <w:ilvl w:val="4"/>
        <w:numId w:val="16"/>
      </w:numPr>
      <w:spacing w:before="200" w:after="0"/>
      <w:outlineLvl w:val="4"/>
    </w:pPr>
    <w:rPr>
      <w:rFonts w:asciiTheme="majorHAnsi" w:eastAsiaTheme="majorEastAsia" w:hAnsiTheme="majorHAnsi" w:cstheme="majorBidi"/>
      <w:color w:val="822F0D" w:themeColor="accent1" w:themeShade="7F"/>
    </w:rPr>
  </w:style>
  <w:style w:type="paragraph" w:styleId="Titre6">
    <w:name w:val="heading 6"/>
    <w:basedOn w:val="Normal"/>
    <w:next w:val="Normal"/>
    <w:link w:val="Titre6Car"/>
    <w:uiPriority w:val="9"/>
    <w:semiHidden/>
    <w:unhideWhenUsed/>
    <w:qFormat/>
    <w:rsid w:val="00AF6FA2"/>
    <w:pPr>
      <w:keepNext/>
      <w:keepLines/>
      <w:numPr>
        <w:ilvl w:val="5"/>
        <w:numId w:val="16"/>
      </w:numPr>
      <w:spacing w:before="200" w:after="0"/>
      <w:outlineLvl w:val="5"/>
    </w:pPr>
    <w:rPr>
      <w:rFonts w:asciiTheme="majorHAnsi" w:eastAsiaTheme="majorEastAsia" w:hAnsiTheme="majorHAnsi" w:cstheme="majorBidi"/>
      <w:i/>
      <w:iCs/>
      <w:color w:val="822F0D" w:themeColor="accent1" w:themeShade="7F"/>
    </w:rPr>
  </w:style>
  <w:style w:type="paragraph" w:styleId="Titre7">
    <w:name w:val="heading 7"/>
    <w:basedOn w:val="Normal"/>
    <w:next w:val="Normal"/>
    <w:link w:val="Titre7Car"/>
    <w:uiPriority w:val="9"/>
    <w:semiHidden/>
    <w:unhideWhenUsed/>
    <w:qFormat/>
    <w:rsid w:val="00AF6FA2"/>
    <w:pPr>
      <w:keepNext/>
      <w:keepLines/>
      <w:numPr>
        <w:ilvl w:val="6"/>
        <w:numId w:val="16"/>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AF6FA2"/>
    <w:pPr>
      <w:keepNext/>
      <w:keepLines/>
      <w:numPr>
        <w:ilvl w:val="7"/>
        <w:numId w:val="16"/>
      </w:numPr>
      <w:spacing w:before="200" w:after="0"/>
      <w:outlineLvl w:val="7"/>
    </w:pPr>
    <w:rPr>
      <w:rFonts w:asciiTheme="majorHAnsi" w:eastAsiaTheme="majorEastAsia" w:hAnsiTheme="majorHAnsi" w:cstheme="majorBidi"/>
      <w:color w:val="404040" w:themeColor="text1" w:themeTint="BF"/>
      <w:szCs w:val="20"/>
    </w:rPr>
  </w:style>
  <w:style w:type="paragraph" w:styleId="Titre9">
    <w:name w:val="heading 9"/>
    <w:basedOn w:val="Normal"/>
    <w:next w:val="Normal"/>
    <w:link w:val="Titre9Car"/>
    <w:uiPriority w:val="9"/>
    <w:semiHidden/>
    <w:unhideWhenUsed/>
    <w:qFormat/>
    <w:rsid w:val="00AF6FA2"/>
    <w:pPr>
      <w:keepNext/>
      <w:keepLines/>
      <w:numPr>
        <w:ilvl w:val="8"/>
        <w:numId w:val="16"/>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B46FF"/>
    <w:rPr>
      <w:rFonts w:ascii="Calibri" w:hAnsi="Calibri"/>
      <w:b/>
      <w:smallCaps/>
      <w:color w:val="000000"/>
      <w:sz w:val="32"/>
      <w:szCs w:val="32"/>
    </w:rPr>
  </w:style>
  <w:style w:type="character" w:customStyle="1" w:styleId="Titre2Car">
    <w:name w:val="Titre 2 Car"/>
    <w:basedOn w:val="Policepardfaut"/>
    <w:link w:val="Titre2"/>
    <w:uiPriority w:val="9"/>
    <w:rsid w:val="00EB46FF"/>
    <w:rPr>
      <w:rFonts w:ascii="Calibri" w:hAnsi="Calibri"/>
      <w:b/>
      <w:color w:val="FFFFFF" w:themeColor="background1"/>
      <w:sz w:val="32"/>
    </w:rPr>
  </w:style>
  <w:style w:type="character" w:customStyle="1" w:styleId="Titre3Car">
    <w:name w:val="Titre 3 Car"/>
    <w:basedOn w:val="Policepardfaut"/>
    <w:link w:val="Titre3"/>
    <w:uiPriority w:val="9"/>
    <w:rsid w:val="00EB46FF"/>
    <w:rPr>
      <w:rFonts w:ascii="Calibri" w:eastAsiaTheme="majorEastAsia" w:hAnsi="Calibri" w:cstheme="majorBidi"/>
      <w:bCs/>
      <w:color w:val="D04324"/>
      <w:sz w:val="40"/>
    </w:rPr>
  </w:style>
  <w:style w:type="character" w:customStyle="1" w:styleId="Titre4Car">
    <w:name w:val="Titre 4 Car"/>
    <w:basedOn w:val="Policepardfaut"/>
    <w:link w:val="Titre4"/>
    <w:uiPriority w:val="9"/>
    <w:rsid w:val="00AF6FA2"/>
    <w:rPr>
      <w:rFonts w:asciiTheme="majorHAnsi" w:eastAsiaTheme="majorEastAsia" w:hAnsiTheme="majorHAnsi" w:cstheme="majorBidi"/>
      <w:bCs/>
      <w:iCs/>
      <w:sz w:val="32"/>
    </w:rPr>
  </w:style>
  <w:style w:type="character" w:customStyle="1" w:styleId="Titre5Car">
    <w:name w:val="Titre 5 Car"/>
    <w:basedOn w:val="Policepardfaut"/>
    <w:link w:val="Titre5"/>
    <w:uiPriority w:val="9"/>
    <w:semiHidden/>
    <w:rsid w:val="00AF6FA2"/>
    <w:rPr>
      <w:rFonts w:asciiTheme="majorHAnsi" w:eastAsiaTheme="majorEastAsia" w:hAnsiTheme="majorHAnsi" w:cstheme="majorBidi"/>
      <w:color w:val="822F0D" w:themeColor="accent1" w:themeShade="7F"/>
      <w:sz w:val="20"/>
    </w:rPr>
  </w:style>
  <w:style w:type="character" w:customStyle="1" w:styleId="Titre6Car">
    <w:name w:val="Titre 6 Car"/>
    <w:basedOn w:val="Policepardfaut"/>
    <w:link w:val="Titre6"/>
    <w:uiPriority w:val="9"/>
    <w:semiHidden/>
    <w:rsid w:val="00AF6FA2"/>
    <w:rPr>
      <w:rFonts w:asciiTheme="majorHAnsi" w:eastAsiaTheme="majorEastAsia" w:hAnsiTheme="majorHAnsi" w:cstheme="majorBidi"/>
      <w:i/>
      <w:iCs/>
      <w:color w:val="822F0D" w:themeColor="accent1" w:themeShade="7F"/>
      <w:sz w:val="20"/>
    </w:rPr>
  </w:style>
  <w:style w:type="character" w:customStyle="1" w:styleId="Titre7Car">
    <w:name w:val="Titre 7 Car"/>
    <w:basedOn w:val="Policepardfaut"/>
    <w:link w:val="Titre7"/>
    <w:uiPriority w:val="9"/>
    <w:semiHidden/>
    <w:rsid w:val="00AF6FA2"/>
    <w:rPr>
      <w:rFonts w:asciiTheme="majorHAnsi" w:eastAsiaTheme="majorEastAsia" w:hAnsiTheme="majorHAnsi" w:cstheme="majorBidi"/>
      <w:i/>
      <w:iCs/>
      <w:color w:val="404040" w:themeColor="text1" w:themeTint="BF"/>
      <w:sz w:val="20"/>
    </w:rPr>
  </w:style>
  <w:style w:type="character" w:customStyle="1" w:styleId="Titre8Car">
    <w:name w:val="Titre 8 Car"/>
    <w:basedOn w:val="Policepardfaut"/>
    <w:link w:val="Titre8"/>
    <w:uiPriority w:val="9"/>
    <w:semiHidden/>
    <w:rsid w:val="00AF6FA2"/>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AF6FA2"/>
    <w:rPr>
      <w:rFonts w:asciiTheme="majorHAnsi" w:eastAsiaTheme="majorEastAsia" w:hAnsiTheme="majorHAnsi" w:cstheme="majorBidi"/>
      <w:i/>
      <w:iCs/>
      <w:color w:val="404040" w:themeColor="text1" w:themeTint="BF"/>
      <w:sz w:val="20"/>
      <w:szCs w:val="20"/>
    </w:rPr>
  </w:style>
  <w:style w:type="paragraph" w:styleId="Titre">
    <w:name w:val="Title"/>
    <w:basedOn w:val="Normal"/>
    <w:next w:val="Normal"/>
    <w:link w:val="TitreCar"/>
    <w:uiPriority w:val="10"/>
    <w:qFormat/>
    <w:rsid w:val="00AF6FA2"/>
    <w:pPr>
      <w:pBdr>
        <w:bottom w:val="single" w:sz="8" w:space="4" w:color="EB6A35" w:themeColor="accent1"/>
      </w:pBdr>
      <w:spacing w:after="300" w:line="240" w:lineRule="auto"/>
      <w:contextualSpacing/>
    </w:pPr>
    <w:rPr>
      <w:rFonts w:asciiTheme="majorHAnsi" w:eastAsiaTheme="majorEastAsia" w:hAnsiTheme="majorHAnsi" w:cstheme="majorBidi"/>
      <w:color w:val="626164" w:themeColor="text2" w:themeShade="BF"/>
      <w:spacing w:val="5"/>
      <w:kern w:val="28"/>
      <w:sz w:val="52"/>
      <w:szCs w:val="52"/>
    </w:rPr>
  </w:style>
  <w:style w:type="character" w:customStyle="1" w:styleId="TitreCar">
    <w:name w:val="Titre Car"/>
    <w:basedOn w:val="Policepardfaut"/>
    <w:link w:val="Titre"/>
    <w:uiPriority w:val="10"/>
    <w:rsid w:val="00AF6FA2"/>
    <w:rPr>
      <w:rFonts w:asciiTheme="majorHAnsi" w:eastAsiaTheme="majorEastAsia" w:hAnsiTheme="majorHAnsi" w:cstheme="majorBidi"/>
      <w:color w:val="626164" w:themeColor="text2" w:themeShade="BF"/>
      <w:spacing w:val="5"/>
      <w:kern w:val="28"/>
      <w:sz w:val="52"/>
      <w:szCs w:val="52"/>
    </w:rPr>
  </w:style>
  <w:style w:type="paragraph" w:styleId="En-tte">
    <w:name w:val="header"/>
    <w:basedOn w:val="Normal"/>
    <w:link w:val="En-tteCar"/>
    <w:uiPriority w:val="99"/>
    <w:unhideWhenUsed/>
    <w:rsid w:val="00AF6FA2"/>
    <w:pPr>
      <w:tabs>
        <w:tab w:val="center" w:pos="4536"/>
        <w:tab w:val="right" w:pos="9072"/>
      </w:tabs>
      <w:spacing w:after="0" w:line="240" w:lineRule="auto"/>
    </w:pPr>
  </w:style>
  <w:style w:type="character" w:customStyle="1" w:styleId="En-tteCar">
    <w:name w:val="En-tête Car"/>
    <w:basedOn w:val="Policepardfaut"/>
    <w:link w:val="En-tte"/>
    <w:uiPriority w:val="99"/>
    <w:rsid w:val="00AF6FA2"/>
    <w:rPr>
      <w:sz w:val="20"/>
    </w:rPr>
  </w:style>
  <w:style w:type="paragraph" w:styleId="Pieddepage">
    <w:name w:val="footer"/>
    <w:basedOn w:val="Normal"/>
    <w:link w:val="PieddepageCar"/>
    <w:uiPriority w:val="99"/>
    <w:unhideWhenUsed/>
    <w:rsid w:val="00AF6FA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F6FA2"/>
    <w:rPr>
      <w:sz w:val="20"/>
    </w:rPr>
  </w:style>
  <w:style w:type="character" w:styleId="Numrodepage">
    <w:name w:val="page number"/>
    <w:semiHidden/>
    <w:rsid w:val="00AF6FA2"/>
    <w:rPr>
      <w:color w:val="CB7A14"/>
      <w:w w:val="90"/>
      <w:sz w:val="36"/>
      <w:szCs w:val="36"/>
    </w:rPr>
  </w:style>
  <w:style w:type="paragraph" w:styleId="Textedebulles">
    <w:name w:val="Balloon Text"/>
    <w:basedOn w:val="Normal"/>
    <w:link w:val="TextedebullesCar"/>
    <w:uiPriority w:val="99"/>
    <w:semiHidden/>
    <w:unhideWhenUsed/>
    <w:rsid w:val="00AF6FA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F6FA2"/>
    <w:rPr>
      <w:rFonts w:ascii="Tahoma" w:hAnsi="Tahoma" w:cs="Tahoma"/>
      <w:sz w:val="16"/>
      <w:szCs w:val="16"/>
    </w:rPr>
  </w:style>
  <w:style w:type="paragraph" w:customStyle="1" w:styleId="TexteProcdures">
    <w:name w:val="Texte Procédures"/>
    <w:basedOn w:val="Normal"/>
    <w:qFormat/>
    <w:rsid w:val="00AF6FA2"/>
    <w:pPr>
      <w:spacing w:after="0" w:line="240" w:lineRule="auto"/>
      <w:ind w:left="284"/>
    </w:pPr>
    <w:rPr>
      <w:sz w:val="18"/>
    </w:rPr>
  </w:style>
  <w:style w:type="paragraph" w:customStyle="1" w:styleId="TitreConseils">
    <w:name w:val="Titre Conseils"/>
    <w:basedOn w:val="Normal"/>
    <w:qFormat/>
    <w:rsid w:val="00EB46FF"/>
    <w:pPr>
      <w:spacing w:after="0" w:line="240" w:lineRule="auto"/>
    </w:pPr>
    <w:rPr>
      <w:b/>
      <w:color w:val="D04324"/>
    </w:rPr>
  </w:style>
  <w:style w:type="paragraph" w:styleId="Corpsdetexte3">
    <w:name w:val="Body Text 3"/>
    <w:basedOn w:val="Normal"/>
    <w:link w:val="Corpsdetexte3Car"/>
    <w:uiPriority w:val="99"/>
    <w:semiHidden/>
    <w:unhideWhenUsed/>
    <w:rsid w:val="00AF6FA2"/>
    <w:pPr>
      <w:spacing w:after="120"/>
    </w:pPr>
    <w:rPr>
      <w:sz w:val="16"/>
      <w:szCs w:val="16"/>
    </w:rPr>
  </w:style>
  <w:style w:type="paragraph" w:styleId="Listepuces">
    <w:name w:val="List Bullet"/>
    <w:basedOn w:val="Normal"/>
    <w:autoRedefine/>
    <w:uiPriority w:val="99"/>
    <w:unhideWhenUsed/>
    <w:qFormat/>
    <w:rsid w:val="00AF6FA2"/>
    <w:pPr>
      <w:numPr>
        <w:numId w:val="11"/>
      </w:numPr>
      <w:spacing w:after="0"/>
      <w:ind w:left="794" w:hanging="397"/>
      <w:contextualSpacing/>
    </w:pPr>
    <w:rPr>
      <w:rFonts w:eastAsiaTheme="minorEastAsia"/>
      <w:sz w:val="24"/>
      <w:lang w:eastAsia="zh-TW"/>
    </w:rPr>
  </w:style>
  <w:style w:type="paragraph" w:styleId="Sansinterligne">
    <w:name w:val="No Spacing"/>
    <w:link w:val="SansinterligneCar"/>
    <w:uiPriority w:val="1"/>
    <w:qFormat/>
    <w:rsid w:val="00AF6FA2"/>
    <w:pPr>
      <w:spacing w:after="0" w:line="240" w:lineRule="auto"/>
    </w:pPr>
    <w:rPr>
      <w:rFonts w:eastAsiaTheme="minorEastAsia"/>
      <w:lang w:eastAsia="fr-FR"/>
    </w:rPr>
  </w:style>
  <w:style w:type="paragraph" w:customStyle="1" w:styleId="listecorpsdetexte">
    <w:name w:val="liste corps de texte"/>
    <w:basedOn w:val="Normal"/>
    <w:rsid w:val="00AF6FA2"/>
    <w:pPr>
      <w:numPr>
        <w:numId w:val="15"/>
      </w:numPr>
      <w:spacing w:before="40" w:after="40" w:line="240" w:lineRule="auto"/>
    </w:pPr>
    <w:rPr>
      <w:rFonts w:asciiTheme="majorHAnsi" w:eastAsia="Times New Roman" w:hAnsiTheme="majorHAnsi" w:cs="Times New Roman"/>
      <w:sz w:val="18"/>
      <w:szCs w:val="20"/>
      <w:lang w:eastAsia="fr-FR"/>
    </w:rPr>
  </w:style>
  <w:style w:type="character" w:customStyle="1" w:styleId="SansinterligneCar">
    <w:name w:val="Sans interligne Car"/>
    <w:basedOn w:val="Policepardfaut"/>
    <w:link w:val="Sansinterligne"/>
    <w:uiPriority w:val="1"/>
    <w:rsid w:val="00AF6FA2"/>
    <w:rPr>
      <w:rFonts w:eastAsiaTheme="minorEastAsia"/>
      <w:lang w:eastAsia="fr-FR"/>
    </w:rPr>
  </w:style>
  <w:style w:type="paragraph" w:styleId="Corpsdetexte">
    <w:name w:val="Body Text"/>
    <w:basedOn w:val="Normal"/>
    <w:link w:val="CorpsdetexteCar"/>
    <w:qFormat/>
    <w:rsid w:val="00AF6FA2"/>
    <w:pPr>
      <w:spacing w:before="120" w:after="0" w:line="240" w:lineRule="auto"/>
      <w:ind w:left="284"/>
    </w:pPr>
    <w:rPr>
      <w:rFonts w:asciiTheme="majorHAnsi" w:eastAsia="Times New Roman" w:hAnsiTheme="majorHAnsi" w:cs="Times New Roman"/>
      <w:szCs w:val="20"/>
      <w:lang w:eastAsia="fr-FR"/>
    </w:rPr>
  </w:style>
  <w:style w:type="character" w:customStyle="1" w:styleId="CorpsdetexteCar">
    <w:name w:val="Corps de texte Car"/>
    <w:basedOn w:val="Policepardfaut"/>
    <w:link w:val="Corpsdetexte"/>
    <w:rsid w:val="00AF6FA2"/>
    <w:rPr>
      <w:rFonts w:asciiTheme="majorHAnsi" w:eastAsia="Times New Roman" w:hAnsiTheme="majorHAnsi" w:cs="Times New Roman"/>
      <w:sz w:val="20"/>
      <w:szCs w:val="20"/>
      <w:lang w:eastAsia="fr-FR"/>
    </w:rPr>
  </w:style>
  <w:style w:type="numbering" w:customStyle="1" w:styleId="listepuces0">
    <w:name w:val="liste à puces"/>
    <w:rsid w:val="00AF6FA2"/>
    <w:pPr>
      <w:numPr>
        <w:numId w:val="14"/>
      </w:numPr>
    </w:pPr>
  </w:style>
  <w:style w:type="paragraph" w:customStyle="1" w:styleId="Titresommaire">
    <w:name w:val="Titre sommaire"/>
    <w:basedOn w:val="Normal"/>
    <w:next w:val="Normal"/>
    <w:semiHidden/>
    <w:rsid w:val="00AF6FA2"/>
    <w:pPr>
      <w:pBdr>
        <w:top w:val="single" w:sz="2" w:space="1" w:color="703E14"/>
        <w:bottom w:val="single" w:sz="2" w:space="1" w:color="703E14"/>
      </w:pBdr>
      <w:spacing w:after="0" w:line="240" w:lineRule="auto"/>
      <w:jc w:val="center"/>
    </w:pPr>
    <w:rPr>
      <w:rFonts w:ascii="Verdana" w:eastAsia="Times New Roman" w:hAnsi="Verdana" w:cs="Times New Roman"/>
      <w:w w:val="90"/>
      <w:sz w:val="76"/>
      <w:szCs w:val="76"/>
      <w:lang w:eastAsia="fr-FR"/>
    </w:rPr>
  </w:style>
  <w:style w:type="paragraph" w:styleId="En-ttedetabledesmatires">
    <w:name w:val="TOC Heading"/>
    <w:basedOn w:val="Titre1"/>
    <w:next w:val="Normal"/>
    <w:uiPriority w:val="39"/>
    <w:unhideWhenUsed/>
    <w:qFormat/>
    <w:rsid w:val="00AF6FA2"/>
    <w:pPr>
      <w:outlineLvl w:val="9"/>
    </w:pPr>
    <w:rPr>
      <w:b w:val="0"/>
      <w:smallCaps w:val="0"/>
      <w:color w:val="C44613" w:themeColor="accent1" w:themeShade="BF"/>
      <w:sz w:val="28"/>
      <w:lang w:eastAsia="fr-FR"/>
    </w:rPr>
  </w:style>
  <w:style w:type="paragraph" w:styleId="TM1">
    <w:name w:val="toc 1"/>
    <w:basedOn w:val="Normal"/>
    <w:next w:val="Normal"/>
    <w:autoRedefine/>
    <w:uiPriority w:val="39"/>
    <w:unhideWhenUsed/>
    <w:rsid w:val="00EB46FF"/>
    <w:pPr>
      <w:tabs>
        <w:tab w:val="left" w:pos="440"/>
        <w:tab w:val="right" w:leader="dot" w:pos="10762"/>
      </w:tabs>
      <w:spacing w:before="40" w:after="20" w:line="240" w:lineRule="auto"/>
    </w:pPr>
    <w:rPr>
      <w:noProof/>
      <w:color w:val="D04324"/>
    </w:rPr>
  </w:style>
  <w:style w:type="paragraph" w:styleId="TM2">
    <w:name w:val="toc 2"/>
    <w:basedOn w:val="Normal"/>
    <w:next w:val="Normal"/>
    <w:autoRedefine/>
    <w:uiPriority w:val="39"/>
    <w:unhideWhenUsed/>
    <w:rsid w:val="00CB6F34"/>
    <w:pPr>
      <w:tabs>
        <w:tab w:val="left" w:pos="851"/>
        <w:tab w:val="right" w:leader="dot" w:pos="10762"/>
      </w:tabs>
      <w:spacing w:after="0" w:line="240" w:lineRule="auto"/>
      <w:ind w:left="850" w:hanging="629"/>
    </w:pPr>
  </w:style>
  <w:style w:type="paragraph" w:styleId="TM3">
    <w:name w:val="toc 3"/>
    <w:basedOn w:val="Normal"/>
    <w:next w:val="Normal"/>
    <w:autoRedefine/>
    <w:uiPriority w:val="39"/>
    <w:unhideWhenUsed/>
    <w:rsid w:val="00AF6FA2"/>
    <w:pPr>
      <w:spacing w:after="100"/>
      <w:ind w:left="440"/>
    </w:pPr>
  </w:style>
  <w:style w:type="character" w:styleId="Lienhypertexte">
    <w:name w:val="Hyperlink"/>
    <w:basedOn w:val="Policepardfaut"/>
    <w:uiPriority w:val="99"/>
    <w:unhideWhenUsed/>
    <w:rsid w:val="00AF6FA2"/>
    <w:rPr>
      <w:color w:val="FF6C2B" w:themeColor="hyperlink"/>
      <w:u w:val="single"/>
    </w:rPr>
  </w:style>
  <w:style w:type="table" w:styleId="Listemoyenne2-Accent1">
    <w:name w:val="Medium List 2 Accent 1"/>
    <w:basedOn w:val="TableauNormal"/>
    <w:uiPriority w:val="66"/>
    <w:rsid w:val="00AF6FA2"/>
    <w:pPr>
      <w:spacing w:after="0" w:line="240" w:lineRule="auto"/>
    </w:pPr>
    <w:rPr>
      <w:rFonts w:asciiTheme="majorHAnsi" w:eastAsiaTheme="majorEastAsia" w:hAnsiTheme="majorHAnsi" w:cstheme="majorBidi"/>
      <w:color w:val="000000" w:themeColor="text1"/>
      <w:lang w:eastAsia="fr-FR"/>
    </w:rPr>
    <w:tblPr>
      <w:tblStyleRowBandSize w:val="1"/>
      <w:tblStyleColBandSize w:val="1"/>
      <w:tblBorders>
        <w:top w:val="single" w:sz="8" w:space="0" w:color="EB6A35" w:themeColor="accent1"/>
        <w:left w:val="single" w:sz="8" w:space="0" w:color="EB6A35" w:themeColor="accent1"/>
        <w:bottom w:val="single" w:sz="8" w:space="0" w:color="EB6A35" w:themeColor="accent1"/>
        <w:right w:val="single" w:sz="8" w:space="0" w:color="EB6A35" w:themeColor="accent1"/>
      </w:tblBorders>
    </w:tblPr>
    <w:tblStylePr w:type="firstRow">
      <w:rPr>
        <w:sz w:val="24"/>
        <w:szCs w:val="24"/>
      </w:rPr>
      <w:tblPr/>
      <w:tcPr>
        <w:tcBorders>
          <w:top w:val="nil"/>
          <w:left w:val="nil"/>
          <w:bottom w:val="single" w:sz="24" w:space="0" w:color="EB6A35" w:themeColor="accent1"/>
          <w:right w:val="nil"/>
          <w:insideH w:val="nil"/>
          <w:insideV w:val="nil"/>
        </w:tcBorders>
        <w:shd w:val="clear" w:color="auto" w:fill="FFFFFF" w:themeFill="background1"/>
      </w:tcPr>
    </w:tblStylePr>
    <w:tblStylePr w:type="lastRow">
      <w:tblPr/>
      <w:tcPr>
        <w:tcBorders>
          <w:top w:val="single" w:sz="8" w:space="0" w:color="EB6A3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B6A35" w:themeColor="accent1"/>
          <w:insideH w:val="nil"/>
          <w:insideV w:val="nil"/>
        </w:tcBorders>
        <w:shd w:val="clear" w:color="auto" w:fill="FFFFFF" w:themeFill="background1"/>
      </w:tcPr>
    </w:tblStylePr>
    <w:tblStylePr w:type="lastCol">
      <w:tblPr/>
      <w:tcPr>
        <w:tcBorders>
          <w:top w:val="nil"/>
          <w:left w:val="single" w:sz="8" w:space="0" w:color="EB6A3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9CC" w:themeFill="accent1" w:themeFillTint="3F"/>
      </w:tcPr>
    </w:tblStylePr>
    <w:tblStylePr w:type="band1Horz">
      <w:tblPr/>
      <w:tcPr>
        <w:tcBorders>
          <w:top w:val="nil"/>
          <w:bottom w:val="nil"/>
          <w:insideH w:val="nil"/>
          <w:insideV w:val="nil"/>
        </w:tcBorders>
        <w:shd w:val="clear" w:color="auto" w:fill="FAD9CC"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couleur-Accent1">
    <w:name w:val="Colorful Grid Accent 1"/>
    <w:basedOn w:val="TableauNormal"/>
    <w:uiPriority w:val="73"/>
    <w:rsid w:val="00AF6FA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0D6" w:themeFill="accent1" w:themeFillTint="33"/>
    </w:tcPr>
    <w:tblStylePr w:type="firstRow">
      <w:rPr>
        <w:b/>
        <w:bCs/>
      </w:rPr>
      <w:tblPr/>
      <w:tcPr>
        <w:shd w:val="clear" w:color="auto" w:fill="F7C3AE" w:themeFill="accent1" w:themeFillTint="66"/>
      </w:tcPr>
    </w:tblStylePr>
    <w:tblStylePr w:type="lastRow">
      <w:rPr>
        <w:b/>
        <w:bCs/>
        <w:color w:val="000000" w:themeColor="text1"/>
      </w:rPr>
      <w:tblPr/>
      <w:tcPr>
        <w:shd w:val="clear" w:color="auto" w:fill="F7C3AE" w:themeFill="accent1" w:themeFillTint="66"/>
      </w:tcPr>
    </w:tblStylePr>
    <w:tblStylePr w:type="firstCol">
      <w:rPr>
        <w:color w:val="FFFFFF" w:themeColor="background1"/>
      </w:rPr>
      <w:tblPr/>
      <w:tcPr>
        <w:shd w:val="clear" w:color="auto" w:fill="C44613" w:themeFill="accent1" w:themeFillShade="BF"/>
      </w:tcPr>
    </w:tblStylePr>
    <w:tblStylePr w:type="lastCol">
      <w:rPr>
        <w:color w:val="FFFFFF" w:themeColor="background1"/>
      </w:rPr>
      <w:tblPr/>
      <w:tcPr>
        <w:shd w:val="clear" w:color="auto" w:fill="C44613" w:themeFill="accent1" w:themeFillShade="BF"/>
      </w:tcPr>
    </w:tblStylePr>
    <w:tblStylePr w:type="band1Vert">
      <w:tblPr/>
      <w:tcPr>
        <w:shd w:val="clear" w:color="auto" w:fill="F5B49A" w:themeFill="accent1" w:themeFillTint="7F"/>
      </w:tcPr>
    </w:tblStylePr>
    <w:tblStylePr w:type="band1Horz">
      <w:tblPr/>
      <w:tcPr>
        <w:shd w:val="clear" w:color="auto" w:fill="F5B49A" w:themeFill="accent1" w:themeFillTint="7F"/>
      </w:tcPr>
    </w:tblStylePr>
  </w:style>
  <w:style w:type="table" w:styleId="Grilledutableau">
    <w:name w:val="Table Grid"/>
    <w:basedOn w:val="TableauNormal"/>
    <w:uiPriority w:val="59"/>
    <w:rsid w:val="00AF6F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ramemoyenne2-Accent1">
    <w:name w:val="Medium Shading 2 Accent 1"/>
    <w:basedOn w:val="TableauNormal"/>
    <w:uiPriority w:val="64"/>
    <w:rsid w:val="00AF6FA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B6A3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B6A35" w:themeFill="accent1"/>
      </w:tcPr>
    </w:tblStylePr>
    <w:tblStylePr w:type="lastCol">
      <w:rPr>
        <w:b/>
        <w:bCs/>
        <w:color w:val="FFFFFF" w:themeColor="background1"/>
      </w:rPr>
      <w:tblPr/>
      <w:tcPr>
        <w:tcBorders>
          <w:left w:val="nil"/>
          <w:right w:val="nil"/>
          <w:insideH w:val="nil"/>
          <w:insideV w:val="nil"/>
        </w:tcBorders>
        <w:shd w:val="clear" w:color="auto" w:fill="EB6A3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Corpsdetexte3Car">
    <w:name w:val="Corps de texte 3 Car"/>
    <w:basedOn w:val="Policepardfaut"/>
    <w:link w:val="Corpsdetexte3"/>
    <w:uiPriority w:val="99"/>
    <w:semiHidden/>
    <w:rsid w:val="00AF6FA2"/>
    <w:rPr>
      <w:sz w:val="16"/>
      <w:szCs w:val="16"/>
    </w:rPr>
  </w:style>
  <w:style w:type="paragraph" w:styleId="Paragraphedeliste">
    <w:name w:val="List Paragraph"/>
    <w:basedOn w:val="Normal"/>
    <w:uiPriority w:val="34"/>
    <w:qFormat/>
    <w:rsid w:val="00AF6FA2"/>
    <w:pPr>
      <w:ind w:left="720"/>
      <w:contextualSpacing/>
    </w:pPr>
  </w:style>
  <w:style w:type="paragraph" w:customStyle="1" w:styleId="TitreProcAbcEn-tteImpaire">
    <w:name w:val="Titre Proc Abc En-tête Impaire"/>
    <w:basedOn w:val="Normal"/>
    <w:next w:val="Normal"/>
    <w:qFormat/>
    <w:rsid w:val="00AF6FA2"/>
    <w:pPr>
      <w:spacing w:after="0" w:line="240" w:lineRule="auto"/>
      <w:jc w:val="right"/>
    </w:pPr>
    <w:rPr>
      <w:b/>
      <w:szCs w:val="32"/>
    </w:rPr>
  </w:style>
  <w:style w:type="paragraph" w:customStyle="1" w:styleId="TitreChapitreEn-ttePaire">
    <w:name w:val="Titre Chapitre En-tête Paire"/>
    <w:basedOn w:val="TitreChapitreEn-tteImpaire"/>
    <w:qFormat/>
    <w:rsid w:val="00AF6FA2"/>
    <w:pPr>
      <w:jc w:val="left"/>
    </w:pPr>
    <w:rPr>
      <w:rFonts w:asciiTheme="majorHAnsi" w:hAnsiTheme="majorHAnsi"/>
    </w:rPr>
  </w:style>
  <w:style w:type="paragraph" w:customStyle="1" w:styleId="TitreProcAbcEn-ttePaire">
    <w:name w:val="Titre Proc Abc  En-tête Paire"/>
    <w:basedOn w:val="TitreProcAbcEn-tteImpaire"/>
    <w:qFormat/>
    <w:rsid w:val="00AF6FA2"/>
    <w:pPr>
      <w:jc w:val="left"/>
    </w:pPr>
  </w:style>
  <w:style w:type="paragraph" w:customStyle="1" w:styleId="TitreChapitreEn-tteImpaire">
    <w:name w:val="Titre Chapitre En-tête Impaire"/>
    <w:basedOn w:val="Normal"/>
    <w:next w:val="Normal"/>
    <w:qFormat/>
    <w:rsid w:val="00AF6FA2"/>
    <w:pPr>
      <w:spacing w:after="0" w:line="240" w:lineRule="auto"/>
      <w:jc w:val="right"/>
    </w:pPr>
    <w:rPr>
      <w:noProof/>
      <w:szCs w:val="32"/>
    </w:rPr>
  </w:style>
  <w:style w:type="paragraph" w:customStyle="1" w:styleId="Titrenumrot">
    <w:name w:val="Titre numéroté"/>
    <w:basedOn w:val="Normal"/>
    <w:next w:val="Normal"/>
    <w:qFormat/>
    <w:rsid w:val="00EB46FF"/>
    <w:pPr>
      <w:spacing w:after="0" w:line="240" w:lineRule="auto"/>
      <w:ind w:left="318" w:hanging="318"/>
    </w:pPr>
    <w:rPr>
      <w:b/>
      <w:color w:val="D04324"/>
      <w:szCs w:val="20"/>
    </w:rPr>
  </w:style>
  <w:style w:type="paragraph" w:customStyle="1" w:styleId="TexteprocdureNumrot">
    <w:name w:val="Texte procédure Numéroté"/>
    <w:basedOn w:val="TexteProcdures"/>
    <w:qFormat/>
    <w:rsid w:val="00AF6FA2"/>
    <w:pPr>
      <w:ind w:left="0"/>
    </w:pPr>
  </w:style>
  <w:style w:type="character" w:styleId="Marquedecommentaire">
    <w:name w:val="annotation reference"/>
    <w:basedOn w:val="Policepardfaut"/>
    <w:uiPriority w:val="99"/>
    <w:semiHidden/>
    <w:unhideWhenUsed/>
    <w:rsid w:val="00AF6FA2"/>
    <w:rPr>
      <w:sz w:val="16"/>
      <w:szCs w:val="16"/>
    </w:rPr>
  </w:style>
  <w:style w:type="paragraph" w:styleId="Commentaire">
    <w:name w:val="annotation text"/>
    <w:basedOn w:val="Normal"/>
    <w:link w:val="CommentaireCar"/>
    <w:uiPriority w:val="99"/>
    <w:semiHidden/>
    <w:unhideWhenUsed/>
    <w:rsid w:val="00AF6FA2"/>
    <w:pPr>
      <w:spacing w:line="240" w:lineRule="auto"/>
    </w:pPr>
    <w:rPr>
      <w:szCs w:val="20"/>
    </w:rPr>
  </w:style>
  <w:style w:type="character" w:customStyle="1" w:styleId="CommentaireCar">
    <w:name w:val="Commentaire Car"/>
    <w:basedOn w:val="Policepardfaut"/>
    <w:link w:val="Commentaire"/>
    <w:uiPriority w:val="99"/>
    <w:semiHidden/>
    <w:rsid w:val="00AF6FA2"/>
    <w:rPr>
      <w:sz w:val="20"/>
      <w:szCs w:val="20"/>
    </w:rPr>
  </w:style>
  <w:style w:type="paragraph" w:styleId="Objetducommentaire">
    <w:name w:val="annotation subject"/>
    <w:basedOn w:val="Commentaire"/>
    <w:next w:val="Commentaire"/>
    <w:link w:val="ObjetducommentaireCar"/>
    <w:uiPriority w:val="99"/>
    <w:semiHidden/>
    <w:unhideWhenUsed/>
    <w:rsid w:val="00AF6FA2"/>
    <w:rPr>
      <w:b/>
      <w:bCs/>
    </w:rPr>
  </w:style>
  <w:style w:type="character" w:customStyle="1" w:styleId="ObjetducommentaireCar">
    <w:name w:val="Objet du commentaire Car"/>
    <w:basedOn w:val="CommentaireCar"/>
    <w:link w:val="Objetducommentaire"/>
    <w:uiPriority w:val="99"/>
    <w:semiHidden/>
    <w:rsid w:val="00AF6FA2"/>
    <w:rPr>
      <w:b/>
      <w:bCs/>
      <w:sz w:val="20"/>
      <w:szCs w:val="20"/>
    </w:rPr>
  </w:style>
  <w:style w:type="paragraph" w:customStyle="1" w:styleId="numrotationgrise">
    <w:name w:val="numérotation grise"/>
    <w:basedOn w:val="TexteProcdures"/>
    <w:qFormat/>
    <w:rsid w:val="00243096"/>
    <w:pPr>
      <w:tabs>
        <w:tab w:val="left" w:pos="499"/>
      </w:tabs>
      <w:ind w:left="499" w:hanging="425"/>
    </w:pPr>
  </w:style>
  <w:style w:type="paragraph" w:customStyle="1" w:styleId="Textesouslisteorange">
    <w:name w:val="Texte sous liste orange"/>
    <w:basedOn w:val="Normal"/>
    <w:qFormat/>
    <w:rsid w:val="00AF6FA2"/>
    <w:pPr>
      <w:spacing w:after="0" w:line="240" w:lineRule="auto"/>
      <w:ind w:left="284"/>
    </w:pPr>
    <w:rPr>
      <w:sz w:val="18"/>
    </w:rPr>
  </w:style>
  <w:style w:type="table" w:customStyle="1" w:styleId="Grilledutableau1">
    <w:name w:val="Grille du tableau1"/>
    <w:basedOn w:val="TableauNormal"/>
    <w:next w:val="Grilledutableau"/>
    <w:uiPriority w:val="59"/>
    <w:rsid w:val="00AF6F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semiHidden/>
    <w:rsid w:val="00DB015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845066">
      <w:bodyDiv w:val="1"/>
      <w:marLeft w:val="0"/>
      <w:marRight w:val="0"/>
      <w:marTop w:val="0"/>
      <w:marBottom w:val="0"/>
      <w:divBdr>
        <w:top w:val="none" w:sz="0" w:space="0" w:color="auto"/>
        <w:left w:val="none" w:sz="0" w:space="0" w:color="auto"/>
        <w:bottom w:val="none" w:sz="0" w:space="0" w:color="auto"/>
        <w:right w:val="none" w:sz="0" w:space="0" w:color="auto"/>
      </w:divBdr>
      <w:divsChild>
        <w:div w:id="1247109624">
          <w:marLeft w:val="300"/>
          <w:marRight w:val="0"/>
          <w:marTop w:val="375"/>
          <w:marBottom w:val="225"/>
          <w:divBdr>
            <w:top w:val="none" w:sz="0" w:space="0" w:color="auto"/>
            <w:left w:val="none" w:sz="0" w:space="0" w:color="auto"/>
            <w:bottom w:val="none" w:sz="0" w:space="0" w:color="auto"/>
            <w:right w:val="none" w:sz="0" w:space="0" w:color="auto"/>
          </w:divBdr>
          <w:divsChild>
            <w:div w:id="759527835">
              <w:marLeft w:val="0"/>
              <w:marRight w:val="0"/>
              <w:marTop w:val="0"/>
              <w:marBottom w:val="0"/>
              <w:divBdr>
                <w:top w:val="none" w:sz="0" w:space="0" w:color="auto"/>
                <w:left w:val="none" w:sz="0" w:space="0" w:color="auto"/>
                <w:bottom w:val="none" w:sz="0" w:space="0" w:color="auto"/>
                <w:right w:val="none" w:sz="0" w:space="0" w:color="auto"/>
              </w:divBdr>
              <w:divsChild>
                <w:div w:id="1428649149">
                  <w:marLeft w:val="0"/>
                  <w:marRight w:val="0"/>
                  <w:marTop w:val="0"/>
                  <w:marBottom w:val="0"/>
                  <w:divBdr>
                    <w:top w:val="none" w:sz="0" w:space="0" w:color="auto"/>
                    <w:left w:val="none" w:sz="0" w:space="0" w:color="auto"/>
                    <w:bottom w:val="none" w:sz="0" w:space="0" w:color="auto"/>
                    <w:right w:val="none" w:sz="0" w:space="0" w:color="auto"/>
                  </w:divBdr>
                  <w:divsChild>
                    <w:div w:id="1743481509">
                      <w:marLeft w:val="0"/>
                      <w:marRight w:val="0"/>
                      <w:marTop w:val="0"/>
                      <w:marBottom w:val="0"/>
                      <w:divBdr>
                        <w:top w:val="none" w:sz="0" w:space="0" w:color="auto"/>
                        <w:left w:val="none" w:sz="0" w:space="0" w:color="auto"/>
                        <w:bottom w:val="none" w:sz="0" w:space="0" w:color="auto"/>
                        <w:right w:val="none" w:sz="0" w:space="0" w:color="auto"/>
                      </w:divBdr>
                      <w:divsChild>
                        <w:div w:id="174503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909336">
      <w:bodyDiv w:val="1"/>
      <w:marLeft w:val="0"/>
      <w:marRight w:val="0"/>
      <w:marTop w:val="0"/>
      <w:marBottom w:val="0"/>
      <w:divBdr>
        <w:top w:val="none" w:sz="0" w:space="0" w:color="auto"/>
        <w:left w:val="none" w:sz="0" w:space="0" w:color="auto"/>
        <w:bottom w:val="none" w:sz="0" w:space="0" w:color="auto"/>
        <w:right w:val="none" w:sz="0" w:space="0" w:color="auto"/>
      </w:divBdr>
    </w:div>
    <w:div w:id="127210480">
      <w:bodyDiv w:val="1"/>
      <w:marLeft w:val="0"/>
      <w:marRight w:val="0"/>
      <w:marTop w:val="0"/>
      <w:marBottom w:val="0"/>
      <w:divBdr>
        <w:top w:val="none" w:sz="0" w:space="0" w:color="auto"/>
        <w:left w:val="none" w:sz="0" w:space="0" w:color="auto"/>
        <w:bottom w:val="none" w:sz="0" w:space="0" w:color="auto"/>
        <w:right w:val="none" w:sz="0" w:space="0" w:color="auto"/>
      </w:divBdr>
    </w:div>
    <w:div w:id="142741933">
      <w:bodyDiv w:val="1"/>
      <w:marLeft w:val="0"/>
      <w:marRight w:val="0"/>
      <w:marTop w:val="0"/>
      <w:marBottom w:val="0"/>
      <w:divBdr>
        <w:top w:val="none" w:sz="0" w:space="0" w:color="auto"/>
        <w:left w:val="none" w:sz="0" w:space="0" w:color="auto"/>
        <w:bottom w:val="none" w:sz="0" w:space="0" w:color="auto"/>
        <w:right w:val="none" w:sz="0" w:space="0" w:color="auto"/>
      </w:divBdr>
    </w:div>
    <w:div w:id="336734401">
      <w:bodyDiv w:val="1"/>
      <w:marLeft w:val="0"/>
      <w:marRight w:val="0"/>
      <w:marTop w:val="0"/>
      <w:marBottom w:val="0"/>
      <w:divBdr>
        <w:top w:val="none" w:sz="0" w:space="0" w:color="auto"/>
        <w:left w:val="none" w:sz="0" w:space="0" w:color="auto"/>
        <w:bottom w:val="none" w:sz="0" w:space="0" w:color="auto"/>
        <w:right w:val="none" w:sz="0" w:space="0" w:color="auto"/>
      </w:divBdr>
    </w:div>
    <w:div w:id="586425270">
      <w:bodyDiv w:val="1"/>
      <w:marLeft w:val="0"/>
      <w:marRight w:val="0"/>
      <w:marTop w:val="0"/>
      <w:marBottom w:val="0"/>
      <w:divBdr>
        <w:top w:val="none" w:sz="0" w:space="0" w:color="auto"/>
        <w:left w:val="none" w:sz="0" w:space="0" w:color="auto"/>
        <w:bottom w:val="none" w:sz="0" w:space="0" w:color="auto"/>
        <w:right w:val="none" w:sz="0" w:space="0" w:color="auto"/>
      </w:divBdr>
    </w:div>
    <w:div w:id="642662926">
      <w:bodyDiv w:val="1"/>
      <w:marLeft w:val="0"/>
      <w:marRight w:val="0"/>
      <w:marTop w:val="0"/>
      <w:marBottom w:val="0"/>
      <w:divBdr>
        <w:top w:val="none" w:sz="0" w:space="0" w:color="auto"/>
        <w:left w:val="none" w:sz="0" w:space="0" w:color="auto"/>
        <w:bottom w:val="none" w:sz="0" w:space="0" w:color="auto"/>
        <w:right w:val="none" w:sz="0" w:space="0" w:color="auto"/>
      </w:divBdr>
    </w:div>
    <w:div w:id="689986767">
      <w:bodyDiv w:val="1"/>
      <w:marLeft w:val="0"/>
      <w:marRight w:val="0"/>
      <w:marTop w:val="0"/>
      <w:marBottom w:val="0"/>
      <w:divBdr>
        <w:top w:val="none" w:sz="0" w:space="0" w:color="auto"/>
        <w:left w:val="none" w:sz="0" w:space="0" w:color="auto"/>
        <w:bottom w:val="none" w:sz="0" w:space="0" w:color="auto"/>
        <w:right w:val="none" w:sz="0" w:space="0" w:color="auto"/>
      </w:divBdr>
    </w:div>
    <w:div w:id="821310388">
      <w:bodyDiv w:val="1"/>
      <w:marLeft w:val="0"/>
      <w:marRight w:val="0"/>
      <w:marTop w:val="0"/>
      <w:marBottom w:val="0"/>
      <w:divBdr>
        <w:top w:val="none" w:sz="0" w:space="0" w:color="auto"/>
        <w:left w:val="none" w:sz="0" w:space="0" w:color="auto"/>
        <w:bottom w:val="none" w:sz="0" w:space="0" w:color="auto"/>
        <w:right w:val="none" w:sz="0" w:space="0" w:color="auto"/>
      </w:divBdr>
    </w:div>
    <w:div w:id="951010953">
      <w:bodyDiv w:val="1"/>
      <w:marLeft w:val="0"/>
      <w:marRight w:val="0"/>
      <w:marTop w:val="0"/>
      <w:marBottom w:val="0"/>
      <w:divBdr>
        <w:top w:val="none" w:sz="0" w:space="0" w:color="auto"/>
        <w:left w:val="none" w:sz="0" w:space="0" w:color="auto"/>
        <w:bottom w:val="none" w:sz="0" w:space="0" w:color="auto"/>
        <w:right w:val="none" w:sz="0" w:space="0" w:color="auto"/>
      </w:divBdr>
    </w:div>
    <w:div w:id="966542530">
      <w:bodyDiv w:val="1"/>
      <w:marLeft w:val="0"/>
      <w:marRight w:val="0"/>
      <w:marTop w:val="0"/>
      <w:marBottom w:val="0"/>
      <w:divBdr>
        <w:top w:val="none" w:sz="0" w:space="0" w:color="auto"/>
        <w:left w:val="none" w:sz="0" w:space="0" w:color="auto"/>
        <w:bottom w:val="none" w:sz="0" w:space="0" w:color="auto"/>
        <w:right w:val="none" w:sz="0" w:space="0" w:color="auto"/>
      </w:divBdr>
    </w:div>
    <w:div w:id="1269654101">
      <w:bodyDiv w:val="1"/>
      <w:marLeft w:val="0"/>
      <w:marRight w:val="0"/>
      <w:marTop w:val="0"/>
      <w:marBottom w:val="0"/>
      <w:divBdr>
        <w:top w:val="none" w:sz="0" w:space="0" w:color="auto"/>
        <w:left w:val="none" w:sz="0" w:space="0" w:color="auto"/>
        <w:bottom w:val="none" w:sz="0" w:space="0" w:color="auto"/>
        <w:right w:val="none" w:sz="0" w:space="0" w:color="auto"/>
      </w:divBdr>
    </w:div>
    <w:div w:id="1405026742">
      <w:bodyDiv w:val="1"/>
      <w:marLeft w:val="0"/>
      <w:marRight w:val="0"/>
      <w:marTop w:val="0"/>
      <w:marBottom w:val="0"/>
      <w:divBdr>
        <w:top w:val="none" w:sz="0" w:space="0" w:color="auto"/>
        <w:left w:val="none" w:sz="0" w:space="0" w:color="auto"/>
        <w:bottom w:val="none" w:sz="0" w:space="0" w:color="auto"/>
        <w:right w:val="none" w:sz="0" w:space="0" w:color="auto"/>
      </w:divBdr>
    </w:div>
    <w:div w:id="1471244407">
      <w:bodyDiv w:val="1"/>
      <w:marLeft w:val="0"/>
      <w:marRight w:val="0"/>
      <w:marTop w:val="0"/>
      <w:marBottom w:val="0"/>
      <w:divBdr>
        <w:top w:val="none" w:sz="0" w:space="0" w:color="auto"/>
        <w:left w:val="none" w:sz="0" w:space="0" w:color="auto"/>
        <w:bottom w:val="none" w:sz="0" w:space="0" w:color="auto"/>
        <w:right w:val="none" w:sz="0" w:space="0" w:color="auto"/>
      </w:divBdr>
    </w:div>
    <w:div w:id="1596093148">
      <w:bodyDiv w:val="1"/>
      <w:marLeft w:val="0"/>
      <w:marRight w:val="0"/>
      <w:marTop w:val="0"/>
      <w:marBottom w:val="0"/>
      <w:divBdr>
        <w:top w:val="none" w:sz="0" w:space="0" w:color="auto"/>
        <w:left w:val="none" w:sz="0" w:space="0" w:color="auto"/>
        <w:bottom w:val="none" w:sz="0" w:space="0" w:color="auto"/>
        <w:right w:val="none" w:sz="0" w:space="0" w:color="auto"/>
      </w:divBdr>
    </w:div>
    <w:div w:id="1599171724">
      <w:bodyDiv w:val="1"/>
      <w:marLeft w:val="0"/>
      <w:marRight w:val="0"/>
      <w:marTop w:val="0"/>
      <w:marBottom w:val="0"/>
      <w:divBdr>
        <w:top w:val="none" w:sz="0" w:space="0" w:color="auto"/>
        <w:left w:val="none" w:sz="0" w:space="0" w:color="auto"/>
        <w:bottom w:val="none" w:sz="0" w:space="0" w:color="auto"/>
        <w:right w:val="none" w:sz="0" w:space="0" w:color="auto"/>
      </w:divBdr>
    </w:div>
    <w:div w:id="1599407632">
      <w:bodyDiv w:val="1"/>
      <w:marLeft w:val="0"/>
      <w:marRight w:val="0"/>
      <w:marTop w:val="0"/>
      <w:marBottom w:val="0"/>
      <w:divBdr>
        <w:top w:val="none" w:sz="0" w:space="0" w:color="auto"/>
        <w:left w:val="none" w:sz="0" w:space="0" w:color="auto"/>
        <w:bottom w:val="none" w:sz="0" w:space="0" w:color="auto"/>
        <w:right w:val="none" w:sz="0" w:space="0" w:color="auto"/>
      </w:divBdr>
    </w:div>
    <w:div w:id="1740204525">
      <w:bodyDiv w:val="1"/>
      <w:marLeft w:val="0"/>
      <w:marRight w:val="0"/>
      <w:marTop w:val="0"/>
      <w:marBottom w:val="0"/>
      <w:divBdr>
        <w:top w:val="none" w:sz="0" w:space="0" w:color="auto"/>
        <w:left w:val="none" w:sz="0" w:space="0" w:color="auto"/>
        <w:bottom w:val="none" w:sz="0" w:space="0" w:color="auto"/>
        <w:right w:val="none" w:sz="0" w:space="0" w:color="auto"/>
      </w:divBdr>
    </w:div>
    <w:div w:id="1805149052">
      <w:bodyDiv w:val="1"/>
      <w:marLeft w:val="0"/>
      <w:marRight w:val="0"/>
      <w:marTop w:val="0"/>
      <w:marBottom w:val="0"/>
      <w:divBdr>
        <w:top w:val="none" w:sz="0" w:space="0" w:color="auto"/>
        <w:left w:val="none" w:sz="0" w:space="0" w:color="auto"/>
        <w:bottom w:val="none" w:sz="0" w:space="0" w:color="auto"/>
        <w:right w:val="none" w:sz="0" w:space="0" w:color="auto"/>
      </w:divBdr>
    </w:div>
    <w:div w:id="1816755762">
      <w:bodyDiv w:val="1"/>
      <w:marLeft w:val="0"/>
      <w:marRight w:val="0"/>
      <w:marTop w:val="0"/>
      <w:marBottom w:val="0"/>
      <w:divBdr>
        <w:top w:val="none" w:sz="0" w:space="0" w:color="auto"/>
        <w:left w:val="none" w:sz="0" w:space="0" w:color="auto"/>
        <w:bottom w:val="none" w:sz="0" w:space="0" w:color="auto"/>
        <w:right w:val="none" w:sz="0" w:space="0" w:color="auto"/>
      </w:divBdr>
    </w:div>
    <w:div w:id="2106919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header" Target="header2.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image" Target="media/image94.png"/><Relationship Id="rId110" Type="http://schemas.openxmlformats.org/officeDocument/2006/relationships/image" Target="media/image102.png"/><Relationship Id="rId115"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header" Target="header3.xm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header" Target="header4.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tyles" Target="styles.xml"/><Relationship Id="rId9" Type="http://schemas.openxmlformats.org/officeDocument/2006/relationships/image" Target="media/image5.png"/><Relationship Id="rId13" Type="http://schemas.openxmlformats.org/officeDocument/2006/relationships/footer" Target="footer2.xml"/><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gif"/></Relationships>
</file>

<file path=word/_rels/settings.xml.rels><?xml version="1.0" encoding="UTF-8" standalone="yes"?>
<Relationships xmlns="http://schemas.openxmlformats.org/package/2006/relationships"><Relationship Id="rId1" Type="http://schemas.openxmlformats.org/officeDocument/2006/relationships/attachedTemplate" Target="file:///F:\R&#233;dacPPT\R&#233;dactioPPTPerft2013\PPTt2013ExoSc&#233;nar\mod&#232;le%20Supports%20Powerpoint%202013.dotx" TargetMode="External"/></Relationships>
</file>

<file path=word/theme/theme1.xml><?xml version="1.0" encoding="utf-8"?>
<a:theme xmlns:a="http://schemas.openxmlformats.org/drawingml/2006/main" name="thème abc">
  <a:themeElements>
    <a:clrScheme name="ABC">
      <a:dk1>
        <a:sysClr val="windowText" lastClr="000000"/>
      </a:dk1>
      <a:lt1>
        <a:sysClr val="window" lastClr="FFFFFF"/>
      </a:lt1>
      <a:dk2>
        <a:srgbClr val="838286"/>
      </a:dk2>
      <a:lt2>
        <a:srgbClr val="EEECE1"/>
      </a:lt2>
      <a:accent1>
        <a:srgbClr val="EB6A35"/>
      </a:accent1>
      <a:accent2>
        <a:srgbClr val="7F3618"/>
      </a:accent2>
      <a:accent3>
        <a:srgbClr val="838286"/>
      </a:accent3>
      <a:accent4>
        <a:srgbClr val="945E48"/>
      </a:accent4>
      <a:accent5>
        <a:srgbClr val="94141B"/>
      </a:accent5>
      <a:accent6>
        <a:srgbClr val="B00400"/>
      </a:accent6>
      <a:hlink>
        <a:srgbClr val="FF6C2B"/>
      </a:hlink>
      <a:folHlink>
        <a:srgbClr val="838286"/>
      </a:folHlink>
    </a:clrScheme>
    <a:fontScheme name="Polices ABC">
      <a:majorFont>
        <a:latin typeface="HelveticaNeueLT Com 45 Lt"/>
        <a:ea typeface=""/>
        <a:cs typeface=""/>
      </a:majorFont>
      <a:minorFont>
        <a:latin typeface="HelveticaNeueLT Com 45 L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2013-06-16T00:00:00</PublishDate>
  <Abstract> Madame Fabienne JOURNOChef de ProjetResponsable PédagogiqueEmail : f.journo@abcformation.fr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8D5C9A3-B953-4441-A128-ABD7F588EB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modèle Supports Powerpoint 2013.dotx</Template>
  <TotalTime>1</TotalTime>
  <Pages>1</Pages>
  <Words>7008</Words>
  <Characters>38547</Characters>
  <Application>Microsoft Office Word</Application>
  <DocSecurity>0</DocSecurity>
  <Lines>321</Lines>
  <Paragraphs>90</Paragraphs>
  <ScaleCrop>false</ScaleCrop>
  <HeadingPairs>
    <vt:vector size="2" baseType="variant">
      <vt:variant>
        <vt:lpstr>Titre</vt:lpstr>
      </vt:variant>
      <vt:variant>
        <vt:i4>1</vt:i4>
      </vt:variant>
    </vt:vector>
  </HeadingPairs>
  <TitlesOfParts>
    <vt:vector size="1" baseType="lpstr">
      <vt:lpstr>Support    de Cours</vt:lpstr>
    </vt:vector>
  </TitlesOfParts>
  <Company/>
  <LinksUpToDate>false</LinksUpToDate>
  <CharactersWithSpaces>45465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    de Cours</dc:title>
  <dc:subject/>
  <dc:creator>RHG</dc:creator>
  <cp:keywords/>
  <dc:description/>
  <cp:lastModifiedBy>Françoise Pervier</cp:lastModifiedBy>
  <cp:revision>3</cp:revision>
  <cp:lastPrinted>2013-09-23T14:56:00Z</cp:lastPrinted>
  <dcterms:created xsi:type="dcterms:W3CDTF">2017-07-25T13:19:00Z</dcterms:created>
  <dcterms:modified xsi:type="dcterms:W3CDTF">2017-07-25T13:19:00Z</dcterms:modified>
</cp:coreProperties>
</file>