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hAnsi="Calibri"/>
        </w:rPr>
        <w:id w:val="-66888074"/>
        <w:docPartObj>
          <w:docPartGallery w:val="Cover Pages"/>
          <w:docPartUnique/>
        </w:docPartObj>
      </w:sdtPr>
      <w:sdtContent>
        <w:p w14:paraId="481BDAEF" w14:textId="77777777" w:rsidR="00B225F5" w:rsidRPr="00FC0CF2" w:rsidRDefault="00B225F5" w:rsidP="00E22094">
          <w:pPr>
            <w:pStyle w:val="Corpsdetexte"/>
            <w:jc w:val="left"/>
            <w:rPr>
              <w:rFonts w:ascii="Calibri" w:hAnsi="Calibri"/>
            </w:rPr>
          </w:pPr>
        </w:p>
        <w:p w14:paraId="6FAACF79" w14:textId="77777777" w:rsidR="008F52E4" w:rsidRPr="00FC0CF2" w:rsidRDefault="008F52E4" w:rsidP="00E22094">
          <w:pPr>
            <w:pStyle w:val="Corpsdetexte"/>
            <w:jc w:val="left"/>
            <w:rPr>
              <w:rFonts w:ascii="Calibri" w:hAnsi="Calibri"/>
            </w:rPr>
          </w:pPr>
        </w:p>
        <w:p w14:paraId="06E64E32" w14:textId="77777777" w:rsidR="008F52E4" w:rsidRPr="00FC0CF2" w:rsidRDefault="008F52E4" w:rsidP="00E50FDA">
          <w:pPr>
            <w:pStyle w:val="Corpsdetexte"/>
            <w:ind w:left="0"/>
            <w:jc w:val="left"/>
            <w:rPr>
              <w:rFonts w:ascii="Calibri" w:hAnsi="Calibri"/>
              <w:sz w:val="22"/>
            </w:rPr>
          </w:pPr>
        </w:p>
        <w:tbl>
          <w:tblPr>
            <w:tblpPr w:leftFromText="187" w:rightFromText="187" w:vertAnchor="page" w:horzAnchor="margin" w:tblpYSpec="center"/>
            <w:tblW w:w="5000" w:type="pct"/>
            <w:tblBorders>
              <w:top w:val="single" w:sz="2" w:space="0" w:color="auto"/>
              <w:bottom w:val="single" w:sz="2" w:space="0" w:color="auto"/>
              <w:insideH w:val="single" w:sz="2" w:space="0" w:color="auto"/>
            </w:tblBorders>
            <w:tblLayout w:type="fixed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3899"/>
            <w:gridCol w:w="2595"/>
            <w:gridCol w:w="1180"/>
            <w:gridCol w:w="3423"/>
            <w:gridCol w:w="15"/>
          </w:tblGrid>
          <w:tr w:rsidR="00B225F5" w:rsidRPr="00FC0CF2" w14:paraId="31D39E53" w14:textId="77777777" w:rsidTr="00FC0CF2">
            <w:trPr>
              <w:trHeight w:hRule="exact" w:val="1871"/>
            </w:trPr>
            <w:tc>
              <w:tcPr>
                <w:tcW w:w="4126" w:type="dxa"/>
                <w:shd w:val="clear" w:color="auto" w:fill="1E70B6"/>
                <w:vAlign w:val="center"/>
              </w:tcPr>
              <w:p w14:paraId="4C5283BE" w14:textId="77777777" w:rsidR="00B225F5" w:rsidRPr="00FC0CF2" w:rsidRDefault="005D47EB" w:rsidP="00E22094">
                <w:pPr>
                  <w:pStyle w:val="Sansinterligne"/>
                  <w:rPr>
                    <w:rFonts w:ascii="Calibri" w:hAnsi="Calibri"/>
                    <w:color w:val="FFFFFF" w:themeColor="background1"/>
                    <w:sz w:val="72"/>
                    <w:szCs w:val="76"/>
                  </w:rPr>
                </w:pPr>
                <w:r w:rsidRPr="00FC0CF2">
                  <w:rPr>
                    <w:rFonts w:ascii="Calibri" w:hAnsi="Calibri"/>
                    <w:color w:val="FFFFFF" w:themeColor="background1"/>
                    <w:sz w:val="72"/>
                    <w:szCs w:val="76"/>
                  </w:rPr>
                  <w:t>Support de Cours</w:t>
                </w:r>
              </w:p>
            </w:tc>
            <w:tc>
              <w:tcPr>
                <w:tcW w:w="7644" w:type="dxa"/>
                <w:gridSpan w:val="4"/>
                <w:vAlign w:val="center"/>
              </w:tcPr>
              <w:p w14:paraId="1494F6FA" w14:textId="77777777" w:rsidR="00B225F5" w:rsidRPr="00FC0CF2" w:rsidRDefault="003C1322" w:rsidP="00E22094">
                <w:pPr>
                  <w:pStyle w:val="Sansinterligne"/>
                  <w:rPr>
                    <w:rFonts w:ascii="Calibri" w:hAnsi="Calibri"/>
                    <w:color w:val="EB6A35" w:themeColor="accent1"/>
                    <w:sz w:val="72"/>
                  </w:rPr>
                </w:pPr>
                <w:r w:rsidRPr="00FC0CF2">
                  <w:rPr>
                    <w:rFonts w:ascii="Calibri" w:hAnsi="Calibri"/>
                    <w:color w:val="1E70B6"/>
                    <w:sz w:val="72"/>
                  </w:rPr>
                  <w:t>Microsoft</w:t>
                </w:r>
                <w:r w:rsidR="004F6196" w:rsidRPr="00FC0CF2">
                  <w:rPr>
                    <w:rFonts w:ascii="Calibri" w:hAnsi="Calibri"/>
                    <w:color w:val="1E70B6"/>
                    <w:sz w:val="72"/>
                  </w:rPr>
                  <w:br/>
                </w:r>
                <w:r w:rsidR="000B7503" w:rsidRPr="00FC0CF2">
                  <w:rPr>
                    <w:rFonts w:ascii="Calibri" w:hAnsi="Calibri"/>
                    <w:color w:val="1E70B6"/>
                    <w:sz w:val="72"/>
                  </w:rPr>
                  <w:t>Outlook</w:t>
                </w:r>
                <w:r w:rsidRPr="00FC0CF2">
                  <w:rPr>
                    <w:rFonts w:ascii="Calibri" w:hAnsi="Calibri"/>
                    <w:color w:val="1E70B6"/>
                    <w:sz w:val="72"/>
                  </w:rPr>
                  <w:t xml:space="preserve"> </w:t>
                </w:r>
                <w:r w:rsidR="00692DF8" w:rsidRPr="00FC0CF2">
                  <w:rPr>
                    <w:rFonts w:ascii="Calibri" w:hAnsi="Calibri"/>
                    <w:color w:val="1E70B6"/>
                    <w:sz w:val="72"/>
                  </w:rPr>
                  <w:t>2013</w:t>
                </w:r>
                <w:r w:rsidR="0023617B" w:rsidRPr="00FC0CF2">
                  <w:rPr>
                    <w:rFonts w:ascii="Calibri" w:hAnsi="Calibri"/>
                    <w:color w:val="1E70B6"/>
                    <w:sz w:val="72"/>
                  </w:rPr>
                  <w:t xml:space="preserve"> </w:t>
                </w:r>
              </w:p>
            </w:tc>
          </w:tr>
          <w:tr w:rsidR="003B7C70" w:rsidRPr="00FC0CF2" w14:paraId="421260B3" w14:textId="77777777" w:rsidTr="00B95940">
            <w:trPr>
              <w:gridAfter w:val="1"/>
              <w:wAfter w:w="15" w:type="dxa"/>
              <w:trHeight w:hRule="exact" w:val="2160"/>
            </w:trPr>
            <w:tc>
              <w:tcPr>
                <w:tcW w:w="6879" w:type="dxa"/>
                <w:gridSpan w:val="2"/>
                <w:shd w:val="clear" w:color="auto" w:fill="838286" w:themeFill="accent3"/>
                <w:vAlign w:val="center"/>
              </w:tcPr>
              <w:p w14:paraId="1E6DB743" w14:textId="77777777" w:rsidR="00D310B8" w:rsidRPr="00FC0CF2" w:rsidRDefault="00D310B8" w:rsidP="00E22094">
                <w:pPr>
                  <w:pStyle w:val="Sansinterligne"/>
                  <w:rPr>
                    <w:rFonts w:ascii="Calibri" w:hAnsi="Calibri"/>
                    <w:lang w:val="en-US"/>
                  </w:rPr>
                </w:pPr>
              </w:p>
            </w:tc>
            <w:tc>
              <w:tcPr>
                <w:tcW w:w="4876" w:type="dxa"/>
                <w:gridSpan w:val="2"/>
                <w:vAlign w:val="center"/>
              </w:tcPr>
              <w:p w14:paraId="721C4866" w14:textId="77777777" w:rsidR="003B7C70" w:rsidRPr="00FC0CF2" w:rsidRDefault="007909B9" w:rsidP="007909B9">
                <w:pPr>
                  <w:pStyle w:val="Sansinterligne"/>
                  <w:ind w:left="708"/>
                  <w:jc w:val="center"/>
                  <w:rPr>
                    <w:rFonts w:ascii="Calibri" w:hAnsi="Calibri"/>
                    <w:lang w:val="en-US"/>
                  </w:rPr>
                </w:pPr>
                <w:r w:rsidRPr="00FC0CF2">
                  <w:rPr>
                    <w:rFonts w:ascii="Calibri" w:hAnsi="Calibri"/>
                    <w:noProof/>
                  </w:rPr>
                  <w:drawing>
                    <wp:inline distT="0" distB="0" distL="0" distR="0" wp14:anchorId="7537815D" wp14:editId="6D6AC44B">
                      <wp:extent cx="1169581" cy="1169581"/>
                      <wp:effectExtent l="0" t="0" r="0" b="0"/>
                      <wp:docPr id="17" name="Imag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utlook-2013.pn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9581" cy="11695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505AB" w:rsidRPr="00FC0CF2" w14:paraId="7E1698DB" w14:textId="77777777" w:rsidTr="003C1322">
            <w:trPr>
              <w:trHeight w:hRule="exact" w:val="743"/>
            </w:trPr>
            <w:tc>
              <w:tcPr>
                <w:tcW w:w="8126" w:type="dxa"/>
                <w:gridSpan w:val="3"/>
                <w:vAlign w:val="center"/>
              </w:tcPr>
              <w:p w14:paraId="56147F61" w14:textId="77777777" w:rsidR="003B7C70" w:rsidRPr="00FC0CF2" w:rsidRDefault="003B7C70" w:rsidP="00E22094">
                <w:pPr>
                  <w:pStyle w:val="Sansinterligne"/>
                  <w:rPr>
                    <w:rFonts w:ascii="Calibri" w:hAnsi="Calibri"/>
                    <w:sz w:val="32"/>
                    <w:lang w:val="en-GB"/>
                  </w:rPr>
                </w:pPr>
              </w:p>
            </w:tc>
            <w:tc>
              <w:tcPr>
                <w:tcW w:w="3644" w:type="dxa"/>
                <w:gridSpan w:val="2"/>
                <w:shd w:val="clear" w:color="auto" w:fill="000000" w:themeFill="text1"/>
                <w:noWrap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B678999" w14:textId="135249D3" w:rsidR="003B7C70" w:rsidRPr="00FC0CF2" w:rsidRDefault="003B7C70" w:rsidP="00D32832">
                <w:pPr>
                  <w:pStyle w:val="Sansinterligne"/>
                  <w:jc w:val="center"/>
                  <w:rPr>
                    <w:rFonts w:ascii="Calibri" w:hAnsi="Calibri"/>
                    <w:color w:val="FFFFFF" w:themeColor="background1"/>
                    <w:sz w:val="44"/>
                    <w:szCs w:val="44"/>
                  </w:rPr>
                </w:pPr>
                <w:bookmarkStart w:id="0" w:name="_GoBack"/>
                <w:bookmarkEnd w:id="0"/>
              </w:p>
            </w:tc>
          </w:tr>
        </w:tbl>
        <w:p w14:paraId="43F30783" w14:textId="77777777" w:rsidR="0041203F" w:rsidRPr="00FC0CF2" w:rsidRDefault="00B225F5" w:rsidP="00D32832">
          <w:pPr>
            <w:pStyle w:val="Corpsdetexte"/>
            <w:pBdr>
              <w:top w:val="single" w:sz="2" w:space="1" w:color="EB6A35" w:themeColor="accent1"/>
              <w:bottom w:val="single" w:sz="2" w:space="0" w:color="EB6A35" w:themeColor="accent1"/>
            </w:pBdr>
            <w:tabs>
              <w:tab w:val="left" w:pos="567"/>
            </w:tabs>
            <w:ind w:left="3828"/>
            <w:jc w:val="right"/>
            <w:rPr>
              <w:rFonts w:ascii="Calibri" w:hAnsi="Calibri"/>
            </w:rPr>
          </w:pPr>
          <w:r w:rsidRPr="00FC0CF2">
            <w:rPr>
              <w:rFonts w:ascii="Calibri" w:hAnsi="Calibri"/>
            </w:rPr>
            <w:br w:type="page"/>
          </w:r>
        </w:p>
        <w:p w14:paraId="5D741377" w14:textId="77777777" w:rsidR="0023617B" w:rsidRPr="00FC0CF2" w:rsidRDefault="0023617B" w:rsidP="00E22094">
          <w:pPr>
            <w:jc w:val="left"/>
            <w:sectPr w:rsidR="0023617B" w:rsidRPr="00FC0CF2" w:rsidSect="00091CF6">
              <w:headerReference w:type="even" r:id="rId10"/>
              <w:headerReference w:type="default" r:id="rId11"/>
              <w:footerReference w:type="even" r:id="rId12"/>
              <w:footerReference w:type="default" r:id="rId13"/>
              <w:type w:val="oddPage"/>
              <w:pgSz w:w="11906" w:h="16838" w:code="9"/>
              <w:pgMar w:top="851" w:right="397" w:bottom="851" w:left="397" w:header="709" w:footer="153" w:gutter="0"/>
              <w:cols w:space="708"/>
              <w:titlePg/>
              <w:docGrid w:linePitch="360"/>
            </w:sectPr>
          </w:pPr>
        </w:p>
        <w:p w14:paraId="491BA521" w14:textId="77777777" w:rsidR="007B6845" w:rsidRPr="00FC0CF2" w:rsidRDefault="007B6845" w:rsidP="00E22094">
          <w:pPr>
            <w:pStyle w:val="Corpsdetexte"/>
            <w:jc w:val="left"/>
            <w:rPr>
              <w:rFonts w:ascii="Calibri" w:hAnsi="Calibri"/>
            </w:rPr>
          </w:pPr>
        </w:p>
        <w:p w14:paraId="449AC837" w14:textId="77777777" w:rsidR="007B6845" w:rsidRPr="00FC0CF2" w:rsidRDefault="007B6845" w:rsidP="00E22094">
          <w:pPr>
            <w:pStyle w:val="Corpsdetexte"/>
            <w:jc w:val="left"/>
            <w:rPr>
              <w:rFonts w:ascii="Calibri" w:hAnsi="Calibri"/>
            </w:rPr>
          </w:pPr>
        </w:p>
        <w:p w14:paraId="00FFCF09" w14:textId="77777777" w:rsidR="007B6845" w:rsidRPr="00FC0CF2" w:rsidRDefault="007B6845" w:rsidP="00E22094">
          <w:pPr>
            <w:pStyle w:val="Corpsdetexte"/>
            <w:jc w:val="left"/>
            <w:rPr>
              <w:rFonts w:ascii="Calibri" w:hAnsi="Calibri"/>
            </w:rPr>
          </w:pPr>
        </w:p>
        <w:p w14:paraId="70B632B5" w14:textId="77777777" w:rsidR="00B225F5" w:rsidRPr="00FC0CF2" w:rsidRDefault="00FC0CF2" w:rsidP="00E22094">
          <w:pPr>
            <w:pStyle w:val="Corpsdetexte"/>
            <w:jc w:val="left"/>
            <w:rPr>
              <w:rFonts w:ascii="Calibri" w:hAnsi="Calibri"/>
            </w:rPr>
          </w:pPr>
        </w:p>
      </w:sdtContent>
    </w:sdt>
    <w:p w14:paraId="18C42A91" w14:textId="77777777" w:rsidR="008074AE" w:rsidRPr="00FC0CF2" w:rsidRDefault="008074AE" w:rsidP="00FC0CF2">
      <w:pPr>
        <w:pStyle w:val="Titresommaire"/>
        <w:pBdr>
          <w:top w:val="single" w:sz="2" w:space="1" w:color="1E70B6"/>
          <w:bottom w:val="single" w:sz="2" w:space="1" w:color="1E70B6"/>
        </w:pBdr>
        <w:jc w:val="left"/>
        <w:rPr>
          <w:rFonts w:ascii="Calibri" w:hAnsi="Calibri"/>
          <w:sz w:val="72"/>
          <w:szCs w:val="64"/>
        </w:rPr>
      </w:pPr>
      <w:r w:rsidRPr="00FC0CF2">
        <w:rPr>
          <w:rFonts w:ascii="Calibri" w:hAnsi="Calibri"/>
          <w:sz w:val="72"/>
          <w:szCs w:val="64"/>
        </w:rPr>
        <w:t>Sommaire</w:t>
      </w:r>
    </w:p>
    <w:sdt>
      <w:sdtPr>
        <w:rPr>
          <w:rFonts w:ascii="Calibri" w:eastAsiaTheme="minorHAnsi" w:hAnsi="Calibri" w:cstheme="minorBidi"/>
          <w:sz w:val="22"/>
          <w:szCs w:val="22"/>
          <w:lang w:eastAsia="en-US"/>
        </w:rPr>
        <w:id w:val="-1229236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A1AF67" w14:textId="77777777" w:rsidR="008074AE" w:rsidRPr="00FC0CF2" w:rsidRDefault="008074AE" w:rsidP="00E22094">
          <w:pPr>
            <w:pStyle w:val="Corpsdetexte"/>
            <w:jc w:val="left"/>
            <w:rPr>
              <w:rFonts w:ascii="Calibri" w:hAnsi="Calibri"/>
            </w:rPr>
          </w:pPr>
        </w:p>
        <w:p w14:paraId="2DD2DB22" w14:textId="77777777" w:rsidR="008A086B" w:rsidRPr="00FC0CF2" w:rsidRDefault="006F1A75">
          <w:pPr>
            <w:pStyle w:val="TM1"/>
            <w:rPr>
              <w:rFonts w:eastAsiaTheme="minorEastAsia"/>
              <w:color w:val="auto"/>
              <w:lang w:eastAsia="fr-FR"/>
            </w:rPr>
          </w:pPr>
          <w:r w:rsidRPr="00FC0CF2">
            <w:fldChar w:fldCharType="begin"/>
          </w:r>
          <w:r w:rsidRPr="00FC0CF2">
            <w:instrText xml:space="preserve"> TOC \o "1-3" \h \z \u </w:instrText>
          </w:r>
          <w:r w:rsidRPr="00FC0CF2">
            <w:fldChar w:fldCharType="separate"/>
          </w:r>
          <w:hyperlink w:anchor="_Toc395017790" w:history="1">
            <w:r w:rsidR="008A086B" w:rsidRPr="00FC0CF2">
              <w:rPr>
                <w:rStyle w:val="Lienhypertexte"/>
                <w:b/>
              </w:rPr>
              <w:t>DECOUVERTE DE LA FENETRE OUTLOOK</w:t>
            </w:r>
            <w:r w:rsidR="008A086B" w:rsidRPr="00FC0CF2">
              <w:rPr>
                <w:webHidden/>
              </w:rPr>
              <w:tab/>
            </w:r>
            <w:r w:rsidR="008A086B" w:rsidRPr="00FC0CF2">
              <w:rPr>
                <w:webHidden/>
              </w:rPr>
              <w:fldChar w:fldCharType="begin"/>
            </w:r>
            <w:r w:rsidR="008A086B" w:rsidRPr="00FC0CF2">
              <w:rPr>
                <w:webHidden/>
              </w:rPr>
              <w:instrText xml:space="preserve"> PAGEREF _Toc395017790 \h </w:instrText>
            </w:r>
            <w:r w:rsidR="008A086B" w:rsidRPr="00FC0CF2">
              <w:rPr>
                <w:webHidden/>
              </w:rPr>
            </w:r>
            <w:r w:rsidR="008A086B" w:rsidRPr="00FC0CF2">
              <w:rPr>
                <w:webHidden/>
              </w:rPr>
              <w:fldChar w:fldCharType="separate"/>
            </w:r>
            <w:r w:rsidR="00A35B58" w:rsidRPr="00FC0CF2">
              <w:rPr>
                <w:webHidden/>
              </w:rPr>
              <w:t>4</w:t>
            </w:r>
            <w:r w:rsidR="008A086B" w:rsidRPr="00FC0CF2">
              <w:rPr>
                <w:webHidden/>
              </w:rPr>
              <w:fldChar w:fldCharType="end"/>
            </w:r>
          </w:hyperlink>
        </w:p>
        <w:p w14:paraId="0D2D8397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1" w:history="1">
            <w:r w:rsidR="008A086B" w:rsidRPr="00FC0CF2">
              <w:rPr>
                <w:rStyle w:val="Lienhypertexte"/>
                <w:b/>
                <w:noProof/>
              </w:rPr>
              <w:t>Principaux Chapitres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_Toc395017791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4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261E0256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2" w:history="1">
            <w:r w:rsidR="008A086B" w:rsidRPr="00FC0CF2">
              <w:rPr>
                <w:rStyle w:val="Lienhypertexte"/>
                <w:b/>
                <w:noProof/>
              </w:rPr>
              <w:t>Le Ruban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_Toc395017792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5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684C65D8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3" w:history="1">
            <w:r w:rsidR="008A086B" w:rsidRPr="00FC0CF2">
              <w:rPr>
                <w:rStyle w:val="Lienhypertexte"/>
                <w:b/>
                <w:noProof/>
              </w:rPr>
              <w:t>Barre d’Outils Accès rapide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_Toc395017793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6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55EC100B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4" w:history="1">
            <w:r w:rsidR="008A086B" w:rsidRPr="00FC0CF2">
              <w:rPr>
                <w:rStyle w:val="Lienhypertexte"/>
                <w:b/>
                <w:noProof/>
              </w:rPr>
              <w:t>Fenêtre d’Accueil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_Toc395017794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7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5C306A82" w14:textId="77777777" w:rsidR="008A086B" w:rsidRPr="00FC0CF2" w:rsidRDefault="00FC0CF2">
          <w:pPr>
            <w:pStyle w:val="TM1"/>
            <w:rPr>
              <w:rFonts w:eastAsiaTheme="minorEastAsia"/>
              <w:color w:val="auto"/>
              <w:lang w:eastAsia="fr-FR"/>
            </w:rPr>
          </w:pPr>
          <w:hyperlink w:anchor="_Toc395017795" w:history="1">
            <w:r w:rsidR="008A086B" w:rsidRPr="00FC0CF2">
              <w:rPr>
                <w:rStyle w:val="Lienhypertexte"/>
                <w:b/>
              </w:rPr>
              <w:t>LA MESSAGERIE</w:t>
            </w:r>
            <w:r w:rsidR="008A086B" w:rsidRPr="00FC0CF2">
              <w:rPr>
                <w:webHidden/>
              </w:rPr>
              <w:tab/>
            </w:r>
            <w:r w:rsidR="008A086B" w:rsidRPr="00FC0CF2">
              <w:rPr>
                <w:webHidden/>
              </w:rPr>
              <w:fldChar w:fldCharType="begin"/>
            </w:r>
            <w:r w:rsidR="008A086B" w:rsidRPr="00FC0CF2">
              <w:rPr>
                <w:webHidden/>
              </w:rPr>
              <w:instrText xml:space="preserve"> PAGEREF _Toc395017795 \h </w:instrText>
            </w:r>
            <w:r w:rsidR="008A086B" w:rsidRPr="00FC0CF2">
              <w:rPr>
                <w:webHidden/>
              </w:rPr>
            </w:r>
            <w:r w:rsidR="008A086B" w:rsidRPr="00FC0CF2">
              <w:rPr>
                <w:webHidden/>
              </w:rPr>
              <w:fldChar w:fldCharType="separate"/>
            </w:r>
            <w:r w:rsidR="00A35B58" w:rsidRPr="00FC0CF2">
              <w:rPr>
                <w:webHidden/>
              </w:rPr>
              <w:t>8</w:t>
            </w:r>
            <w:r w:rsidR="008A086B" w:rsidRPr="00FC0CF2">
              <w:rPr>
                <w:webHidden/>
              </w:rPr>
              <w:fldChar w:fldCharType="end"/>
            </w:r>
          </w:hyperlink>
        </w:p>
        <w:p w14:paraId="4872E860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6" w:history="1">
            <w:r w:rsidR="008A086B" w:rsidRPr="00FC0CF2">
              <w:rPr>
                <w:rStyle w:val="Lienhypertexte"/>
                <w:b/>
                <w:noProof/>
              </w:rPr>
              <w:t>Créer et envoyer un message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_Toc395017796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8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7B497AF8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7" w:history="1">
            <w:r w:rsidR="008A086B" w:rsidRPr="00FC0CF2">
              <w:rPr>
                <w:rStyle w:val="Lienhypertexte"/>
                <w:b/>
                <w:noProof/>
              </w:rPr>
              <w:t>Compléter un message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_Toc395017797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9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4CFF82F7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8" w:history="1">
            <w:r w:rsidR="008A086B" w:rsidRPr="00FC0CF2">
              <w:rPr>
                <w:rStyle w:val="Lienhypertexte"/>
                <w:b/>
                <w:noProof/>
              </w:rPr>
              <w:t>Traiter les messages entrants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_Toc395017798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10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015015C6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799" w:history="1">
            <w:r w:rsidR="008A086B" w:rsidRPr="00FC0CF2">
              <w:rPr>
                <w:rStyle w:val="Lienhypertexte"/>
                <w:b/>
                <w:noProof/>
              </w:rPr>
              <w:t>Rechercher des messages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_Toc395017799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12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786010D0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0" w:history="1">
            <w:r w:rsidR="008A086B" w:rsidRPr="00FC0CF2">
              <w:rPr>
                <w:rStyle w:val="Lienhypertexte"/>
                <w:b/>
                <w:noProof/>
              </w:rPr>
              <w:t>Organiser le stockage des messages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_Toc395017800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13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1871EB22" w14:textId="77777777" w:rsidR="008A086B" w:rsidRPr="00FC0CF2" w:rsidRDefault="00FC0CF2">
          <w:pPr>
            <w:pStyle w:val="TM1"/>
            <w:rPr>
              <w:rFonts w:eastAsiaTheme="minorEastAsia"/>
              <w:color w:val="auto"/>
              <w:lang w:eastAsia="fr-FR"/>
            </w:rPr>
          </w:pPr>
          <w:hyperlink w:anchor="_Toc395017801" w:history="1">
            <w:r w:rsidR="008A086B" w:rsidRPr="00FC0CF2">
              <w:rPr>
                <w:rStyle w:val="Lienhypertexte"/>
                <w:b/>
              </w:rPr>
              <w:t>FICHIER CONTACTS</w:t>
            </w:r>
            <w:r w:rsidR="008A086B" w:rsidRPr="00FC0CF2">
              <w:rPr>
                <w:webHidden/>
              </w:rPr>
              <w:tab/>
            </w:r>
            <w:r w:rsidR="008A086B" w:rsidRPr="00FC0CF2">
              <w:rPr>
                <w:webHidden/>
              </w:rPr>
              <w:fldChar w:fldCharType="begin"/>
            </w:r>
            <w:r w:rsidR="008A086B" w:rsidRPr="00FC0CF2">
              <w:rPr>
                <w:webHidden/>
              </w:rPr>
              <w:instrText xml:space="preserve"> PAGEREF _Toc395017801 \h </w:instrText>
            </w:r>
            <w:r w:rsidR="008A086B" w:rsidRPr="00FC0CF2">
              <w:rPr>
                <w:webHidden/>
              </w:rPr>
            </w:r>
            <w:r w:rsidR="008A086B" w:rsidRPr="00FC0CF2">
              <w:rPr>
                <w:webHidden/>
              </w:rPr>
              <w:fldChar w:fldCharType="separate"/>
            </w:r>
            <w:r w:rsidR="00A35B58" w:rsidRPr="00FC0CF2">
              <w:rPr>
                <w:webHidden/>
              </w:rPr>
              <w:t>15</w:t>
            </w:r>
            <w:r w:rsidR="008A086B" w:rsidRPr="00FC0CF2">
              <w:rPr>
                <w:webHidden/>
              </w:rPr>
              <w:fldChar w:fldCharType="end"/>
            </w:r>
          </w:hyperlink>
        </w:p>
        <w:p w14:paraId="65564832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2" w:history="1">
            <w:r w:rsidR="008A086B" w:rsidRPr="00FC0CF2">
              <w:rPr>
                <w:rStyle w:val="Lienhypertexte"/>
                <w:b/>
                <w:noProof/>
              </w:rPr>
              <w:t>Créer et renseigner une fiche Contact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_Toc395017802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15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3A1CA5FE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3" w:history="1">
            <w:r w:rsidR="008A086B" w:rsidRPr="00FC0CF2">
              <w:rPr>
                <w:rStyle w:val="Lienhypertexte"/>
                <w:b/>
                <w:noProof/>
              </w:rPr>
              <w:t>Paramétrer l’affichage des contacts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_Toc395017803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16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7818D677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4" w:history="1">
            <w:r w:rsidR="008A086B" w:rsidRPr="00FC0CF2">
              <w:rPr>
                <w:rStyle w:val="Lienhypertexte"/>
                <w:b/>
                <w:noProof/>
              </w:rPr>
              <w:t>Fusion et publipostage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_Toc395017804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17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6BE88139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5" w:history="1">
            <w:r w:rsidR="008A086B" w:rsidRPr="00FC0CF2">
              <w:rPr>
                <w:rStyle w:val="Lienhypertexte"/>
                <w:b/>
                <w:noProof/>
              </w:rPr>
              <w:t>Créer un groupe de contacts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_Toc395017805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18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51B25A6C" w14:textId="77777777" w:rsidR="008A086B" w:rsidRPr="00FC0CF2" w:rsidRDefault="00FC0CF2">
          <w:pPr>
            <w:pStyle w:val="TM1"/>
            <w:rPr>
              <w:rFonts w:eastAsiaTheme="minorEastAsia"/>
              <w:color w:val="auto"/>
              <w:lang w:eastAsia="fr-FR"/>
            </w:rPr>
          </w:pPr>
          <w:hyperlink w:anchor="_Toc395017806" w:history="1">
            <w:r w:rsidR="008A086B" w:rsidRPr="00FC0CF2">
              <w:rPr>
                <w:rStyle w:val="Lienhypertexte"/>
                <w:b/>
              </w:rPr>
              <w:t>GESTION DES CALENDRIERS</w:t>
            </w:r>
            <w:r w:rsidR="008A086B" w:rsidRPr="00FC0CF2">
              <w:rPr>
                <w:webHidden/>
              </w:rPr>
              <w:tab/>
            </w:r>
            <w:r w:rsidR="008A086B" w:rsidRPr="00FC0CF2">
              <w:rPr>
                <w:webHidden/>
              </w:rPr>
              <w:fldChar w:fldCharType="begin"/>
            </w:r>
            <w:r w:rsidR="008A086B" w:rsidRPr="00FC0CF2">
              <w:rPr>
                <w:webHidden/>
              </w:rPr>
              <w:instrText xml:space="preserve"> PAGEREF _Toc395017806 \h </w:instrText>
            </w:r>
            <w:r w:rsidR="008A086B" w:rsidRPr="00FC0CF2">
              <w:rPr>
                <w:webHidden/>
              </w:rPr>
            </w:r>
            <w:r w:rsidR="008A086B" w:rsidRPr="00FC0CF2">
              <w:rPr>
                <w:webHidden/>
              </w:rPr>
              <w:fldChar w:fldCharType="separate"/>
            </w:r>
            <w:r w:rsidR="00A35B58" w:rsidRPr="00FC0CF2">
              <w:rPr>
                <w:webHidden/>
              </w:rPr>
              <w:t>19</w:t>
            </w:r>
            <w:r w:rsidR="008A086B" w:rsidRPr="00FC0CF2">
              <w:rPr>
                <w:webHidden/>
              </w:rPr>
              <w:fldChar w:fldCharType="end"/>
            </w:r>
          </w:hyperlink>
        </w:p>
        <w:p w14:paraId="4243BEAC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7" w:history="1">
            <w:r w:rsidR="008A086B" w:rsidRPr="00FC0CF2">
              <w:rPr>
                <w:rStyle w:val="Lienhypertexte"/>
                <w:b/>
                <w:noProof/>
              </w:rPr>
              <w:t>Comment gérer au mieux son calendrier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_Toc395017807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19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3BF6935E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8" w:history="1">
            <w:r w:rsidR="008A086B" w:rsidRPr="00FC0CF2">
              <w:rPr>
                <w:rStyle w:val="Lienhypertexte"/>
                <w:b/>
                <w:noProof/>
              </w:rPr>
              <w:t>Créer un rendez-vous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_Toc395017808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20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7D80508A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09" w:history="1">
            <w:r w:rsidR="008A086B" w:rsidRPr="00FC0CF2">
              <w:rPr>
                <w:rStyle w:val="Lienhypertexte"/>
                <w:b/>
                <w:noProof/>
              </w:rPr>
              <w:t>Afficher des calendriers et des groupes de calendriers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_Toc395017809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21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3E9EC4B4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0" w:history="1">
            <w:r w:rsidR="008A086B" w:rsidRPr="00FC0CF2">
              <w:rPr>
                <w:rStyle w:val="Lienhypertexte"/>
                <w:b/>
                <w:noProof/>
              </w:rPr>
              <w:t>Organiser des réunions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_Toc395017810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22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6BED0FEB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1" w:history="1">
            <w:r w:rsidR="008A086B" w:rsidRPr="00FC0CF2">
              <w:rPr>
                <w:rStyle w:val="Lienhypertexte"/>
                <w:b/>
                <w:noProof/>
              </w:rPr>
              <w:t>Suivre la planification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_Toc395017811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23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0088A51C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2" w:history="1">
            <w:r w:rsidR="008A086B" w:rsidRPr="00FC0CF2">
              <w:rPr>
                <w:rStyle w:val="Lienhypertexte"/>
                <w:b/>
                <w:noProof/>
              </w:rPr>
              <w:t>Partager des calendriers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_Toc395017812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24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1532C4AB" w14:textId="77777777" w:rsidR="008A086B" w:rsidRPr="00FC0CF2" w:rsidRDefault="00FC0CF2">
          <w:pPr>
            <w:pStyle w:val="TM1"/>
            <w:rPr>
              <w:rFonts w:eastAsiaTheme="minorEastAsia"/>
              <w:color w:val="auto"/>
              <w:lang w:eastAsia="fr-FR"/>
            </w:rPr>
          </w:pPr>
          <w:hyperlink w:anchor="_Toc395017813" w:history="1">
            <w:r w:rsidR="008A086B" w:rsidRPr="00FC0CF2">
              <w:rPr>
                <w:rStyle w:val="Lienhypertexte"/>
                <w:b/>
              </w:rPr>
              <w:t>Le gestionnaire de tâches</w:t>
            </w:r>
            <w:r w:rsidR="008A086B" w:rsidRPr="00FC0CF2">
              <w:rPr>
                <w:webHidden/>
              </w:rPr>
              <w:tab/>
            </w:r>
            <w:r w:rsidR="008A086B" w:rsidRPr="00FC0CF2">
              <w:rPr>
                <w:webHidden/>
              </w:rPr>
              <w:fldChar w:fldCharType="begin"/>
            </w:r>
            <w:r w:rsidR="008A086B" w:rsidRPr="00FC0CF2">
              <w:rPr>
                <w:webHidden/>
              </w:rPr>
              <w:instrText xml:space="preserve"> PAGEREF _Toc395017813 \h </w:instrText>
            </w:r>
            <w:r w:rsidR="008A086B" w:rsidRPr="00FC0CF2">
              <w:rPr>
                <w:webHidden/>
              </w:rPr>
            </w:r>
            <w:r w:rsidR="008A086B" w:rsidRPr="00FC0CF2">
              <w:rPr>
                <w:webHidden/>
              </w:rPr>
              <w:fldChar w:fldCharType="separate"/>
            </w:r>
            <w:r w:rsidR="00A35B58" w:rsidRPr="00FC0CF2">
              <w:rPr>
                <w:webHidden/>
              </w:rPr>
              <w:t>25</w:t>
            </w:r>
            <w:r w:rsidR="008A086B" w:rsidRPr="00FC0CF2">
              <w:rPr>
                <w:webHidden/>
              </w:rPr>
              <w:fldChar w:fldCharType="end"/>
            </w:r>
          </w:hyperlink>
        </w:p>
        <w:p w14:paraId="57AF8F04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4" w:history="1">
            <w:r w:rsidR="008A086B" w:rsidRPr="00FC0CF2">
              <w:rPr>
                <w:rStyle w:val="Lienhypertexte"/>
                <w:b/>
                <w:noProof/>
              </w:rPr>
              <w:t>Gérer une tâche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_Toc395017814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25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050E68F5" w14:textId="77777777" w:rsidR="008A086B" w:rsidRPr="00FC0CF2" w:rsidRDefault="00FC0CF2">
          <w:pPr>
            <w:pStyle w:val="TM1"/>
            <w:rPr>
              <w:rFonts w:eastAsiaTheme="minorEastAsia"/>
              <w:color w:val="auto"/>
              <w:lang w:eastAsia="fr-FR"/>
            </w:rPr>
          </w:pPr>
          <w:hyperlink w:anchor="_Toc395017815" w:history="1">
            <w:r w:rsidR="008A086B" w:rsidRPr="00FC0CF2">
              <w:rPr>
                <w:rStyle w:val="Lienhypertexte"/>
                <w:b/>
              </w:rPr>
              <w:t>COMPLEMENTS</w:t>
            </w:r>
            <w:r w:rsidR="008A086B" w:rsidRPr="00FC0CF2">
              <w:rPr>
                <w:webHidden/>
              </w:rPr>
              <w:tab/>
            </w:r>
            <w:r w:rsidR="008A086B" w:rsidRPr="00FC0CF2">
              <w:rPr>
                <w:webHidden/>
              </w:rPr>
              <w:fldChar w:fldCharType="begin"/>
            </w:r>
            <w:r w:rsidR="008A086B" w:rsidRPr="00FC0CF2">
              <w:rPr>
                <w:webHidden/>
              </w:rPr>
              <w:instrText xml:space="preserve"> PAGEREF _Toc395017815 \h </w:instrText>
            </w:r>
            <w:r w:rsidR="008A086B" w:rsidRPr="00FC0CF2">
              <w:rPr>
                <w:webHidden/>
              </w:rPr>
            </w:r>
            <w:r w:rsidR="008A086B" w:rsidRPr="00FC0CF2">
              <w:rPr>
                <w:webHidden/>
              </w:rPr>
              <w:fldChar w:fldCharType="separate"/>
            </w:r>
            <w:r w:rsidR="00A35B58" w:rsidRPr="00FC0CF2">
              <w:rPr>
                <w:webHidden/>
              </w:rPr>
              <w:t>26</w:t>
            </w:r>
            <w:r w:rsidR="008A086B" w:rsidRPr="00FC0CF2">
              <w:rPr>
                <w:webHidden/>
              </w:rPr>
              <w:fldChar w:fldCharType="end"/>
            </w:r>
          </w:hyperlink>
        </w:p>
        <w:p w14:paraId="14DD285E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6" w:history="1">
            <w:r w:rsidR="008A086B" w:rsidRPr="00FC0CF2">
              <w:rPr>
                <w:rStyle w:val="Lienhypertexte"/>
                <w:b/>
                <w:noProof/>
              </w:rPr>
              <w:t>Automatiser sa signature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_Toc395017816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26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03625BD2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7" w:history="1">
            <w:r w:rsidR="008A086B" w:rsidRPr="00FC0CF2">
              <w:rPr>
                <w:rStyle w:val="Lienhypertexte"/>
                <w:b/>
                <w:noProof/>
              </w:rPr>
              <w:t>Utiliser des indicateurs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_Toc395017817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27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6F692735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8" w:history="1">
            <w:r w:rsidR="008A086B" w:rsidRPr="00FC0CF2">
              <w:rPr>
                <w:rStyle w:val="Lienhypertexte"/>
                <w:b/>
                <w:noProof/>
              </w:rPr>
              <w:t>Appliquer des mises en forme conditionnelles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_Toc395017818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28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301204A1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19" w:history="1">
            <w:r w:rsidR="008A086B" w:rsidRPr="00FC0CF2">
              <w:rPr>
                <w:rStyle w:val="Lienhypertexte"/>
                <w:b/>
                <w:noProof/>
              </w:rPr>
              <w:t>Signaler ses absences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_Toc395017819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29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3E486F60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20" w:history="1">
            <w:r w:rsidR="008A086B" w:rsidRPr="00FC0CF2">
              <w:rPr>
                <w:rStyle w:val="Lienhypertexte"/>
                <w:b/>
                <w:noProof/>
              </w:rPr>
              <w:t>Créer et utiliser un modèle de courrier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_Toc395017820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30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7BE59C60" w14:textId="77777777" w:rsidR="008A086B" w:rsidRPr="00FC0CF2" w:rsidRDefault="00FC0CF2">
          <w:pPr>
            <w:pStyle w:val="TM2"/>
            <w:rPr>
              <w:rFonts w:eastAsiaTheme="minorEastAsia"/>
              <w:noProof/>
              <w:lang w:eastAsia="fr-FR"/>
            </w:rPr>
          </w:pPr>
          <w:hyperlink w:anchor="_Toc395017821" w:history="1">
            <w:r w:rsidR="008A086B" w:rsidRPr="00FC0CF2">
              <w:rPr>
                <w:rStyle w:val="Lienhypertexte"/>
                <w:b/>
                <w:noProof/>
              </w:rPr>
              <w:t>Créer des règles de message</w:t>
            </w:r>
            <w:r w:rsidR="008A086B" w:rsidRPr="00FC0CF2">
              <w:rPr>
                <w:noProof/>
                <w:webHidden/>
              </w:rPr>
              <w:tab/>
            </w:r>
            <w:r w:rsidR="008A086B" w:rsidRPr="00FC0CF2">
              <w:rPr>
                <w:noProof/>
                <w:webHidden/>
              </w:rPr>
              <w:fldChar w:fldCharType="begin"/>
            </w:r>
            <w:r w:rsidR="008A086B" w:rsidRPr="00FC0CF2">
              <w:rPr>
                <w:noProof/>
                <w:webHidden/>
              </w:rPr>
              <w:instrText xml:space="preserve"> PAGEREF _Toc395017821 \h </w:instrText>
            </w:r>
            <w:r w:rsidR="008A086B" w:rsidRPr="00FC0CF2">
              <w:rPr>
                <w:noProof/>
                <w:webHidden/>
              </w:rPr>
            </w:r>
            <w:r w:rsidR="008A086B" w:rsidRPr="00FC0CF2">
              <w:rPr>
                <w:noProof/>
                <w:webHidden/>
              </w:rPr>
              <w:fldChar w:fldCharType="separate"/>
            </w:r>
            <w:r w:rsidR="00A35B58" w:rsidRPr="00FC0CF2">
              <w:rPr>
                <w:noProof/>
                <w:webHidden/>
              </w:rPr>
              <w:t>31</w:t>
            </w:r>
            <w:r w:rsidR="008A086B" w:rsidRPr="00FC0CF2">
              <w:rPr>
                <w:noProof/>
                <w:webHidden/>
              </w:rPr>
              <w:fldChar w:fldCharType="end"/>
            </w:r>
          </w:hyperlink>
        </w:p>
        <w:p w14:paraId="32ACFB4C" w14:textId="77777777" w:rsidR="008074AE" w:rsidRPr="00FC0CF2" w:rsidRDefault="006F1A75" w:rsidP="00E22094">
          <w:pPr>
            <w:jc w:val="left"/>
          </w:pPr>
          <w:r w:rsidRPr="00FC0CF2">
            <w:rPr>
              <w:noProof/>
              <w:color w:val="EB6A35" w:themeColor="accent1"/>
            </w:rPr>
            <w:fldChar w:fldCharType="end"/>
          </w:r>
        </w:p>
      </w:sdtContent>
    </w:sdt>
    <w:p w14:paraId="31316628" w14:textId="77777777" w:rsidR="0083364E" w:rsidRPr="00FC0CF2" w:rsidRDefault="0083364E" w:rsidP="00E22094">
      <w:pPr>
        <w:jc w:val="left"/>
        <w:sectPr w:rsidR="0083364E" w:rsidRPr="00FC0CF2" w:rsidSect="00091CF6">
          <w:type w:val="oddPage"/>
          <w:pgSz w:w="11906" w:h="16838" w:code="9"/>
          <w:pgMar w:top="851" w:right="397" w:bottom="851" w:left="397" w:header="340" w:footer="340" w:gutter="0"/>
          <w:cols w:space="708"/>
          <w:titlePg/>
          <w:docGrid w:linePitch="360"/>
        </w:sectPr>
      </w:pPr>
    </w:p>
    <w:p w14:paraId="4F28D450" w14:textId="77777777" w:rsidR="00741DD1" w:rsidRPr="00FC0CF2" w:rsidRDefault="00741DD1" w:rsidP="00E22094">
      <w:pPr>
        <w:spacing w:after="60"/>
        <w:jc w:val="left"/>
        <w:rPr>
          <w:sz w:val="2"/>
          <w:szCs w:val="2"/>
        </w:rPr>
      </w:pPr>
    </w:p>
    <w:tbl>
      <w:tblPr>
        <w:tblStyle w:val="Grilledutableau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851"/>
        <w:gridCol w:w="742"/>
        <w:gridCol w:w="7128"/>
        <w:gridCol w:w="15"/>
        <w:gridCol w:w="53"/>
      </w:tblGrid>
      <w:tr w:rsidR="00116F07" w:rsidRPr="00FC0CF2" w14:paraId="1A9CE0D1" w14:textId="77777777" w:rsidTr="00565F60">
        <w:trPr>
          <w:trHeight w:hRule="exact" w:val="397"/>
        </w:trPr>
        <w:tc>
          <w:tcPr>
            <w:tcW w:w="11165" w:type="dxa"/>
            <w:gridSpan w:val="7"/>
            <w:shd w:val="clear" w:color="auto" w:fill="auto"/>
            <w:vAlign w:val="bottom"/>
          </w:tcPr>
          <w:p w14:paraId="6C65DB59" w14:textId="77777777" w:rsidR="00116F07" w:rsidRPr="00FC0CF2" w:rsidRDefault="00EC162A" w:rsidP="00E22094">
            <w:pPr>
              <w:pStyle w:val="Titre1"/>
              <w:outlineLvl w:val="0"/>
              <w:rPr>
                <w:rFonts w:ascii="Calibri" w:hAnsi="Calibri"/>
                <w:b/>
              </w:rPr>
            </w:pPr>
            <w:bookmarkStart w:id="1" w:name="_Toc395017790"/>
            <w:r w:rsidRPr="00FC0CF2">
              <w:rPr>
                <w:rFonts w:ascii="Calibri" w:hAnsi="Calibri"/>
                <w:b/>
              </w:rPr>
              <w:t>DECOUVERTE DE LA FENETRE OUTLOOK</w:t>
            </w:r>
            <w:bookmarkEnd w:id="1"/>
            <w:r w:rsidRPr="00FC0CF2">
              <w:rPr>
                <w:rFonts w:ascii="Calibri" w:hAnsi="Calibri"/>
                <w:b/>
              </w:rPr>
              <w:t xml:space="preserve"> </w:t>
            </w:r>
            <w:r w:rsidR="00E2627B" w:rsidRPr="00FC0CF2">
              <w:rPr>
                <w:rFonts w:ascii="Calibri" w:hAnsi="Calibri"/>
                <w:b/>
              </w:rPr>
              <w:t xml:space="preserve"> </w:t>
            </w:r>
          </w:p>
        </w:tc>
      </w:tr>
      <w:tr w:rsidR="001A2585" w:rsidRPr="00FC0CF2" w14:paraId="71272A52" w14:textId="77777777" w:rsidTr="00565F60">
        <w:trPr>
          <w:trHeight w:hRule="exact" w:val="2835"/>
        </w:trPr>
        <w:tc>
          <w:tcPr>
            <w:tcW w:w="11165" w:type="dxa"/>
            <w:gridSpan w:val="7"/>
          </w:tcPr>
          <w:p w14:paraId="0F697298" w14:textId="77777777" w:rsidR="00F71385" w:rsidRPr="00FC0CF2" w:rsidRDefault="00F71385" w:rsidP="00E22094">
            <w:pPr>
              <w:jc w:val="left"/>
              <w:rPr>
                <w:iCs/>
                <w:sz w:val="24"/>
                <w:szCs w:val="24"/>
              </w:rPr>
            </w:pPr>
          </w:p>
          <w:p w14:paraId="5B5DDB54" w14:textId="77777777" w:rsidR="002C5B90" w:rsidRPr="00FC0CF2" w:rsidRDefault="00F71385" w:rsidP="00D32832">
            <w:r w:rsidRPr="00FC0CF2">
              <w:t>Microsoft Office Outlook est un gestionnaire d'informations personnelles et un client de courrier électronique</w:t>
            </w:r>
            <w:r w:rsidR="002C5B90" w:rsidRPr="00FC0CF2">
              <w:t>.</w:t>
            </w:r>
          </w:p>
          <w:p w14:paraId="3AB40281" w14:textId="77777777" w:rsidR="00AC1996" w:rsidRPr="00FC0CF2" w:rsidRDefault="00AC1996" w:rsidP="00D32832"/>
          <w:p w14:paraId="26D0D24D" w14:textId="77777777" w:rsidR="00F71385" w:rsidRPr="00FC0CF2" w:rsidRDefault="00F71385" w:rsidP="00D32832">
            <w:r w:rsidRPr="00FC0CF2">
              <w:t>Bien qu'il soit principalement utilisé en tant qu'application de courrier électronique, il propose aussi un calendrier</w:t>
            </w:r>
            <w:r w:rsidR="002C5B90" w:rsidRPr="00FC0CF2">
              <w:t>,</w:t>
            </w:r>
            <w:r w:rsidRPr="00FC0CF2">
              <w:t xml:space="preserve"> </w:t>
            </w:r>
            <w:r w:rsidR="00812A03" w:rsidRPr="00FC0CF2">
              <w:t xml:space="preserve">un gestionnaire de contacts </w:t>
            </w:r>
            <w:r w:rsidRPr="00FC0CF2">
              <w:t>et</w:t>
            </w:r>
            <w:r w:rsidR="00812A03" w:rsidRPr="00FC0CF2">
              <w:t xml:space="preserve"> un gestionnaire de tâches</w:t>
            </w:r>
            <w:r w:rsidRPr="00FC0CF2">
              <w:t>.</w:t>
            </w:r>
          </w:p>
          <w:p w14:paraId="342099BB" w14:textId="77777777" w:rsidR="002C5B90" w:rsidRPr="00FC0CF2" w:rsidRDefault="002C5B90" w:rsidP="00D32832"/>
          <w:p w14:paraId="61B678E4" w14:textId="77777777" w:rsidR="00F71385" w:rsidRPr="00FC0CF2" w:rsidRDefault="00F71385" w:rsidP="00D32832">
            <w:r w:rsidRPr="00FC0CF2">
              <w:t xml:space="preserve">Il peut être utilisé de manière autonome, mais </w:t>
            </w:r>
            <w:r w:rsidR="002C5B90" w:rsidRPr="00FC0CF2">
              <w:t>offre</w:t>
            </w:r>
            <w:r w:rsidRPr="00FC0CF2">
              <w:t xml:space="preserve"> aussi la possibilité de fonctionner </w:t>
            </w:r>
            <w:r w:rsidR="002C5B90" w:rsidRPr="00FC0CF2">
              <w:t>avec</w:t>
            </w:r>
            <w:r w:rsidRPr="00FC0CF2">
              <w:t xml:space="preserve"> Microsoft Exchange Server</w:t>
            </w:r>
            <w:r w:rsidR="002C5B90" w:rsidRPr="00FC0CF2">
              <w:t>.</w:t>
            </w:r>
            <w:r w:rsidRPr="00FC0CF2">
              <w:t xml:space="preserve"> </w:t>
            </w:r>
            <w:r w:rsidR="002C5B90" w:rsidRPr="00FC0CF2">
              <w:t xml:space="preserve">Cette dernière option permet des partages </w:t>
            </w:r>
            <w:r w:rsidRPr="00FC0CF2">
              <w:t>multi-utilisateurs dans une organisation, tels que le partage des boîtes de courriels, des calendriers</w:t>
            </w:r>
            <w:r w:rsidR="002C5B90" w:rsidRPr="00FC0CF2">
              <w:t>,</w:t>
            </w:r>
            <w:r w:rsidRPr="00FC0CF2">
              <w:t xml:space="preserve"> des emplois du temps </w:t>
            </w:r>
            <w:r w:rsidR="002C5B90" w:rsidRPr="00FC0CF2">
              <w:t xml:space="preserve">et l'organisation et le suivi </w:t>
            </w:r>
            <w:r w:rsidRPr="00FC0CF2">
              <w:t>de réunions.</w:t>
            </w:r>
          </w:p>
          <w:p w14:paraId="3048BA7D" w14:textId="77777777" w:rsidR="00F71385" w:rsidRPr="00FC0CF2" w:rsidRDefault="00F71385" w:rsidP="00E22094">
            <w:pPr>
              <w:jc w:val="left"/>
            </w:pPr>
          </w:p>
        </w:tc>
      </w:tr>
      <w:tr w:rsidR="001A2585" w:rsidRPr="00FC0CF2" w14:paraId="0396B80A" w14:textId="77777777" w:rsidTr="00FC0CF2">
        <w:trPr>
          <w:trHeight w:hRule="exact" w:val="567"/>
        </w:trPr>
        <w:tc>
          <w:tcPr>
            <w:tcW w:w="3227" w:type="dxa"/>
            <w:gridSpan w:val="3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068F6EA0" w14:textId="77777777" w:rsidR="001A2585" w:rsidRPr="00FC0CF2" w:rsidRDefault="00EC162A" w:rsidP="00E22094">
            <w:pPr>
              <w:pStyle w:val="Titre2"/>
              <w:outlineLvl w:val="1"/>
              <w:rPr>
                <w:b/>
              </w:rPr>
            </w:pPr>
            <w:bookmarkStart w:id="2" w:name="_Toc395017791"/>
            <w:r w:rsidRPr="00FC0CF2">
              <w:rPr>
                <w:b/>
              </w:rPr>
              <w:t>Principaux Chapitres</w:t>
            </w:r>
            <w:bookmarkEnd w:id="2"/>
            <w:r w:rsidRPr="00FC0CF2">
              <w:rPr>
                <w:b/>
              </w:rPr>
              <w:t xml:space="preserve"> </w:t>
            </w:r>
          </w:p>
        </w:tc>
        <w:tc>
          <w:tcPr>
            <w:tcW w:w="7938" w:type="dxa"/>
            <w:gridSpan w:val="4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479393B7" w14:textId="77777777" w:rsidR="001A2585" w:rsidRPr="00FC0CF2" w:rsidRDefault="001A2585" w:rsidP="00E22094">
            <w:pPr>
              <w:jc w:val="left"/>
            </w:pPr>
          </w:p>
        </w:tc>
      </w:tr>
      <w:tr w:rsidR="00EC162A" w:rsidRPr="00FC0CF2" w14:paraId="68F981B0" w14:textId="77777777" w:rsidTr="00565F60">
        <w:trPr>
          <w:gridAfter w:val="1"/>
          <w:wAfter w:w="53" w:type="dxa"/>
          <w:trHeight w:hRule="exact" w:val="5499"/>
        </w:trPr>
        <w:tc>
          <w:tcPr>
            <w:tcW w:w="3969" w:type="dxa"/>
            <w:gridSpan w:val="4"/>
            <w:tcBorders>
              <w:top w:val="single" w:sz="18" w:space="0" w:color="auto"/>
              <w:bottom w:val="single" w:sz="4" w:space="0" w:color="auto"/>
            </w:tcBorders>
          </w:tcPr>
          <w:p w14:paraId="481F01F8" w14:textId="77777777" w:rsidR="005D4FD2" w:rsidRPr="00FC0CF2" w:rsidRDefault="005D4FD2" w:rsidP="00E22094">
            <w:pPr>
              <w:pStyle w:val="Titrenumrot"/>
              <w:jc w:val="left"/>
            </w:pPr>
          </w:p>
          <w:p w14:paraId="689B529F" w14:textId="77777777" w:rsidR="005D4FD2" w:rsidRPr="00FC0CF2" w:rsidRDefault="005D4FD2" w:rsidP="00E22094">
            <w:pPr>
              <w:pStyle w:val="Titrenumrot"/>
              <w:jc w:val="left"/>
              <w:rPr>
                <w:sz w:val="24"/>
                <w:szCs w:val="24"/>
              </w:rPr>
            </w:pPr>
            <w:r w:rsidRPr="00FC0CF2">
              <w:rPr>
                <w:b w:val="0"/>
                <w:sz w:val="32"/>
              </w:rPr>
              <w:sym w:font="Wingdings" w:char="F08C"/>
            </w:r>
            <w:r w:rsidRPr="00FC0CF2">
              <w:rPr>
                <w:sz w:val="22"/>
                <w:szCs w:val="22"/>
              </w:rPr>
              <w:t>La messagerie</w:t>
            </w:r>
          </w:p>
          <w:p w14:paraId="29BD7B33" w14:textId="77777777" w:rsidR="00C8154A" w:rsidRPr="00FC0CF2" w:rsidRDefault="00E9791F" w:rsidP="00E9791F">
            <w:pPr>
              <w:pStyle w:val="TexteProcdures"/>
            </w:pPr>
            <w:r w:rsidRPr="00FC0CF2">
              <w:t>Écran affiché au démarrage</w:t>
            </w:r>
            <w:r w:rsidR="00812A03" w:rsidRPr="00FC0CF2">
              <w:t>.</w:t>
            </w:r>
          </w:p>
          <w:p w14:paraId="652C1A68" w14:textId="77777777" w:rsidR="00E9791F" w:rsidRPr="00FC0CF2" w:rsidRDefault="00E9791F" w:rsidP="00E9791F">
            <w:pPr>
              <w:pStyle w:val="TexteProcdures"/>
            </w:pPr>
          </w:p>
          <w:p w14:paraId="67FE018A" w14:textId="77777777" w:rsidR="005D4FD2" w:rsidRPr="00FC0CF2" w:rsidRDefault="005D4FD2" w:rsidP="00E9791F">
            <w:pPr>
              <w:pStyle w:val="Titrenumrot"/>
              <w:rPr>
                <w:sz w:val="24"/>
                <w:szCs w:val="24"/>
              </w:rPr>
            </w:pPr>
            <w:r w:rsidRPr="00FC0CF2">
              <w:rPr>
                <w:b w:val="0"/>
                <w:sz w:val="32"/>
              </w:rPr>
              <w:sym w:font="Wingdings" w:char="F08D"/>
            </w:r>
            <w:r w:rsidRPr="00FC0CF2">
              <w:t>Les calendriers</w:t>
            </w:r>
          </w:p>
          <w:p w14:paraId="168DEB58" w14:textId="77777777" w:rsidR="00C8154A" w:rsidRPr="00FC0CF2" w:rsidRDefault="00C8154A" w:rsidP="00E9791F">
            <w:pPr>
              <w:pStyle w:val="TexteProcdures"/>
            </w:pPr>
          </w:p>
          <w:p w14:paraId="5D8A4B22" w14:textId="77777777" w:rsidR="005D4FD2" w:rsidRPr="00FC0CF2" w:rsidRDefault="005D4FD2" w:rsidP="00E9791F">
            <w:pPr>
              <w:pStyle w:val="Titrenumrot"/>
              <w:tabs>
                <w:tab w:val="left" w:pos="2010"/>
              </w:tabs>
              <w:rPr>
                <w:sz w:val="24"/>
                <w:szCs w:val="24"/>
              </w:rPr>
            </w:pPr>
            <w:r w:rsidRPr="00FC0CF2">
              <w:rPr>
                <w:b w:val="0"/>
                <w:sz w:val="32"/>
              </w:rPr>
              <w:sym w:font="Wingdings" w:char="F08E"/>
            </w:r>
            <w:r w:rsidR="00E9791F" w:rsidRPr="00FC0CF2">
              <w:t>Le carnet d’adresses</w:t>
            </w:r>
          </w:p>
          <w:p w14:paraId="1D715216" w14:textId="77777777" w:rsidR="00C8154A" w:rsidRPr="00FC0CF2" w:rsidRDefault="00C8154A" w:rsidP="00E9791F">
            <w:pPr>
              <w:pStyle w:val="TexteProcdures"/>
            </w:pPr>
          </w:p>
          <w:p w14:paraId="1F66DDB3" w14:textId="77777777" w:rsidR="005D4FD2" w:rsidRPr="00FC0CF2" w:rsidRDefault="005D4FD2" w:rsidP="00E9791F">
            <w:pPr>
              <w:pStyle w:val="Titrenumrot"/>
              <w:rPr>
                <w:sz w:val="24"/>
                <w:szCs w:val="24"/>
              </w:rPr>
            </w:pPr>
            <w:r w:rsidRPr="00FC0CF2">
              <w:rPr>
                <w:b w:val="0"/>
                <w:sz w:val="32"/>
              </w:rPr>
              <w:sym w:font="Wingdings" w:char="F08F"/>
            </w:r>
            <w:r w:rsidRPr="00FC0CF2">
              <w:t>Les tâches</w:t>
            </w:r>
          </w:p>
          <w:p w14:paraId="4853EF59" w14:textId="77777777" w:rsidR="005D4FD2" w:rsidRPr="00FC0CF2" w:rsidRDefault="005D4FD2" w:rsidP="00E22094">
            <w:pPr>
              <w:jc w:val="left"/>
            </w:pPr>
          </w:p>
        </w:tc>
        <w:tc>
          <w:tcPr>
            <w:tcW w:w="7143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7120292" w14:textId="77777777" w:rsidR="00EC162A" w:rsidRPr="00FC0CF2" w:rsidRDefault="00692DF8" w:rsidP="00E22094">
            <w:pPr>
              <w:jc w:val="left"/>
              <w:rPr>
                <w:noProof/>
                <w:lang w:eastAsia="fr-FR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3F966A9" wp14:editId="01E42D27">
                  <wp:extent cx="4514400" cy="3031200"/>
                  <wp:effectExtent l="0" t="0" r="635" b="0"/>
                  <wp:docPr id="231" name="Image 231" descr="C:\Users\FORMAT~1\AppData\Local\Temp\SNAGHTML2b1f64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ORMAT~1\AppData\Local\Temp\SNAGHTML2b1f64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400" cy="30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62A" w:rsidRPr="00FC0CF2" w14:paraId="44131D7D" w14:textId="77777777" w:rsidTr="00565F60">
        <w:trPr>
          <w:gridAfter w:val="1"/>
          <w:wAfter w:w="53" w:type="dxa"/>
          <w:trHeight w:hRule="exact" w:val="5499"/>
        </w:trPr>
        <w:tc>
          <w:tcPr>
            <w:tcW w:w="3969" w:type="dxa"/>
            <w:gridSpan w:val="4"/>
            <w:tcBorders>
              <w:top w:val="single" w:sz="4" w:space="0" w:color="auto"/>
            </w:tcBorders>
          </w:tcPr>
          <w:p w14:paraId="46F1374C" w14:textId="77777777" w:rsidR="00EC162A" w:rsidRPr="00FC0CF2" w:rsidRDefault="00EC162A" w:rsidP="00E22094">
            <w:pPr>
              <w:pStyle w:val="Titrenumrot"/>
              <w:jc w:val="left"/>
            </w:pPr>
          </w:p>
          <w:p w14:paraId="2EE329D7" w14:textId="77777777" w:rsidR="005A3B11" w:rsidRPr="00FC0CF2" w:rsidRDefault="00C14719" w:rsidP="00E9791F">
            <w:pPr>
              <w:pStyle w:val="Titrenumrot"/>
              <w:rPr>
                <w:sz w:val="24"/>
                <w:szCs w:val="24"/>
              </w:rPr>
            </w:pPr>
            <w:r w:rsidRPr="00FC0CF2">
              <w:rPr>
                <w:b w:val="0"/>
                <w:sz w:val="32"/>
              </w:rPr>
              <w:sym w:font="Wingdings" w:char="F090"/>
            </w:r>
            <w:r w:rsidRPr="00FC0CF2">
              <w:t>Retour aux autres chapitres</w:t>
            </w:r>
          </w:p>
        </w:tc>
        <w:tc>
          <w:tcPr>
            <w:tcW w:w="7143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C8DEAB" w14:textId="77777777" w:rsidR="00EC162A" w:rsidRPr="00FC0CF2" w:rsidRDefault="00E9791F" w:rsidP="00E22094">
            <w:pPr>
              <w:jc w:val="left"/>
              <w:rPr>
                <w:b/>
                <w:color w:val="FF6C2B"/>
                <w:sz w:val="24"/>
                <w:szCs w:val="24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9A4D6C9" wp14:editId="33D0978B">
                  <wp:extent cx="4525200" cy="3038400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00" cy="30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62A" w:rsidRPr="00FC0CF2" w14:paraId="0E70B4B8" w14:textId="77777777" w:rsidTr="00FC0CF2">
        <w:trPr>
          <w:trHeight w:hRule="exact" w:val="567"/>
        </w:trPr>
        <w:tc>
          <w:tcPr>
            <w:tcW w:w="2376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2C5F164F" w14:textId="77777777" w:rsidR="00EC162A" w:rsidRPr="00FC0CF2" w:rsidRDefault="00EC162A" w:rsidP="00E22094">
            <w:pPr>
              <w:pStyle w:val="Titre2"/>
              <w:outlineLvl w:val="1"/>
              <w:rPr>
                <w:b/>
              </w:rPr>
            </w:pPr>
            <w:bookmarkStart w:id="3" w:name="_Toc395017792"/>
            <w:r w:rsidRPr="00FC0CF2">
              <w:rPr>
                <w:b/>
              </w:rPr>
              <w:lastRenderedPageBreak/>
              <w:t>Le Ruban</w:t>
            </w:r>
            <w:bookmarkEnd w:id="3"/>
          </w:p>
        </w:tc>
        <w:tc>
          <w:tcPr>
            <w:tcW w:w="8789" w:type="dxa"/>
            <w:gridSpan w:val="5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56E79CA1" w14:textId="77777777" w:rsidR="00EC162A" w:rsidRPr="00FC0CF2" w:rsidRDefault="00EC162A" w:rsidP="00E22094">
            <w:pPr>
              <w:jc w:val="left"/>
            </w:pPr>
          </w:p>
        </w:tc>
      </w:tr>
      <w:tr w:rsidR="001A2585" w:rsidRPr="00FC0CF2" w14:paraId="4104768D" w14:textId="77777777" w:rsidTr="00970A96">
        <w:trPr>
          <w:gridAfter w:val="1"/>
          <w:wAfter w:w="53" w:type="dxa"/>
          <w:trHeight w:hRule="exact" w:val="5969"/>
        </w:trPr>
        <w:tc>
          <w:tcPr>
            <w:tcW w:w="3969" w:type="dxa"/>
            <w:gridSpan w:val="4"/>
            <w:tcBorders>
              <w:top w:val="single" w:sz="18" w:space="0" w:color="auto"/>
            </w:tcBorders>
          </w:tcPr>
          <w:p w14:paraId="14D19D5C" w14:textId="77777777" w:rsidR="00135CBB" w:rsidRPr="00FC0CF2" w:rsidRDefault="00135CBB" w:rsidP="00E22094">
            <w:pPr>
              <w:pStyle w:val="Titrenumrot"/>
              <w:jc w:val="left"/>
              <w:rPr>
                <w:sz w:val="16"/>
                <w:szCs w:val="16"/>
              </w:rPr>
            </w:pPr>
          </w:p>
          <w:p w14:paraId="488E93D6" w14:textId="77777777" w:rsidR="001A2585" w:rsidRPr="00FC0CF2" w:rsidRDefault="00542D4C" w:rsidP="00E22094">
            <w:pPr>
              <w:pStyle w:val="Titrenumrot"/>
              <w:jc w:val="left"/>
            </w:pPr>
            <w:r w:rsidRPr="00FC0CF2">
              <w:rPr>
                <w:b w:val="0"/>
                <w:sz w:val="32"/>
              </w:rPr>
              <w:sym w:font="Wingdings" w:char="F08C"/>
            </w:r>
            <w:r w:rsidRPr="00FC0CF2">
              <w:t>Ruban</w:t>
            </w:r>
          </w:p>
          <w:p w14:paraId="20CA422D" w14:textId="77777777" w:rsidR="00CA26FA" w:rsidRPr="00FC0CF2" w:rsidRDefault="00CA26FA" w:rsidP="00E22094">
            <w:pPr>
              <w:pStyle w:val="TexteProcdures"/>
            </w:pPr>
            <w:r w:rsidRPr="00FC0CF2">
              <w:t>Il permet de trouver rapidement les commandes les plus utiles.</w:t>
            </w:r>
          </w:p>
          <w:p w14:paraId="0A596C20" w14:textId="77777777" w:rsidR="00542D4C" w:rsidRPr="00FC0CF2" w:rsidRDefault="00542D4C" w:rsidP="00E22094">
            <w:pPr>
              <w:pStyle w:val="Titrenumrot"/>
              <w:jc w:val="left"/>
            </w:pPr>
            <w:r w:rsidRPr="00FC0CF2">
              <w:rPr>
                <w:b w:val="0"/>
                <w:sz w:val="32"/>
              </w:rPr>
              <w:sym w:font="Wingdings" w:char="F08D"/>
            </w:r>
            <w:r w:rsidRPr="00FC0CF2">
              <w:t>Onglets</w:t>
            </w:r>
          </w:p>
          <w:p w14:paraId="2395CECF" w14:textId="77777777" w:rsidR="00542D4C" w:rsidRPr="00FC0CF2" w:rsidRDefault="00542D4C" w:rsidP="00E22094">
            <w:pPr>
              <w:pStyle w:val="TexteProcdures"/>
            </w:pPr>
            <w:r w:rsidRPr="00FC0CF2">
              <w:t xml:space="preserve">Chaque onglet correspond à un type d’activité. </w:t>
            </w:r>
            <w:r w:rsidR="00A030C7" w:rsidRPr="00FC0CF2">
              <w:t xml:space="preserve"> </w:t>
            </w:r>
            <w:r w:rsidRPr="00FC0CF2">
              <w:t>Certains onglets</w:t>
            </w:r>
            <w:r w:rsidR="00DF6CF2" w:rsidRPr="00FC0CF2">
              <w:t xml:space="preserve"> (contextuels)</w:t>
            </w:r>
            <w:r w:rsidRPr="00FC0CF2">
              <w:t xml:space="preserve"> s’affichent </w:t>
            </w:r>
            <w:r w:rsidR="00503173" w:rsidRPr="00FC0CF2">
              <w:t>lors de la sélection d’un objet particulier (graphique,</w:t>
            </w:r>
            <w:r w:rsidR="000727FC" w:rsidRPr="00FC0CF2">
              <w:t xml:space="preserve"> </w:t>
            </w:r>
            <w:r w:rsidR="00503173" w:rsidRPr="00FC0CF2">
              <w:t>image…).</w:t>
            </w:r>
          </w:p>
          <w:p w14:paraId="452BA41B" w14:textId="77777777" w:rsidR="00E878C9" w:rsidRPr="00FC0CF2" w:rsidRDefault="00E878C9" w:rsidP="00E22094">
            <w:pPr>
              <w:pStyle w:val="Titrenumrot"/>
              <w:jc w:val="left"/>
            </w:pPr>
            <w:r w:rsidRPr="00FC0CF2">
              <w:rPr>
                <w:b w:val="0"/>
                <w:position w:val="-4"/>
                <w:sz w:val="32"/>
              </w:rPr>
              <w:sym w:font="Wingdings" w:char="F08E"/>
            </w:r>
            <w:r w:rsidRPr="00FC0CF2">
              <w:t>Groupe de commandes</w:t>
            </w:r>
          </w:p>
          <w:p w14:paraId="36436F89" w14:textId="77777777" w:rsidR="00E878C9" w:rsidRPr="00FC0CF2" w:rsidRDefault="00E878C9" w:rsidP="00E22094">
            <w:pPr>
              <w:pStyle w:val="TexteProcdures"/>
            </w:pPr>
            <w:r w:rsidRPr="00FC0CF2">
              <w:t>Ils rassemblent les commandes dans des groupes logiques.</w:t>
            </w:r>
          </w:p>
          <w:p w14:paraId="541A986F" w14:textId="77777777" w:rsidR="001A1085" w:rsidRPr="00FC0CF2" w:rsidRDefault="00381FF8" w:rsidP="00E22094">
            <w:pPr>
              <w:pStyle w:val="Titrenumrot"/>
              <w:jc w:val="left"/>
            </w:pPr>
            <w:r w:rsidRPr="00FC0CF2">
              <w:rPr>
                <w:b w:val="0"/>
                <w:sz w:val="32"/>
              </w:rPr>
              <w:sym w:font="Wingdings" w:char="F08F"/>
            </w:r>
            <w:r w:rsidRPr="00FC0CF2">
              <w:t>Lanceur de boîte de dialogue</w:t>
            </w:r>
          </w:p>
          <w:p w14:paraId="1B56C6F9" w14:textId="77777777" w:rsidR="00381FF8" w:rsidRPr="00FC0CF2" w:rsidRDefault="0098721E" w:rsidP="00E22094">
            <w:pPr>
              <w:pStyle w:val="TexteProcdures"/>
              <w:rPr>
                <w:spacing w:val="-4"/>
                <w:sz w:val="17"/>
                <w:szCs w:val="17"/>
              </w:rPr>
            </w:pPr>
            <w:r w:rsidRPr="00FC0CF2">
              <w:rPr>
                <w:spacing w:val="-4"/>
                <w:sz w:val="17"/>
                <w:szCs w:val="17"/>
              </w:rPr>
              <w:t>Il affiche une boîte de dialogue ou un volet office.</w:t>
            </w:r>
          </w:p>
          <w:p w14:paraId="6B1C0077" w14:textId="77777777" w:rsidR="0098721E" w:rsidRPr="00FC0CF2" w:rsidRDefault="0098721E" w:rsidP="00E22094">
            <w:pPr>
              <w:pStyle w:val="Titrenumrot"/>
              <w:jc w:val="left"/>
            </w:pPr>
            <w:r w:rsidRPr="00FC0CF2">
              <w:rPr>
                <w:b w:val="0"/>
                <w:sz w:val="32"/>
              </w:rPr>
              <w:sym w:font="Wingdings" w:char="F090"/>
            </w:r>
            <w:r w:rsidRPr="00FC0CF2">
              <w:t>Boutons de commandes</w:t>
            </w:r>
          </w:p>
          <w:p w14:paraId="2C4AD669" w14:textId="77777777" w:rsidR="0098721E" w:rsidRPr="00FC0CF2" w:rsidRDefault="00904599" w:rsidP="00E22094">
            <w:pPr>
              <w:pStyle w:val="TexteProcdures"/>
            </w:pPr>
            <w:r w:rsidRPr="00FC0CF2">
              <w:t>Ils sont représentés par des icônes, des zones de saisie ou des listes déroulantes.</w:t>
            </w:r>
          </w:p>
          <w:p w14:paraId="4E103350" w14:textId="77777777" w:rsidR="00541A4B" w:rsidRPr="00FC0CF2" w:rsidRDefault="00541A4B" w:rsidP="00E22094">
            <w:pPr>
              <w:pStyle w:val="Titrenumrot"/>
              <w:jc w:val="left"/>
            </w:pPr>
            <w:r w:rsidRPr="00FC0CF2">
              <w:rPr>
                <w:b w:val="0"/>
                <w:sz w:val="32"/>
                <w:szCs w:val="32"/>
              </w:rPr>
              <w:sym w:font="Wingdings" w:char="F091"/>
            </w:r>
            <w:r w:rsidRPr="00FC0CF2">
              <w:t>Barre d’outils accès rapide</w:t>
            </w:r>
          </w:p>
          <w:p w14:paraId="5E8D749A" w14:textId="77777777" w:rsidR="00541A4B" w:rsidRPr="00FC0CF2" w:rsidRDefault="00541A4B" w:rsidP="00E22094">
            <w:pPr>
              <w:pStyle w:val="TexteProcdures"/>
            </w:pPr>
            <w:r w:rsidRPr="00FC0CF2">
              <w:t>Elle permet d’accéder rapidement aux outils fréquemment utilisés.</w:t>
            </w:r>
          </w:p>
          <w:p w14:paraId="73BF3167" w14:textId="77777777" w:rsidR="00541A4B" w:rsidRPr="00FC0CF2" w:rsidRDefault="007C2345" w:rsidP="00C37744">
            <w:pPr>
              <w:pStyle w:val="Titrenumrot"/>
              <w:jc w:val="left"/>
            </w:pPr>
            <w:r w:rsidRPr="00FC0CF2">
              <w:rPr>
                <w:b w:val="0"/>
                <w:sz w:val="32"/>
                <w:szCs w:val="32"/>
              </w:rPr>
              <w:sym w:font="Wingdings" w:char="F092"/>
            </w:r>
            <w:r w:rsidR="002F2387" w:rsidRPr="00FC0CF2">
              <w:t xml:space="preserve">Noms du </w:t>
            </w:r>
            <w:r w:rsidR="00C37744" w:rsidRPr="00FC0CF2">
              <w:t>compte</w:t>
            </w:r>
            <w:r w:rsidR="002F2387" w:rsidRPr="00FC0CF2">
              <w:t xml:space="preserve"> et de l’application</w:t>
            </w:r>
          </w:p>
        </w:tc>
        <w:tc>
          <w:tcPr>
            <w:tcW w:w="7143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08D7271F" w14:textId="77777777" w:rsidR="001A2585" w:rsidRPr="00FC0CF2" w:rsidRDefault="00970A96" w:rsidP="00970A96">
            <w:pPr>
              <w:jc w:val="right"/>
            </w:pPr>
            <w:r w:rsidRPr="00FC0CF2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645274A7" wp14:editId="4A521D9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205740</wp:posOffset>
                      </wp:positionV>
                      <wp:extent cx="4514850" cy="3124200"/>
                      <wp:effectExtent l="0" t="0" r="0" b="0"/>
                      <wp:wrapSquare wrapText="bothSides"/>
                      <wp:docPr id="252" name="Groupe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4850" cy="3124200"/>
                                <a:chOff x="0" y="0"/>
                                <a:chExt cx="4514850" cy="3124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Image 238" descr="C:\Users\FORMAT~1\AppData\Local\Temp\SNAGHTML3827b4a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4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1" name="Image 1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2250" y="1038225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675" y="895350"/>
                                  <a:ext cx="123825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307BEF" id="Groupe 252" o:spid="_x0000_s1026" style="position:absolute;margin-left:.1pt;margin-top:16.2pt;width:355.5pt;height:246pt;z-index:251727872" coordsize="45148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">
                      <v:shape id="Image 238" o:spid="_x0000_s1027" type="#_x0000_t75" style="position:absolute;width:45148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">
                        <v:imagedata r:id="rId19" o:title="SNAGHTML3827b4aa"/>
                        <v:path arrowok="t"/>
                      </v:shape>
                      <v:shape id="Image 1141" o:spid="_x0000_s1028" type="#_x0000_t75" style="position:absolute;left:27622;top:10382;width:1334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">
                        <v:imagedata r:id="rId20" o:title=""/>
                        <v:path arrowok="t"/>
                      </v:shape>
                      <v:shape id="Image 245" o:spid="_x0000_s1029" type="#_x0000_t75" style="position:absolute;left:15906;top:8953;width:123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">
                        <v:imagedata r:id="rId2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446D7" w:rsidRPr="00FC0CF2" w14:paraId="383E5F1E" w14:textId="77777777" w:rsidTr="00D32832">
        <w:trPr>
          <w:gridAfter w:val="1"/>
          <w:wAfter w:w="53" w:type="dxa"/>
          <w:trHeight w:hRule="exact" w:val="5895"/>
        </w:trPr>
        <w:tc>
          <w:tcPr>
            <w:tcW w:w="3969" w:type="dxa"/>
            <w:gridSpan w:val="4"/>
          </w:tcPr>
          <w:p w14:paraId="6344D217" w14:textId="77777777" w:rsidR="00135CBB" w:rsidRPr="00FC0CF2" w:rsidRDefault="00135CBB" w:rsidP="004C6563">
            <w:pPr>
              <w:pStyle w:val="TexteprocdureNumrot"/>
            </w:pPr>
          </w:p>
          <w:p w14:paraId="623CB883" w14:textId="77777777" w:rsidR="00E446D7" w:rsidRPr="00FC0CF2" w:rsidRDefault="0015399D" w:rsidP="00E22094">
            <w:pPr>
              <w:pStyle w:val="Titrenumrot"/>
              <w:jc w:val="left"/>
            </w:pPr>
            <w:r w:rsidRPr="00FC0CF2">
              <w:rPr>
                <w:b w:val="0"/>
                <w:sz w:val="32"/>
              </w:rPr>
              <w:sym w:font="Wingdings" w:char="F093"/>
            </w:r>
            <w:r w:rsidR="00E446D7" w:rsidRPr="00FC0CF2">
              <w:t>Onglet Fichier</w:t>
            </w:r>
          </w:p>
          <w:p w14:paraId="4E7F529B" w14:textId="77777777" w:rsidR="0015399D" w:rsidRPr="00FC0CF2" w:rsidRDefault="0015399D" w:rsidP="00E22094">
            <w:pPr>
              <w:jc w:val="left"/>
            </w:pPr>
          </w:p>
          <w:p w14:paraId="0590D60F" w14:textId="77777777" w:rsidR="00E446D7" w:rsidRPr="00FC0CF2" w:rsidRDefault="0015399D" w:rsidP="00E22094">
            <w:pPr>
              <w:pStyle w:val="TexteProcdures"/>
              <w:rPr>
                <w:spacing w:val="-6"/>
              </w:rPr>
            </w:pPr>
            <w:r w:rsidRPr="00FC0CF2">
              <w:rPr>
                <w:spacing w:val="-6"/>
              </w:rPr>
              <w:t xml:space="preserve">Ou mode Backstage </w:t>
            </w:r>
            <w:r w:rsidR="00E446D7" w:rsidRPr="00FC0CF2">
              <w:rPr>
                <w:spacing w:val="-6"/>
              </w:rPr>
              <w:t xml:space="preserve"> permet de :</w:t>
            </w:r>
          </w:p>
          <w:p w14:paraId="2070B772" w14:textId="77777777" w:rsidR="0015399D" w:rsidRPr="00FC0CF2" w:rsidRDefault="0015399D" w:rsidP="00E22094">
            <w:pPr>
              <w:pStyle w:val="TexteProcdures"/>
              <w:rPr>
                <w:spacing w:val="-6"/>
              </w:rPr>
            </w:pPr>
          </w:p>
          <w:p w14:paraId="1F3A5A85" w14:textId="77777777" w:rsidR="00E446D7" w:rsidRPr="00FC0CF2" w:rsidRDefault="00E446D7" w:rsidP="00E22094">
            <w:pPr>
              <w:pStyle w:val="TexteProcdures"/>
              <w:ind w:left="709" w:hanging="425"/>
            </w:pPr>
            <w:r w:rsidRPr="00FC0CF2">
              <w:rPr>
                <w:noProof/>
                <w:position w:val="-10"/>
                <w:lang w:eastAsia="fr-FR"/>
              </w:rPr>
              <w:drawing>
                <wp:inline distT="0" distB="0" distL="0" distR="0" wp14:anchorId="4B46B593" wp14:editId="72B0A250">
                  <wp:extent cx="216000" cy="216000"/>
                  <wp:effectExtent l="0" t="0" r="0" b="0"/>
                  <wp:docPr id="1127" name="Image 1127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Enregistrer</w:t>
            </w:r>
            <w:r w:rsidR="00812A03" w:rsidRPr="00FC0CF2">
              <w:t>,</w:t>
            </w:r>
          </w:p>
          <w:p w14:paraId="1CAF6C72" w14:textId="77777777" w:rsidR="00E446D7" w:rsidRPr="00FC0CF2" w:rsidRDefault="00E446D7" w:rsidP="00812A03">
            <w:pPr>
              <w:pStyle w:val="TexteProcdures"/>
              <w:ind w:left="709" w:hanging="425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7D4FD610" wp14:editId="7AD41F84">
                  <wp:extent cx="216000" cy="208826"/>
                  <wp:effectExtent l="0" t="0" r="0" b="1270"/>
                  <wp:docPr id="1128" name="Image 1128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</w:t>
            </w:r>
            <w:r w:rsidR="0015399D" w:rsidRPr="00FC0CF2">
              <w:t xml:space="preserve">Donner des </w:t>
            </w:r>
            <w:r w:rsidRPr="00FC0CF2">
              <w:t>Informations sur le compte</w:t>
            </w:r>
            <w:r w:rsidR="00812A03" w:rsidRPr="00FC0CF2">
              <w:t> :</w:t>
            </w:r>
          </w:p>
          <w:p w14:paraId="10E019DF" w14:textId="77777777" w:rsidR="00E446D7" w:rsidRPr="00FC0CF2" w:rsidRDefault="00E446D7" w:rsidP="00E22094">
            <w:pPr>
              <w:pStyle w:val="TexteProcdures"/>
              <w:numPr>
                <w:ilvl w:val="0"/>
                <w:numId w:val="18"/>
              </w:numPr>
            </w:pPr>
            <w:r w:rsidRPr="00FC0CF2">
              <w:t>Gérer vos absences</w:t>
            </w:r>
            <w:r w:rsidR="00812A03" w:rsidRPr="00FC0CF2">
              <w:t>,</w:t>
            </w:r>
          </w:p>
          <w:p w14:paraId="004D4C4B" w14:textId="77777777" w:rsidR="0015399D" w:rsidRPr="00FC0CF2" w:rsidRDefault="0015399D" w:rsidP="00E22094">
            <w:pPr>
              <w:pStyle w:val="TexteProcdures"/>
              <w:numPr>
                <w:ilvl w:val="0"/>
                <w:numId w:val="18"/>
              </w:numPr>
            </w:pPr>
            <w:r w:rsidRPr="00FC0CF2">
              <w:t>Archiver et nettoyer vos fichiers</w:t>
            </w:r>
            <w:r w:rsidR="00812A03" w:rsidRPr="00FC0CF2">
              <w:t>,</w:t>
            </w:r>
          </w:p>
          <w:p w14:paraId="30748947" w14:textId="77777777" w:rsidR="00E446D7" w:rsidRPr="00FC0CF2" w:rsidRDefault="00E446D7" w:rsidP="00E22094">
            <w:pPr>
              <w:pStyle w:val="TexteProcdures"/>
              <w:numPr>
                <w:ilvl w:val="0"/>
                <w:numId w:val="18"/>
              </w:numPr>
            </w:pPr>
            <w:r w:rsidRPr="00FC0CF2">
              <w:t>Gérer les règles et alertes</w:t>
            </w:r>
            <w:r w:rsidR="00812A03" w:rsidRPr="00FC0CF2">
              <w:t>.</w:t>
            </w:r>
          </w:p>
          <w:p w14:paraId="01C32CD5" w14:textId="77777777" w:rsidR="00E446D7" w:rsidRPr="00FC0CF2" w:rsidRDefault="00E446D7" w:rsidP="00E22094">
            <w:pPr>
              <w:pStyle w:val="TexteProcdures"/>
            </w:pPr>
            <w:r w:rsidRPr="00FC0CF2">
              <w:rPr>
                <w:noProof/>
                <w:position w:val="-10"/>
                <w:lang w:eastAsia="fr-FR"/>
              </w:rPr>
              <w:drawing>
                <wp:inline distT="0" distB="0" distL="0" distR="0" wp14:anchorId="36CA06F6" wp14:editId="7F79D684">
                  <wp:extent cx="207010" cy="207010"/>
                  <wp:effectExtent l="0" t="0" r="2540" b="2540"/>
                  <wp:docPr id="1146" name="Image 1146" descr="Description : 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 : C:\Users\SAPPOR~1.ABC\AppData\Local\Temp\SNAGHTML13dadb2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5" r="18752" b="15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Imprimer</w:t>
            </w:r>
            <w:r w:rsidR="00812A03" w:rsidRPr="00FC0CF2">
              <w:t>,</w:t>
            </w:r>
          </w:p>
          <w:p w14:paraId="379BA68B" w14:textId="77777777" w:rsidR="00E446D7" w:rsidRPr="00FC0CF2" w:rsidRDefault="00E446D7" w:rsidP="00E22094">
            <w:pPr>
              <w:pStyle w:val="TexteProcdures"/>
            </w:pPr>
            <w:r w:rsidRPr="00FC0CF2">
              <w:rPr>
                <w:noProof/>
                <w:position w:val="-10"/>
                <w:lang w:eastAsia="fr-FR"/>
              </w:rPr>
              <w:drawing>
                <wp:inline distT="0" distB="0" distL="0" distR="0" wp14:anchorId="00278D47" wp14:editId="08639212">
                  <wp:extent cx="216000" cy="206400"/>
                  <wp:effectExtent l="0" t="0" r="0" b="3175"/>
                  <wp:docPr id="21" name="Image 21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16000" cy="2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Modifier des options</w:t>
            </w:r>
            <w:r w:rsidR="00812A03" w:rsidRPr="00FC0CF2">
              <w:t>.</w:t>
            </w:r>
          </w:p>
          <w:p w14:paraId="6951010E" w14:textId="77777777" w:rsidR="00E446D7" w:rsidRPr="00FC0CF2" w:rsidRDefault="00E446D7" w:rsidP="00E22094">
            <w:pPr>
              <w:pStyle w:val="TexteProcdures"/>
            </w:pPr>
          </w:p>
          <w:p w14:paraId="63A26FC5" w14:textId="77777777" w:rsidR="00E446D7" w:rsidRPr="00FC0CF2" w:rsidRDefault="00E446D7" w:rsidP="00E22094">
            <w:pPr>
              <w:pStyle w:val="TexteProcdures"/>
            </w:pPr>
          </w:p>
          <w:p w14:paraId="69A6B1CE" w14:textId="77777777" w:rsidR="00E446D7" w:rsidRPr="00FC0CF2" w:rsidRDefault="00E446D7" w:rsidP="00E22094">
            <w:pPr>
              <w:pStyle w:val="TexteProcdures"/>
            </w:pPr>
          </w:p>
          <w:p w14:paraId="3B00127D" w14:textId="77777777" w:rsidR="00E446D7" w:rsidRPr="00FC0CF2" w:rsidRDefault="00E446D7" w:rsidP="00E22094">
            <w:pPr>
              <w:pStyle w:val="TexteProcdures"/>
            </w:pPr>
          </w:p>
          <w:p w14:paraId="0CD21969" w14:textId="77777777" w:rsidR="00E446D7" w:rsidRPr="00FC0CF2" w:rsidRDefault="00E446D7" w:rsidP="00E22094">
            <w:pPr>
              <w:pStyle w:val="TexteProcdures"/>
            </w:pPr>
          </w:p>
          <w:p w14:paraId="73257602" w14:textId="77777777" w:rsidR="00E446D7" w:rsidRPr="00FC0CF2" w:rsidRDefault="00E446D7" w:rsidP="00E22094">
            <w:pPr>
              <w:pStyle w:val="TexteProcdures"/>
            </w:pPr>
          </w:p>
          <w:p w14:paraId="7F2D12A6" w14:textId="77777777" w:rsidR="00E446D7" w:rsidRPr="00FC0CF2" w:rsidRDefault="00E446D7" w:rsidP="00E22094">
            <w:pPr>
              <w:pStyle w:val="TexteProcdures"/>
            </w:pPr>
          </w:p>
          <w:p w14:paraId="7F31681B" w14:textId="77777777" w:rsidR="00E446D7" w:rsidRPr="00FC0CF2" w:rsidRDefault="00E446D7" w:rsidP="00E22094">
            <w:pPr>
              <w:pStyle w:val="TexteProcdures"/>
            </w:pPr>
          </w:p>
          <w:p w14:paraId="2573D31D" w14:textId="77777777" w:rsidR="00E446D7" w:rsidRPr="00FC0CF2" w:rsidRDefault="00E446D7" w:rsidP="00E22094">
            <w:pPr>
              <w:pStyle w:val="TexteProcdures"/>
            </w:pPr>
          </w:p>
        </w:tc>
        <w:tc>
          <w:tcPr>
            <w:tcW w:w="7143" w:type="dxa"/>
            <w:gridSpan w:val="2"/>
            <w:tcMar>
              <w:left w:w="0" w:type="dxa"/>
              <w:right w:w="0" w:type="dxa"/>
            </w:tcMar>
          </w:tcPr>
          <w:p w14:paraId="6776CA63" w14:textId="77777777" w:rsidR="00E446D7" w:rsidRPr="00FC0CF2" w:rsidRDefault="00E446D7" w:rsidP="004C6563">
            <w:pPr>
              <w:pStyle w:val="TexteProcdures"/>
              <w:rPr>
                <w:noProof/>
                <w:lang w:eastAsia="fr-FR"/>
              </w:rPr>
            </w:pPr>
          </w:p>
          <w:p w14:paraId="533F2369" w14:textId="77777777" w:rsidR="00C37744" w:rsidRPr="00FC0CF2" w:rsidRDefault="00C37744" w:rsidP="00E22094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EE775A2" wp14:editId="4098BFCD">
                  <wp:extent cx="4525200" cy="3038400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00" cy="30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F60" w:rsidRPr="00FC0CF2" w14:paraId="7D616D97" w14:textId="77777777" w:rsidTr="00565F60">
        <w:trPr>
          <w:gridAfter w:val="2"/>
          <w:wAfter w:w="68" w:type="dxa"/>
          <w:trHeight w:hRule="exact" w:val="567"/>
        </w:trPr>
        <w:tc>
          <w:tcPr>
            <w:tcW w:w="1951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D3D1EC" w14:textId="77777777" w:rsidR="00565F60" w:rsidRPr="00FC0CF2" w:rsidRDefault="00565F60" w:rsidP="00E22094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F03050C" wp14:editId="71E57493">
                  <wp:extent cx="908411" cy="432000"/>
                  <wp:effectExtent l="0" t="0" r="6350" b="6350"/>
                  <wp:docPr id="1122" name="Image 1122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  <w:gridSpan w:val="4"/>
            <w:tcBorders>
              <w:left w:val="double" w:sz="4" w:space="0" w:color="auto"/>
              <w:bottom w:val="single" w:sz="18" w:space="0" w:color="auto"/>
            </w:tcBorders>
          </w:tcPr>
          <w:p w14:paraId="18292447" w14:textId="77777777" w:rsidR="00565F60" w:rsidRPr="00FC0CF2" w:rsidRDefault="00565F60" w:rsidP="00E22094">
            <w:pPr>
              <w:jc w:val="left"/>
            </w:pPr>
          </w:p>
        </w:tc>
      </w:tr>
      <w:tr w:rsidR="00565F60" w:rsidRPr="00FC0CF2" w14:paraId="7101D21A" w14:textId="77777777" w:rsidTr="00565F60">
        <w:trPr>
          <w:gridAfter w:val="1"/>
          <w:wAfter w:w="53" w:type="dxa"/>
          <w:trHeight w:hRule="exact" w:val="1864"/>
        </w:trPr>
        <w:tc>
          <w:tcPr>
            <w:tcW w:w="11112" w:type="dxa"/>
            <w:gridSpan w:val="6"/>
          </w:tcPr>
          <w:p w14:paraId="1DB623BB" w14:textId="77777777" w:rsidR="000727FC" w:rsidRPr="00FC0CF2" w:rsidRDefault="00565F60" w:rsidP="00E22094">
            <w:pPr>
              <w:pStyle w:val="TexteProcdures"/>
            </w:pPr>
            <w:r w:rsidRPr="00FC0CF2">
              <w:br w:type="page"/>
            </w:r>
          </w:p>
          <w:p w14:paraId="6F8589BC" w14:textId="77777777" w:rsidR="00565F60" w:rsidRPr="00FC0CF2" w:rsidRDefault="00565F60" w:rsidP="00C37744">
            <w:pPr>
              <w:pStyle w:val="TexteProcdures"/>
            </w:pPr>
            <w:r w:rsidRPr="00FC0CF2">
              <w:t xml:space="preserve">Pour sortir du mode Backstage, </w:t>
            </w:r>
            <w:r w:rsidR="00750807" w:rsidRPr="00FC0CF2">
              <w:t>appuyer sur la touche</w:t>
            </w:r>
            <w:r w:rsidR="00E9774B" w:rsidRPr="00FC0CF2">
              <w:t xml:space="preserve"> </w:t>
            </w:r>
            <w:r w:rsidRPr="00FC0CF2">
              <w:rPr>
                <w:b/>
                <w:bdr w:val="single" w:sz="4" w:space="0" w:color="auto"/>
              </w:rPr>
              <w:t>Echap</w:t>
            </w:r>
            <w:r w:rsidR="00E9774B" w:rsidRPr="00FC0CF2">
              <w:t xml:space="preserve"> ou</w:t>
            </w:r>
            <w:r w:rsidR="000727FC" w:rsidRPr="00FC0CF2">
              <w:t xml:space="preserve"> </w:t>
            </w:r>
            <w:r w:rsidR="00750807" w:rsidRPr="00FC0CF2">
              <w:t xml:space="preserve">cliquer </w:t>
            </w:r>
            <w:r w:rsidR="000727FC" w:rsidRPr="00FC0CF2">
              <w:t xml:space="preserve">sur </w:t>
            </w:r>
            <w:r w:rsidR="00C37744" w:rsidRPr="00FC0CF2">
              <w:t xml:space="preserve">le bouton Retour </w:t>
            </w:r>
            <w:r w:rsidR="00C37744" w:rsidRPr="00FC0CF2">
              <w:rPr>
                <w:noProof/>
                <w:lang w:eastAsia="fr-FR"/>
              </w:rPr>
              <w:drawing>
                <wp:inline distT="0" distB="0" distL="0" distR="0" wp14:anchorId="0AB615BB" wp14:editId="066C50D3">
                  <wp:extent cx="334537" cy="285750"/>
                  <wp:effectExtent l="0" t="0" r="889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95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27FC" w:rsidRPr="00FC0CF2">
              <w:t>.</w:t>
            </w:r>
          </w:p>
        </w:tc>
      </w:tr>
    </w:tbl>
    <w:p w14:paraId="6DE6235B" w14:textId="77777777" w:rsidR="00565F60" w:rsidRPr="00FC0CF2" w:rsidRDefault="00565F60" w:rsidP="00E22094">
      <w:pPr>
        <w:jc w:val="left"/>
      </w:pPr>
    </w:p>
    <w:tbl>
      <w:tblPr>
        <w:tblStyle w:val="Grilledutableau"/>
        <w:tblW w:w="11112" w:type="dxa"/>
        <w:tblInd w:w="-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612"/>
        <w:gridCol w:w="6534"/>
        <w:gridCol w:w="15"/>
      </w:tblGrid>
      <w:tr w:rsidR="00565F60" w:rsidRPr="00FC0CF2" w14:paraId="301DC25A" w14:textId="77777777" w:rsidTr="00FC0CF2">
        <w:trPr>
          <w:gridAfter w:val="1"/>
          <w:wAfter w:w="15" w:type="dxa"/>
          <w:trHeight w:hRule="exact" w:val="567"/>
        </w:trPr>
        <w:tc>
          <w:tcPr>
            <w:tcW w:w="4563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30E75A43" w14:textId="77777777" w:rsidR="00565F60" w:rsidRPr="00FC0CF2" w:rsidRDefault="00B115A3" w:rsidP="00E22094">
            <w:pPr>
              <w:pStyle w:val="Titre2"/>
              <w:outlineLvl w:val="1"/>
              <w:rPr>
                <w:b/>
              </w:rPr>
            </w:pPr>
            <w:bookmarkStart w:id="4" w:name="_Toc395017793"/>
            <w:r w:rsidRPr="00FC0CF2">
              <w:rPr>
                <w:b/>
              </w:rPr>
              <w:lastRenderedPageBreak/>
              <w:t>Barre d’Outils Accès rapide</w:t>
            </w:r>
            <w:bookmarkEnd w:id="4"/>
          </w:p>
        </w:tc>
        <w:tc>
          <w:tcPr>
            <w:tcW w:w="6534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67E8E16" w14:textId="77777777" w:rsidR="00565F60" w:rsidRPr="00FC0CF2" w:rsidRDefault="00565F60" w:rsidP="00E22094">
            <w:pPr>
              <w:jc w:val="left"/>
              <w:rPr>
                <w:b/>
              </w:rPr>
            </w:pPr>
          </w:p>
        </w:tc>
      </w:tr>
      <w:tr w:rsidR="001A2585" w:rsidRPr="00FC0CF2" w14:paraId="31CE254C" w14:textId="77777777" w:rsidTr="007267CD">
        <w:trPr>
          <w:trHeight w:hRule="exact" w:val="4512"/>
        </w:trPr>
        <w:tc>
          <w:tcPr>
            <w:tcW w:w="4563" w:type="dxa"/>
            <w:gridSpan w:val="2"/>
          </w:tcPr>
          <w:p w14:paraId="00B5C0CE" w14:textId="77777777" w:rsidR="001A2585" w:rsidRPr="00FC0CF2" w:rsidRDefault="001A2585" w:rsidP="00E22094">
            <w:pPr>
              <w:jc w:val="left"/>
              <w:rPr>
                <w:color w:val="1E70B6"/>
              </w:rPr>
            </w:pPr>
          </w:p>
          <w:p w14:paraId="57B24499" w14:textId="77777777" w:rsidR="00B115A3" w:rsidRPr="00FC0CF2" w:rsidRDefault="00B115A3" w:rsidP="00E22094">
            <w:pPr>
              <w:jc w:val="left"/>
              <w:rPr>
                <w:b/>
                <w:color w:val="1E70B6"/>
              </w:rPr>
            </w:pPr>
          </w:p>
          <w:p w14:paraId="6CFE9066" w14:textId="77777777" w:rsidR="00777DB2" w:rsidRPr="00FC0CF2" w:rsidRDefault="003A2864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C"/>
            </w:r>
            <w:r w:rsidRPr="00FC0CF2">
              <w:rPr>
                <w:b/>
                <w:color w:val="1E70B6"/>
                <w:sz w:val="20"/>
                <w:szCs w:val="20"/>
              </w:rPr>
              <w:t>Paramétrer la barre Outils Accès Rapide</w:t>
            </w:r>
          </w:p>
          <w:p w14:paraId="7CF69728" w14:textId="77777777" w:rsidR="003A2864" w:rsidRPr="00FC0CF2" w:rsidRDefault="003A2864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1B11CE59" w14:textId="77777777" w:rsidR="003A2864" w:rsidRPr="00FC0CF2" w:rsidRDefault="003A2864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D"/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Ajouter des </w:t>
            </w:r>
            <w:r w:rsidR="000727FC" w:rsidRPr="00FC0CF2">
              <w:rPr>
                <w:b/>
                <w:color w:val="1E70B6"/>
                <w:sz w:val="20"/>
                <w:szCs w:val="20"/>
              </w:rPr>
              <w:t xml:space="preserve">boutons de commande </w:t>
            </w:r>
            <w:r w:rsidRPr="00FC0CF2">
              <w:rPr>
                <w:b/>
                <w:color w:val="1E70B6"/>
                <w:sz w:val="20"/>
                <w:szCs w:val="20"/>
              </w:rPr>
              <w:t>à la barre</w:t>
            </w:r>
          </w:p>
          <w:p w14:paraId="1525E6B4" w14:textId="77777777" w:rsidR="00777DB2" w:rsidRPr="00FC0CF2" w:rsidRDefault="00777DB2" w:rsidP="00E22094">
            <w:pPr>
              <w:jc w:val="left"/>
              <w:rPr>
                <w:color w:val="1E70B6"/>
              </w:rPr>
            </w:pPr>
          </w:p>
        </w:tc>
        <w:tc>
          <w:tcPr>
            <w:tcW w:w="6549" w:type="dxa"/>
            <w:gridSpan w:val="2"/>
            <w:tcMar>
              <w:left w:w="0" w:type="dxa"/>
              <w:right w:w="0" w:type="dxa"/>
            </w:tcMar>
          </w:tcPr>
          <w:p w14:paraId="6A104DF9" w14:textId="77777777" w:rsidR="00750807" w:rsidRPr="00FC0CF2" w:rsidRDefault="00750807" w:rsidP="00E22094">
            <w:pPr>
              <w:jc w:val="left"/>
            </w:pPr>
          </w:p>
          <w:p w14:paraId="0E8C2758" w14:textId="77777777" w:rsidR="001A2585" w:rsidRPr="00FC0CF2" w:rsidRDefault="007C63F9" w:rsidP="00E22094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68B1B62" wp14:editId="51A685C5">
                  <wp:extent cx="4528800" cy="2055600"/>
                  <wp:effectExtent l="0" t="0" r="5715" b="190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800" cy="20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060" w:rsidRPr="00FC0CF2" w14:paraId="010EFA09" w14:textId="77777777" w:rsidTr="007267CD">
        <w:trPr>
          <w:trHeight w:hRule="exact" w:val="5556"/>
        </w:trPr>
        <w:tc>
          <w:tcPr>
            <w:tcW w:w="4563" w:type="dxa"/>
            <w:gridSpan w:val="2"/>
          </w:tcPr>
          <w:p w14:paraId="4C79B5A4" w14:textId="77777777" w:rsidR="00B115A3" w:rsidRPr="00FC0CF2" w:rsidRDefault="00B115A3" w:rsidP="00E22094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743A3708" w14:textId="77777777" w:rsidR="00B115A3" w:rsidRPr="00FC0CF2" w:rsidRDefault="00B115A3" w:rsidP="00E22094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785E21AB" w14:textId="77777777" w:rsidR="00CA1060" w:rsidRPr="00FC0CF2" w:rsidRDefault="00B115A3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E"/>
            </w:r>
            <w:r w:rsidR="00FF6E0B" w:rsidRPr="00FC0CF2">
              <w:rPr>
                <w:b/>
                <w:color w:val="1E70B6"/>
                <w:sz w:val="20"/>
                <w:szCs w:val="20"/>
              </w:rPr>
              <w:t>R</w:t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echercher </w:t>
            </w:r>
            <w:r w:rsidR="000727FC" w:rsidRPr="00FC0CF2">
              <w:rPr>
                <w:b/>
                <w:color w:val="1E70B6"/>
                <w:sz w:val="20"/>
                <w:szCs w:val="20"/>
              </w:rPr>
              <w:t>la commande</w:t>
            </w:r>
          </w:p>
          <w:p w14:paraId="4E3E8F63" w14:textId="77777777" w:rsidR="00B115A3" w:rsidRPr="00FC0CF2" w:rsidRDefault="00B115A3" w:rsidP="00E22094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510FA2F4" w14:textId="77777777" w:rsidR="00B115A3" w:rsidRPr="00FC0CF2" w:rsidRDefault="00B115A3" w:rsidP="00E22094">
            <w:pPr>
              <w:jc w:val="left"/>
              <w:rPr>
                <w:color w:val="1E70B6"/>
              </w:rPr>
            </w:pPr>
            <w:r w:rsidRPr="00FC0CF2">
              <w:rPr>
                <w:color w:val="1E70B6"/>
                <w:sz w:val="32"/>
              </w:rPr>
              <w:sym w:font="Wingdings" w:char="F08F"/>
            </w:r>
            <w:r w:rsidR="00FF6E0B" w:rsidRPr="00FC0CF2">
              <w:rPr>
                <w:b/>
                <w:color w:val="1E70B6"/>
                <w:sz w:val="20"/>
                <w:szCs w:val="20"/>
              </w:rPr>
              <w:t>C</w:t>
            </w:r>
            <w:r w:rsidRPr="00FC0CF2">
              <w:rPr>
                <w:b/>
                <w:color w:val="1E70B6"/>
                <w:sz w:val="20"/>
                <w:szCs w:val="20"/>
              </w:rPr>
              <w:t>liquer sur Ajouter</w:t>
            </w:r>
          </w:p>
        </w:tc>
        <w:tc>
          <w:tcPr>
            <w:tcW w:w="6549" w:type="dxa"/>
            <w:gridSpan w:val="2"/>
            <w:tcMar>
              <w:left w:w="0" w:type="dxa"/>
              <w:right w:w="0" w:type="dxa"/>
            </w:tcMar>
          </w:tcPr>
          <w:p w14:paraId="5FEB4A3F" w14:textId="77777777" w:rsidR="00CA1060" w:rsidRPr="00FC0CF2" w:rsidRDefault="00CA1060" w:rsidP="00E22094">
            <w:pPr>
              <w:tabs>
                <w:tab w:val="left" w:pos="1455"/>
              </w:tabs>
              <w:jc w:val="left"/>
            </w:pPr>
          </w:p>
          <w:p w14:paraId="608C4A65" w14:textId="77777777" w:rsidR="007C63F9" w:rsidRPr="00FC0CF2" w:rsidRDefault="00970A96" w:rsidP="00E22094">
            <w:pPr>
              <w:tabs>
                <w:tab w:val="left" w:pos="1455"/>
              </w:tabs>
              <w:jc w:val="left"/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674FEDB2" wp14:editId="005EAE31">
                  <wp:simplePos x="0" y="0"/>
                  <wp:positionH relativeFrom="column">
                    <wp:posOffset>3834130</wp:posOffset>
                  </wp:positionH>
                  <wp:positionV relativeFrom="paragraph">
                    <wp:posOffset>1413510</wp:posOffset>
                  </wp:positionV>
                  <wp:extent cx="321945" cy="466725"/>
                  <wp:effectExtent l="0" t="0" r="0" b="0"/>
                  <wp:wrapSquare wrapText="bothSides"/>
                  <wp:docPr id="44" name="Image 44" descr="C:\Users\FORMAT~1\AppData\Local\Temp\SNAGHTML818783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ORMAT~1\AppData\Local\Temp\SNAGHTML818783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63F9" w:rsidRPr="00FC0CF2">
              <w:rPr>
                <w:noProof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4B4D5030" wp14:editId="700A18B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4128770" cy="3037840"/>
                  <wp:effectExtent l="0" t="0" r="508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77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1060" w:rsidRPr="00FC0CF2" w14:paraId="7DD0DA22" w14:textId="77777777" w:rsidTr="00B115A3">
        <w:trPr>
          <w:gridAfter w:val="1"/>
          <w:wAfter w:w="15" w:type="dxa"/>
          <w:trHeight w:hRule="exact" w:val="567"/>
        </w:trPr>
        <w:tc>
          <w:tcPr>
            <w:tcW w:w="1951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9AC99E" w14:textId="77777777" w:rsidR="00CA1060" w:rsidRPr="00FC0CF2" w:rsidRDefault="001C3A4C" w:rsidP="00E22094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E63973F" wp14:editId="5DAE3981">
                  <wp:extent cx="908411" cy="432000"/>
                  <wp:effectExtent l="0" t="0" r="6350" b="6350"/>
                  <wp:docPr id="1" name="Image 1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  <w:gridSpan w:val="2"/>
            <w:tcBorders>
              <w:left w:val="double" w:sz="4" w:space="0" w:color="auto"/>
              <w:bottom w:val="single" w:sz="18" w:space="0" w:color="auto"/>
            </w:tcBorders>
          </w:tcPr>
          <w:p w14:paraId="6B357B87" w14:textId="77777777" w:rsidR="00CA1060" w:rsidRPr="00FC0CF2" w:rsidRDefault="00CA1060" w:rsidP="00E22094">
            <w:pPr>
              <w:jc w:val="left"/>
            </w:pPr>
          </w:p>
        </w:tc>
      </w:tr>
      <w:tr w:rsidR="00CA1060" w:rsidRPr="00FC0CF2" w14:paraId="2F0734A6" w14:textId="77777777" w:rsidTr="00B115A3">
        <w:trPr>
          <w:trHeight w:hRule="exact" w:val="2835"/>
        </w:trPr>
        <w:tc>
          <w:tcPr>
            <w:tcW w:w="11112" w:type="dxa"/>
            <w:gridSpan w:val="4"/>
          </w:tcPr>
          <w:p w14:paraId="504D405D" w14:textId="77777777" w:rsidR="000727FC" w:rsidRPr="00FC0CF2" w:rsidRDefault="000727FC" w:rsidP="00E22094">
            <w:pPr>
              <w:pStyle w:val="TitreConseils"/>
              <w:jc w:val="left"/>
            </w:pPr>
          </w:p>
          <w:p w14:paraId="3EAB0CEC" w14:textId="77777777" w:rsidR="00D85B25" w:rsidRPr="00FC0CF2" w:rsidRDefault="001830F1" w:rsidP="00E22094">
            <w:pPr>
              <w:pStyle w:val="TitreConseils"/>
              <w:jc w:val="left"/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7FE10019" wp14:editId="75CDB10C">
                  <wp:simplePos x="0" y="0"/>
                  <wp:positionH relativeFrom="column">
                    <wp:posOffset>2623820</wp:posOffset>
                  </wp:positionH>
                  <wp:positionV relativeFrom="paragraph">
                    <wp:posOffset>289560</wp:posOffset>
                  </wp:positionV>
                  <wp:extent cx="168275" cy="264160"/>
                  <wp:effectExtent l="0" t="0" r="3175" b="2540"/>
                  <wp:wrapTight wrapText="bothSides">
                    <wp:wrapPolygon edited="0">
                      <wp:start x="0" y="0"/>
                      <wp:lineTo x="0" y="20250"/>
                      <wp:lineTo x="19562" y="20250"/>
                      <wp:lineTo x="19562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089" w:rsidRPr="00FC0CF2">
              <w:t>Réorganiser la barre accès rapide</w:t>
            </w:r>
          </w:p>
          <w:p w14:paraId="431B8B1B" w14:textId="77777777" w:rsidR="00081089" w:rsidRPr="00FC0CF2" w:rsidRDefault="00081089" w:rsidP="00E22094">
            <w:pPr>
              <w:pStyle w:val="TitreConseils"/>
              <w:jc w:val="left"/>
            </w:pPr>
          </w:p>
          <w:p w14:paraId="12B46EB1" w14:textId="77777777" w:rsidR="00081089" w:rsidRPr="00FC0CF2" w:rsidRDefault="00081089">
            <w:pPr>
              <w:pStyle w:val="TexteProcdures"/>
              <w:ind w:left="0"/>
            </w:pPr>
            <w:r w:rsidRPr="00FC0CF2">
              <w:t xml:space="preserve">Étirer le volet droit pour faire apparaître les boutons </w:t>
            </w:r>
            <w:r w:rsidR="001830F1" w:rsidRPr="00FC0CF2">
              <w:t xml:space="preserve">   et organiser </w:t>
            </w:r>
            <w:r w:rsidR="000727FC" w:rsidRPr="00FC0CF2">
              <w:t xml:space="preserve">la </w:t>
            </w:r>
            <w:r w:rsidR="001830F1" w:rsidRPr="00FC0CF2">
              <w:t>barre</w:t>
            </w:r>
            <w:r w:rsidR="000727FC" w:rsidRPr="00FC0CF2">
              <w:t xml:space="preserve"> en déplaçant les boutons de commande.</w:t>
            </w:r>
            <w:r w:rsidR="001830F1" w:rsidRPr="00FC0CF2">
              <w:t xml:space="preserve"> </w:t>
            </w:r>
          </w:p>
        </w:tc>
      </w:tr>
    </w:tbl>
    <w:p w14:paraId="427B8E8F" w14:textId="77777777" w:rsidR="00CA1060" w:rsidRPr="00FC0CF2" w:rsidRDefault="00CA1060" w:rsidP="00E22094">
      <w:pPr>
        <w:spacing w:after="0"/>
        <w:jc w:val="left"/>
        <w:rPr>
          <w:sz w:val="8"/>
        </w:rPr>
      </w:pPr>
    </w:p>
    <w:p w14:paraId="1918DE04" w14:textId="77777777" w:rsidR="00205877" w:rsidRPr="00FC0CF2" w:rsidRDefault="00CA1060" w:rsidP="00E22094">
      <w:pPr>
        <w:jc w:val="left"/>
        <w:rPr>
          <w:sz w:val="2"/>
          <w:szCs w:val="2"/>
        </w:rPr>
      </w:pPr>
      <w:r w:rsidRPr="00FC0CF2">
        <w:rPr>
          <w:sz w:val="2"/>
          <w:szCs w:val="2"/>
        </w:rPr>
        <w:br w:type="page"/>
      </w:r>
    </w:p>
    <w:p w14:paraId="6A09FFAA" w14:textId="77777777" w:rsidR="00741DD1" w:rsidRPr="00FC0CF2" w:rsidRDefault="00741DD1" w:rsidP="00E22094">
      <w:pPr>
        <w:spacing w:after="60"/>
        <w:jc w:val="left"/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7818"/>
      </w:tblGrid>
      <w:tr w:rsidR="00205877" w:rsidRPr="00FC0CF2" w14:paraId="0C2161EF" w14:textId="77777777" w:rsidTr="00906C45">
        <w:trPr>
          <w:trHeight w:hRule="exact" w:val="2835"/>
        </w:trPr>
        <w:tc>
          <w:tcPr>
            <w:tcW w:w="11328" w:type="dxa"/>
            <w:gridSpan w:val="2"/>
          </w:tcPr>
          <w:p w14:paraId="1CA21026" w14:textId="77777777" w:rsidR="000727FC" w:rsidRPr="00FC0CF2" w:rsidRDefault="000727FC" w:rsidP="00E22094">
            <w:pPr>
              <w:jc w:val="left"/>
            </w:pPr>
          </w:p>
          <w:p w14:paraId="10525128" w14:textId="77777777" w:rsidR="000727FC" w:rsidRPr="00FC0CF2" w:rsidRDefault="000727FC" w:rsidP="00D32832">
            <w:pPr>
              <w:jc w:val="left"/>
            </w:pPr>
            <w:r w:rsidRPr="00FC0CF2">
              <w:t>La fenêtre d'accueil se décompose par défaut en plusieurs volets.</w:t>
            </w:r>
          </w:p>
          <w:p w14:paraId="41002CB8" w14:textId="77777777" w:rsidR="000727FC" w:rsidRPr="00FC0CF2" w:rsidRDefault="000727FC" w:rsidP="00D32832">
            <w:pPr>
              <w:jc w:val="left"/>
            </w:pPr>
          </w:p>
          <w:p w14:paraId="3EC069BB" w14:textId="77777777" w:rsidR="000727FC" w:rsidRPr="00FC0CF2" w:rsidRDefault="000727FC" w:rsidP="00D32832">
            <w:pPr>
              <w:jc w:val="left"/>
            </w:pPr>
            <w:r w:rsidRPr="00FC0CF2">
              <w:t xml:space="preserve">En </w:t>
            </w:r>
            <w:r w:rsidR="00970A96" w:rsidRPr="00FC0CF2">
              <w:t xml:space="preserve">affichage </w:t>
            </w:r>
            <w:r w:rsidRPr="00FC0CF2">
              <w:t>standard, positionnée sur la messagerie, elle affiche la liste des courriers reçus, un aperçu du dernier en date et un résumé du calendrier et des tâches.</w:t>
            </w:r>
          </w:p>
          <w:p w14:paraId="76A5116F" w14:textId="77777777" w:rsidR="000727FC" w:rsidRPr="00FC0CF2" w:rsidRDefault="000727FC" w:rsidP="00D32832">
            <w:pPr>
              <w:jc w:val="left"/>
            </w:pPr>
          </w:p>
          <w:p w14:paraId="359ABBBF" w14:textId="77777777" w:rsidR="00205877" w:rsidRPr="00FC0CF2" w:rsidRDefault="000727FC" w:rsidP="00D32832">
            <w:pPr>
              <w:jc w:val="left"/>
            </w:pPr>
            <w:r w:rsidRPr="00FC0CF2">
              <w:t>Tous ces éléments sont modifiables.</w:t>
            </w:r>
          </w:p>
        </w:tc>
      </w:tr>
      <w:tr w:rsidR="000727FC" w:rsidRPr="00FC0CF2" w14:paraId="370543C7" w14:textId="77777777" w:rsidTr="00FC0CF2">
        <w:trPr>
          <w:trHeight w:hRule="exact" w:val="567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77B6D59A" w14:textId="77777777" w:rsidR="00205877" w:rsidRPr="00FC0CF2" w:rsidRDefault="00F21E17" w:rsidP="00E22094">
            <w:pPr>
              <w:pStyle w:val="Titre2"/>
              <w:outlineLvl w:val="1"/>
              <w:rPr>
                <w:b/>
              </w:rPr>
            </w:pPr>
            <w:bookmarkStart w:id="5" w:name="_Toc395017794"/>
            <w:r w:rsidRPr="00FC0CF2">
              <w:rPr>
                <w:b/>
              </w:rPr>
              <w:t>Fenêtre d’Accueil</w:t>
            </w:r>
            <w:bookmarkEnd w:id="5"/>
          </w:p>
        </w:tc>
        <w:tc>
          <w:tcPr>
            <w:tcW w:w="7818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C2D7599" w14:textId="77777777" w:rsidR="00205877" w:rsidRPr="00FC0CF2" w:rsidRDefault="00205877" w:rsidP="00E22094">
            <w:pPr>
              <w:jc w:val="left"/>
            </w:pPr>
          </w:p>
        </w:tc>
      </w:tr>
      <w:tr w:rsidR="000727FC" w:rsidRPr="00FC0CF2" w14:paraId="05E3717A" w14:textId="77777777" w:rsidTr="00906C45">
        <w:trPr>
          <w:trHeight w:hRule="exact" w:val="5557"/>
        </w:trPr>
        <w:tc>
          <w:tcPr>
            <w:tcW w:w="3510" w:type="dxa"/>
            <w:tcBorders>
              <w:top w:val="single" w:sz="18" w:space="0" w:color="auto"/>
            </w:tcBorders>
          </w:tcPr>
          <w:p w14:paraId="6005F0EC" w14:textId="77777777" w:rsidR="00F21E17" w:rsidRPr="00FC0CF2" w:rsidRDefault="00F21E17" w:rsidP="00455AD5">
            <w:pPr>
              <w:pStyle w:val="TexteProcdures"/>
            </w:pPr>
          </w:p>
          <w:p w14:paraId="5EF88073" w14:textId="77777777" w:rsidR="006B498F" w:rsidRPr="00FC0CF2" w:rsidRDefault="005816DB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b/>
                <w:color w:val="1E70B6"/>
                <w:sz w:val="20"/>
                <w:szCs w:val="20"/>
              </w:rPr>
              <w:t>Les différents volets d’Outlook</w:t>
            </w:r>
          </w:p>
          <w:p w14:paraId="7E649922" w14:textId="77777777" w:rsidR="005816DB" w:rsidRPr="00FC0CF2" w:rsidRDefault="005816DB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7453B9FD" w14:textId="77777777" w:rsidR="001830F1" w:rsidRPr="00FC0CF2" w:rsidRDefault="00E2627B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C"/>
            </w:r>
            <w:r w:rsidR="00F21E17" w:rsidRPr="00FC0CF2">
              <w:rPr>
                <w:b/>
                <w:color w:val="1E70B6"/>
                <w:sz w:val="20"/>
                <w:szCs w:val="20"/>
              </w:rPr>
              <w:t>Volet navigation</w:t>
            </w:r>
            <w:r w:rsidR="001830F1" w:rsidRPr="00FC0CF2">
              <w:rPr>
                <w:b/>
                <w:color w:val="1E70B6"/>
                <w:sz w:val="20"/>
                <w:szCs w:val="20"/>
              </w:rPr>
              <w:t xml:space="preserve"> </w:t>
            </w:r>
          </w:p>
          <w:p w14:paraId="4B131CDD" w14:textId="77777777" w:rsidR="00F21E17" w:rsidRPr="00FC0CF2" w:rsidRDefault="000727FC" w:rsidP="00D32832">
            <w:pPr>
              <w:pStyle w:val="TexteProcdures"/>
            </w:pPr>
            <w:r w:rsidRPr="00FC0CF2">
              <w:t xml:space="preserve">Les </w:t>
            </w:r>
            <w:r w:rsidR="001830F1" w:rsidRPr="00FC0CF2">
              <w:t>dossiers</w:t>
            </w:r>
            <w:r w:rsidRPr="00FC0CF2">
              <w:t>.</w:t>
            </w:r>
          </w:p>
          <w:p w14:paraId="3747312A" w14:textId="77777777" w:rsidR="00F21E17" w:rsidRPr="00FC0CF2" w:rsidRDefault="00F21E17" w:rsidP="00E22094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4135DACB" w14:textId="77777777" w:rsidR="00F21E17" w:rsidRPr="00FC0CF2" w:rsidRDefault="00E2627B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D"/>
            </w:r>
            <w:r w:rsidR="00F21E17" w:rsidRPr="00FC0CF2">
              <w:rPr>
                <w:b/>
                <w:color w:val="1E70B6"/>
                <w:sz w:val="20"/>
                <w:szCs w:val="20"/>
              </w:rPr>
              <w:t>Messages</w:t>
            </w:r>
          </w:p>
          <w:p w14:paraId="4A1782F9" w14:textId="77777777" w:rsidR="001830F1" w:rsidRPr="00FC0CF2" w:rsidRDefault="001830F1" w:rsidP="00E22094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03087383" w14:textId="77777777" w:rsidR="001830F1" w:rsidRPr="00FC0CF2" w:rsidRDefault="00E2627B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E"/>
            </w:r>
            <w:r w:rsidR="001830F1" w:rsidRPr="00FC0CF2">
              <w:rPr>
                <w:b/>
                <w:color w:val="1E70B6"/>
                <w:sz w:val="20"/>
                <w:szCs w:val="20"/>
              </w:rPr>
              <w:t xml:space="preserve">Volet de lecture </w:t>
            </w:r>
          </w:p>
          <w:p w14:paraId="76440F06" w14:textId="77777777" w:rsidR="000840D6" w:rsidRPr="00FC0CF2" w:rsidRDefault="000727FC" w:rsidP="005816DB">
            <w:pPr>
              <w:ind w:left="284"/>
              <w:jc w:val="left"/>
              <w:rPr>
                <w:sz w:val="18"/>
              </w:rPr>
            </w:pPr>
            <w:r w:rsidRPr="00FC0CF2">
              <w:rPr>
                <w:sz w:val="18"/>
              </w:rPr>
              <w:t>Affiche le début du message sélectionné dans le volet de navigation</w:t>
            </w:r>
            <w:r w:rsidR="00C42C85" w:rsidRPr="00FC0CF2">
              <w:rPr>
                <w:sz w:val="18"/>
              </w:rPr>
              <w:t>.</w:t>
            </w:r>
          </w:p>
          <w:p w14:paraId="2C01605B" w14:textId="77777777" w:rsidR="00F21E17" w:rsidRPr="00FC0CF2" w:rsidRDefault="00F21E17" w:rsidP="00E22094">
            <w:pPr>
              <w:jc w:val="left"/>
              <w:rPr>
                <w:color w:val="FF6C2B"/>
                <w:sz w:val="20"/>
                <w:szCs w:val="20"/>
              </w:rPr>
            </w:pPr>
          </w:p>
          <w:p w14:paraId="4BDA4153" w14:textId="77777777" w:rsidR="001830F1" w:rsidRPr="00FC0CF2" w:rsidRDefault="00E2627B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F"/>
            </w:r>
            <w:r w:rsidR="00F21E17" w:rsidRPr="00FC0CF2">
              <w:rPr>
                <w:b/>
                <w:color w:val="1E70B6"/>
                <w:sz w:val="20"/>
                <w:szCs w:val="20"/>
              </w:rPr>
              <w:t xml:space="preserve">Barre des </w:t>
            </w:r>
            <w:r w:rsidR="001830F1" w:rsidRPr="00FC0CF2">
              <w:rPr>
                <w:b/>
                <w:color w:val="1E70B6"/>
                <w:sz w:val="20"/>
                <w:szCs w:val="20"/>
              </w:rPr>
              <w:t>tâches</w:t>
            </w:r>
          </w:p>
          <w:p w14:paraId="0F08E4D2" w14:textId="77777777" w:rsidR="00205877" w:rsidRPr="00FC0CF2" w:rsidRDefault="005E4E13" w:rsidP="005816DB">
            <w:pPr>
              <w:ind w:left="284"/>
              <w:jc w:val="left"/>
            </w:pPr>
            <w:r w:rsidRPr="00FC0CF2">
              <w:rPr>
                <w:sz w:val="18"/>
              </w:rPr>
              <w:t>Navigateur de dates</w:t>
            </w:r>
            <w:r w:rsidR="001830F1" w:rsidRPr="00FC0CF2">
              <w:rPr>
                <w:sz w:val="18"/>
              </w:rPr>
              <w:t>, rendez-vous, suivi de vos tâches</w:t>
            </w:r>
            <w:r w:rsidR="00C42C85" w:rsidRPr="00FC0CF2">
              <w:rPr>
                <w:sz w:val="18"/>
              </w:rPr>
              <w:t>.</w:t>
            </w:r>
          </w:p>
        </w:tc>
        <w:tc>
          <w:tcPr>
            <w:tcW w:w="7818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3F13B2" w14:textId="77777777" w:rsidR="00CA7993" w:rsidRPr="00FC0CF2" w:rsidRDefault="00906C45" w:rsidP="00E22094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F0DFDD6" wp14:editId="06CFEAEA">
                  <wp:extent cx="4914000" cy="3297600"/>
                  <wp:effectExtent l="0" t="0" r="127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000" cy="32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7FC" w:rsidRPr="00FC0CF2" w14:paraId="7E8BFD26" w14:textId="77777777" w:rsidTr="00906C45">
        <w:trPr>
          <w:trHeight w:hRule="exact" w:val="5557"/>
        </w:trPr>
        <w:tc>
          <w:tcPr>
            <w:tcW w:w="3510" w:type="dxa"/>
          </w:tcPr>
          <w:p w14:paraId="018518AF" w14:textId="77777777" w:rsidR="00CA3F89" w:rsidRPr="00FC0CF2" w:rsidRDefault="00CA3F89" w:rsidP="00455AD5">
            <w:pPr>
              <w:pStyle w:val="TexteProcdures"/>
            </w:pPr>
          </w:p>
          <w:p w14:paraId="6A10B05D" w14:textId="77777777" w:rsidR="00205877" w:rsidRPr="00FC0CF2" w:rsidRDefault="007F2D47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0"/>
            </w:r>
            <w:r w:rsidR="00840B57" w:rsidRPr="00FC0CF2">
              <w:rPr>
                <w:b/>
                <w:color w:val="1E70B6"/>
                <w:sz w:val="20"/>
                <w:szCs w:val="20"/>
              </w:rPr>
              <w:t>Cliquer droit dans l'intitulé</w:t>
            </w:r>
          </w:p>
          <w:p w14:paraId="1D4AC1DF" w14:textId="77777777" w:rsidR="00840B57" w:rsidRPr="00FC0CF2" w:rsidRDefault="00840B57" w:rsidP="00E22094">
            <w:pPr>
              <w:jc w:val="left"/>
              <w:rPr>
                <w:color w:val="1E70B6"/>
              </w:rPr>
            </w:pPr>
          </w:p>
          <w:p w14:paraId="57FC3E09" w14:textId="77777777" w:rsidR="00840B57" w:rsidRPr="00FC0CF2" w:rsidRDefault="00840B57" w:rsidP="00840B57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1"/>
            </w:r>
            <w:r w:rsidRPr="00FC0CF2">
              <w:rPr>
                <w:b/>
                <w:color w:val="1E70B6"/>
                <w:sz w:val="20"/>
                <w:szCs w:val="20"/>
              </w:rPr>
              <w:t>Choisir le critère de tri</w:t>
            </w:r>
          </w:p>
          <w:p w14:paraId="02E4B7B0" w14:textId="77777777" w:rsidR="00840B57" w:rsidRPr="00FC0CF2" w:rsidRDefault="00840B57" w:rsidP="00D32832">
            <w:pPr>
              <w:pStyle w:val="TexteProcdures"/>
            </w:pPr>
            <w:r w:rsidRPr="00FC0CF2">
              <w:t>Seule l'affichage réorganisé par date est compatible avec la gestion des conversations.</w:t>
            </w:r>
          </w:p>
          <w:p w14:paraId="1B679B4E" w14:textId="77777777" w:rsidR="007F2D47" w:rsidRPr="00FC0CF2" w:rsidRDefault="007F2D47" w:rsidP="00E22094">
            <w:pPr>
              <w:jc w:val="left"/>
            </w:pPr>
          </w:p>
          <w:p w14:paraId="70BDB3EF" w14:textId="77777777" w:rsidR="00970A96" w:rsidRPr="00FC0CF2" w:rsidRDefault="00970A96" w:rsidP="00E22094">
            <w:pPr>
              <w:jc w:val="left"/>
            </w:pPr>
          </w:p>
          <w:p w14:paraId="38ACDC4C" w14:textId="77777777" w:rsidR="00970A96" w:rsidRPr="00FC0CF2" w:rsidRDefault="00970A96" w:rsidP="00E22094">
            <w:pPr>
              <w:jc w:val="left"/>
            </w:pPr>
          </w:p>
          <w:p w14:paraId="5A8C2ED8" w14:textId="77777777" w:rsidR="00970A96" w:rsidRPr="00FC0CF2" w:rsidRDefault="00970A96" w:rsidP="00E22094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173C355" wp14:editId="01199A28">
                  <wp:extent cx="771276" cy="366785"/>
                  <wp:effectExtent l="0" t="0" r="0" b="0"/>
                  <wp:docPr id="53" name="Image 53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98" cy="36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DE923" w14:textId="77777777" w:rsidR="00970A96" w:rsidRPr="00FC0CF2" w:rsidRDefault="00970A96" w:rsidP="00016F1A">
            <w:pPr>
              <w:pStyle w:val="TexteProcdures"/>
            </w:pPr>
            <w:r w:rsidRPr="00FC0CF2">
              <w:t>Un clic gauche sur un intitulé de colonne inverse le sens du tri.</w:t>
            </w:r>
            <w:r w:rsidR="008C3DFD" w:rsidRPr="00FC0CF2">
              <w:t xml:space="preserve"> </w:t>
            </w:r>
          </w:p>
        </w:tc>
        <w:tc>
          <w:tcPr>
            <w:tcW w:w="7818" w:type="dxa"/>
            <w:tcMar>
              <w:left w:w="0" w:type="dxa"/>
              <w:right w:w="0" w:type="dxa"/>
            </w:tcMar>
          </w:tcPr>
          <w:p w14:paraId="1815C74C" w14:textId="77777777" w:rsidR="00455AD5" w:rsidRPr="00FC0CF2" w:rsidRDefault="00455AD5" w:rsidP="00455AD5">
            <w:pPr>
              <w:pStyle w:val="TexteProcdures"/>
            </w:pPr>
          </w:p>
          <w:p w14:paraId="168B7173" w14:textId="77777777" w:rsidR="00205877" w:rsidRPr="00FC0CF2" w:rsidRDefault="00906C45" w:rsidP="00E22094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E3B90D3" wp14:editId="5E2FD381">
                  <wp:extent cx="4906800" cy="3294000"/>
                  <wp:effectExtent l="0" t="0" r="8255" b="190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800" cy="32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B99BB" w14:textId="77777777" w:rsidR="00205877" w:rsidRPr="00FC0CF2" w:rsidRDefault="00205877" w:rsidP="00E22094">
      <w:pPr>
        <w:jc w:val="left"/>
        <w:rPr>
          <w:sz w:val="2"/>
          <w:szCs w:val="2"/>
        </w:rPr>
      </w:pPr>
    </w:p>
    <w:p w14:paraId="2FC58FC0" w14:textId="77777777" w:rsidR="00205877" w:rsidRPr="00FC0CF2" w:rsidRDefault="00205877" w:rsidP="00E22094">
      <w:pPr>
        <w:jc w:val="left"/>
        <w:rPr>
          <w:sz w:val="2"/>
          <w:szCs w:val="2"/>
        </w:rPr>
      </w:pPr>
      <w:r w:rsidRPr="00FC0CF2">
        <w:rPr>
          <w:sz w:val="2"/>
          <w:szCs w:val="2"/>
        </w:rPr>
        <w:br w:type="page"/>
      </w:r>
    </w:p>
    <w:p w14:paraId="4928730B" w14:textId="77777777" w:rsidR="00CA7993" w:rsidRPr="00FC0CF2" w:rsidRDefault="00CA7993" w:rsidP="00E22094">
      <w:pPr>
        <w:spacing w:after="60"/>
        <w:jc w:val="left"/>
        <w:rPr>
          <w:sz w:val="2"/>
          <w:szCs w:val="2"/>
        </w:rPr>
      </w:pPr>
    </w:p>
    <w:tbl>
      <w:tblPr>
        <w:tblStyle w:val="Grilledutableau"/>
        <w:tblW w:w="1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7"/>
        <w:gridCol w:w="7139"/>
        <w:gridCol w:w="10"/>
      </w:tblGrid>
      <w:tr w:rsidR="007B1605" w:rsidRPr="00FC0CF2" w14:paraId="32C5FC77" w14:textId="77777777" w:rsidTr="00CA7993">
        <w:trPr>
          <w:trHeight w:hRule="exact" w:val="397"/>
        </w:trPr>
        <w:tc>
          <w:tcPr>
            <w:tcW w:w="11112" w:type="dxa"/>
            <w:gridSpan w:val="4"/>
            <w:shd w:val="clear" w:color="auto" w:fill="auto"/>
            <w:vAlign w:val="bottom"/>
          </w:tcPr>
          <w:p w14:paraId="2FD252FA" w14:textId="77777777" w:rsidR="007B1605" w:rsidRPr="00FC0CF2" w:rsidRDefault="00F13D80" w:rsidP="00E22094">
            <w:pPr>
              <w:pStyle w:val="Titre1"/>
              <w:outlineLvl w:val="0"/>
              <w:rPr>
                <w:rFonts w:ascii="Calibri" w:hAnsi="Calibri"/>
                <w:b/>
              </w:rPr>
            </w:pPr>
            <w:bookmarkStart w:id="6" w:name="_Toc395017795"/>
            <w:r w:rsidRPr="00FC0CF2">
              <w:rPr>
                <w:rFonts w:ascii="Calibri" w:hAnsi="Calibri"/>
                <w:b/>
              </w:rPr>
              <w:t>LA MESSAGERIE</w:t>
            </w:r>
            <w:bookmarkEnd w:id="6"/>
          </w:p>
        </w:tc>
      </w:tr>
      <w:tr w:rsidR="007B1605" w:rsidRPr="00FC0CF2" w14:paraId="756FE5FF" w14:textId="77777777" w:rsidTr="00D32832">
        <w:trPr>
          <w:gridAfter w:val="1"/>
          <w:wAfter w:w="10" w:type="dxa"/>
          <w:trHeight w:hRule="exact" w:val="2522"/>
        </w:trPr>
        <w:tc>
          <w:tcPr>
            <w:tcW w:w="11102" w:type="dxa"/>
            <w:gridSpan w:val="3"/>
          </w:tcPr>
          <w:p w14:paraId="70732B2F" w14:textId="77777777" w:rsidR="00CF5C75" w:rsidRPr="00FC0CF2" w:rsidRDefault="00CF5C75" w:rsidP="00E22094">
            <w:pPr>
              <w:jc w:val="left"/>
            </w:pPr>
          </w:p>
          <w:p w14:paraId="0D4C8EA2" w14:textId="77777777" w:rsidR="00F13D80" w:rsidRPr="00FC0CF2" w:rsidRDefault="00F13D80" w:rsidP="00E22094">
            <w:pPr>
              <w:jc w:val="left"/>
            </w:pPr>
            <w:r w:rsidRPr="00FC0CF2">
              <w:t>Elle permet :</w:t>
            </w:r>
          </w:p>
          <w:p w14:paraId="4D088756" w14:textId="77777777" w:rsidR="00904731" w:rsidRPr="00FC0CF2" w:rsidRDefault="006032D3" w:rsidP="00812A03">
            <w:pPr>
              <w:pStyle w:val="Paragraphedeliste"/>
              <w:numPr>
                <w:ilvl w:val="0"/>
                <w:numId w:val="38"/>
              </w:numPr>
              <w:jc w:val="left"/>
            </w:pPr>
            <w:r w:rsidRPr="00FC0CF2">
              <w:t>d</w:t>
            </w:r>
            <w:r w:rsidR="00904731" w:rsidRPr="00FC0CF2">
              <w:t>e recevoir des messages électroniques,</w:t>
            </w:r>
          </w:p>
          <w:p w14:paraId="5B3CC7B5" w14:textId="77777777" w:rsidR="007F7B1B" w:rsidRPr="00FC0CF2" w:rsidRDefault="006032D3" w:rsidP="00812A03">
            <w:pPr>
              <w:pStyle w:val="Paragraphedeliste"/>
              <w:numPr>
                <w:ilvl w:val="0"/>
                <w:numId w:val="38"/>
              </w:numPr>
              <w:jc w:val="left"/>
            </w:pPr>
            <w:r w:rsidRPr="00FC0CF2">
              <w:t>d</w:t>
            </w:r>
            <w:r w:rsidR="00F13D80" w:rsidRPr="00FC0CF2">
              <w:t>’envoyer, de répondre</w:t>
            </w:r>
            <w:r w:rsidR="00DA5614" w:rsidRPr="00FC0CF2">
              <w:t>,</w:t>
            </w:r>
            <w:r w:rsidR="007F7B1B" w:rsidRPr="00FC0CF2">
              <w:t xml:space="preserve"> </w:t>
            </w:r>
            <w:r w:rsidR="00DA5614" w:rsidRPr="00FC0CF2">
              <w:t xml:space="preserve">de transférer un message </w:t>
            </w:r>
            <w:r w:rsidR="00904731" w:rsidRPr="00FC0CF2">
              <w:t xml:space="preserve">à </w:t>
            </w:r>
            <w:r w:rsidR="007F7B1B" w:rsidRPr="00FC0CF2">
              <w:t>des contacts</w:t>
            </w:r>
            <w:r w:rsidR="00904731" w:rsidRPr="00FC0CF2">
              <w:t>,</w:t>
            </w:r>
          </w:p>
          <w:p w14:paraId="45C63FF3" w14:textId="77777777" w:rsidR="004F7B97" w:rsidRPr="00FC0CF2" w:rsidRDefault="006032D3" w:rsidP="00812A03">
            <w:pPr>
              <w:pStyle w:val="Paragraphedeliste"/>
              <w:numPr>
                <w:ilvl w:val="0"/>
                <w:numId w:val="38"/>
              </w:numPr>
              <w:jc w:val="left"/>
            </w:pPr>
            <w:r w:rsidRPr="00FC0CF2">
              <w:t>d</w:t>
            </w:r>
            <w:r w:rsidR="007F7B1B" w:rsidRPr="00FC0CF2">
              <w:t>e créer rapidement un contact</w:t>
            </w:r>
            <w:r w:rsidR="00904731" w:rsidRPr="00FC0CF2">
              <w:t>,</w:t>
            </w:r>
          </w:p>
          <w:p w14:paraId="619014E8" w14:textId="77777777" w:rsidR="007F7B1B" w:rsidRPr="00FC0CF2" w:rsidRDefault="006032D3" w:rsidP="00812A03">
            <w:pPr>
              <w:pStyle w:val="Paragraphedeliste"/>
              <w:numPr>
                <w:ilvl w:val="0"/>
                <w:numId w:val="38"/>
              </w:numPr>
              <w:jc w:val="left"/>
            </w:pPr>
            <w:r w:rsidRPr="00FC0CF2">
              <w:t>d</w:t>
            </w:r>
            <w:r w:rsidR="007F7B1B" w:rsidRPr="00FC0CF2">
              <w:t>e définir les différents critères d’envoi du message</w:t>
            </w:r>
            <w:r w:rsidR="00904731" w:rsidRPr="00FC0CF2">
              <w:t>,</w:t>
            </w:r>
          </w:p>
          <w:p w14:paraId="6F7EFAFE" w14:textId="77777777" w:rsidR="00904731" w:rsidRPr="00FC0CF2" w:rsidRDefault="006032D3" w:rsidP="00812A03">
            <w:pPr>
              <w:pStyle w:val="Paragraphedeliste"/>
              <w:numPr>
                <w:ilvl w:val="0"/>
                <w:numId w:val="38"/>
              </w:numPr>
              <w:jc w:val="left"/>
            </w:pPr>
            <w:r w:rsidRPr="00FC0CF2">
              <w:t>d</w:t>
            </w:r>
            <w:r w:rsidR="00904731" w:rsidRPr="00FC0CF2">
              <w:t>e joindre des fichiers à un message.</w:t>
            </w:r>
          </w:p>
        </w:tc>
      </w:tr>
      <w:tr w:rsidR="009169D0" w:rsidRPr="00FC0CF2" w14:paraId="646C652A" w14:textId="77777777" w:rsidTr="00FC0CF2">
        <w:trPr>
          <w:gridAfter w:val="1"/>
          <w:wAfter w:w="10" w:type="dxa"/>
          <w:trHeight w:hRule="exact" w:val="567"/>
        </w:trPr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60D74E10" w14:textId="77777777" w:rsidR="007B1605" w:rsidRPr="00FC0CF2" w:rsidRDefault="00F13D80" w:rsidP="006F7663">
            <w:pPr>
              <w:pStyle w:val="Titre2"/>
              <w:outlineLvl w:val="1"/>
              <w:rPr>
                <w:b/>
              </w:rPr>
            </w:pPr>
            <w:bookmarkStart w:id="7" w:name="_Toc395017796"/>
            <w:r w:rsidRPr="00FC0CF2">
              <w:rPr>
                <w:b/>
              </w:rPr>
              <w:t xml:space="preserve">Créer et envoyer un </w:t>
            </w:r>
            <w:r w:rsidR="006032D3" w:rsidRPr="00FC0CF2">
              <w:rPr>
                <w:b/>
              </w:rPr>
              <w:t>message</w:t>
            </w:r>
            <w:bookmarkEnd w:id="7"/>
          </w:p>
        </w:tc>
        <w:tc>
          <w:tcPr>
            <w:tcW w:w="7166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EDAA157" w14:textId="77777777" w:rsidR="007B1605" w:rsidRPr="00FC0CF2" w:rsidRDefault="007B1605" w:rsidP="00E22094">
            <w:pPr>
              <w:jc w:val="left"/>
            </w:pPr>
          </w:p>
        </w:tc>
      </w:tr>
      <w:tr w:rsidR="007B1605" w:rsidRPr="00FC0CF2" w14:paraId="5F201BAC" w14:textId="77777777" w:rsidTr="007724F1">
        <w:trPr>
          <w:gridAfter w:val="1"/>
          <w:wAfter w:w="10" w:type="dxa"/>
          <w:trHeight w:hRule="exact" w:val="5715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2D71DEF1" w14:textId="77777777" w:rsidR="00135CBB" w:rsidRPr="00FC0CF2" w:rsidRDefault="00135CBB" w:rsidP="007724F1">
            <w:pPr>
              <w:pStyle w:val="TexteprocdureNumrot"/>
            </w:pPr>
          </w:p>
          <w:p w14:paraId="04827F7F" w14:textId="77777777" w:rsidR="006536C4" w:rsidRPr="00FC0CF2" w:rsidRDefault="00FD5FD8" w:rsidP="008D3F75">
            <w:pPr>
              <w:pStyle w:val="TitreConseils"/>
            </w:pPr>
            <w:r w:rsidRPr="00FC0CF2">
              <w:t>Créer</w:t>
            </w:r>
            <w:r w:rsidR="008D3F75" w:rsidRPr="00FC0CF2">
              <w:t xml:space="preserve"> à partir de </w:t>
            </w:r>
            <w:r w:rsidR="00970A96" w:rsidRPr="00FC0CF2">
              <w:t xml:space="preserve">« Nouveau </w:t>
            </w:r>
            <w:r w:rsidR="008D3F75" w:rsidRPr="00FC0CF2">
              <w:t>message</w:t>
            </w:r>
            <w:r w:rsidR="00970A96" w:rsidRPr="00FC0CF2">
              <w:t> »</w:t>
            </w:r>
          </w:p>
          <w:p w14:paraId="1D61EA9A" w14:textId="77777777" w:rsidR="005816DB" w:rsidRPr="00FC0CF2" w:rsidRDefault="005816DB" w:rsidP="007724F1">
            <w:pPr>
              <w:pStyle w:val="TexteprocdureNumrot"/>
            </w:pPr>
          </w:p>
          <w:p w14:paraId="5071EA04" w14:textId="77777777" w:rsidR="00CB61C4" w:rsidRPr="00FC0CF2" w:rsidRDefault="006536C4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C"/>
            </w:r>
            <w:r w:rsidR="004F7B97" w:rsidRPr="00FC0CF2">
              <w:rPr>
                <w:b/>
                <w:color w:val="1E70B6"/>
                <w:sz w:val="20"/>
                <w:szCs w:val="20"/>
              </w:rPr>
              <w:t>Saisir un contact</w:t>
            </w:r>
          </w:p>
          <w:p w14:paraId="3D2B6DA6" w14:textId="77777777" w:rsidR="004F7B97" w:rsidRPr="00FC0CF2" w:rsidRDefault="006536C4" w:rsidP="00726764">
            <w:pPr>
              <w:ind w:left="284"/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BD1F3E5" wp14:editId="708697F1">
                  <wp:extent cx="216000" cy="216000"/>
                  <wp:effectExtent l="0" t="0" r="0" b="0"/>
                  <wp:docPr id="1121" name="Image 1121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Clic pour ouvrir le fichier contact</w:t>
            </w:r>
            <w:r w:rsidR="00970A96" w:rsidRPr="00FC0CF2">
              <w:rPr>
                <w:spacing w:val="-6"/>
                <w:sz w:val="18"/>
              </w:rPr>
              <w:t>,</w:t>
            </w:r>
          </w:p>
          <w:p w14:paraId="461A5D1C" w14:textId="77777777" w:rsidR="006536C4" w:rsidRPr="00FC0CF2" w:rsidRDefault="006536C4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b/>
                <w:color w:val="1E70B6"/>
                <w:sz w:val="20"/>
                <w:szCs w:val="20"/>
              </w:rPr>
              <w:t>Ou</w:t>
            </w:r>
          </w:p>
          <w:p w14:paraId="7C72D2E9" w14:textId="77777777" w:rsidR="006536C4" w:rsidRPr="00FC0CF2" w:rsidRDefault="006536C4" w:rsidP="00D32832">
            <w:pPr>
              <w:ind w:left="709" w:hanging="425"/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767FED36" wp14:editId="24BC29C7">
                  <wp:extent cx="216000" cy="208826"/>
                  <wp:effectExtent l="0" t="0" r="0" b="1270"/>
                  <wp:docPr id="1123" name="Image 1123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Tape</w:t>
            </w:r>
            <w:r w:rsidR="00D35B96" w:rsidRPr="00FC0CF2">
              <w:rPr>
                <w:spacing w:val="-6"/>
                <w:sz w:val="18"/>
              </w:rPr>
              <w:t>r</w:t>
            </w:r>
            <w:r w:rsidRPr="00FC0CF2">
              <w:rPr>
                <w:spacing w:val="-6"/>
                <w:sz w:val="18"/>
              </w:rPr>
              <w:t xml:space="preserve"> les </w:t>
            </w:r>
            <w:r w:rsidR="00D35B96" w:rsidRPr="00FC0CF2">
              <w:rPr>
                <w:spacing w:val="-6"/>
                <w:sz w:val="18"/>
              </w:rPr>
              <w:t xml:space="preserve">premières </w:t>
            </w:r>
            <w:r w:rsidRPr="00FC0CF2">
              <w:rPr>
                <w:spacing w:val="-6"/>
                <w:sz w:val="18"/>
              </w:rPr>
              <w:t>lettres du contact</w:t>
            </w:r>
            <w:r w:rsidR="006032D3" w:rsidRPr="00FC0CF2">
              <w:rPr>
                <w:spacing w:val="-6"/>
                <w:sz w:val="18"/>
              </w:rPr>
              <w:t xml:space="preserve"> et choisir dans les propositions</w:t>
            </w:r>
            <w:r w:rsidR="00970A96" w:rsidRPr="00FC0CF2">
              <w:rPr>
                <w:spacing w:val="-6"/>
                <w:sz w:val="18"/>
              </w:rPr>
              <w:t>.</w:t>
            </w:r>
          </w:p>
          <w:p w14:paraId="5C122962" w14:textId="77777777" w:rsidR="006536C4" w:rsidRPr="00FC0CF2" w:rsidRDefault="006536C4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D"/>
            </w:r>
            <w:r w:rsidRPr="00FC0CF2">
              <w:rPr>
                <w:b/>
                <w:color w:val="1E70B6"/>
                <w:sz w:val="20"/>
                <w:szCs w:val="20"/>
              </w:rPr>
              <w:t>Enregistrer rapidement un nouveau contact</w:t>
            </w:r>
          </w:p>
          <w:p w14:paraId="3FCA6E71" w14:textId="77777777" w:rsidR="00D35B96" w:rsidRPr="00FC0CF2" w:rsidRDefault="00D35B96" w:rsidP="007724F1">
            <w:pPr>
              <w:pStyle w:val="TexteprocdureNumrot"/>
              <w:rPr>
                <w:color w:val="1E70B6"/>
              </w:rPr>
            </w:pPr>
          </w:p>
          <w:p w14:paraId="53FBB6B9" w14:textId="77777777" w:rsidR="006536C4" w:rsidRPr="00FC0CF2" w:rsidRDefault="006536C4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E"/>
            </w:r>
            <w:r w:rsidR="00904731" w:rsidRPr="00FC0CF2">
              <w:rPr>
                <w:b/>
                <w:color w:val="1E70B6"/>
                <w:sz w:val="20"/>
                <w:szCs w:val="20"/>
              </w:rPr>
              <w:t xml:space="preserve">Saisir </w:t>
            </w:r>
            <w:r w:rsidRPr="00FC0CF2">
              <w:rPr>
                <w:b/>
                <w:color w:val="1E70B6"/>
                <w:sz w:val="20"/>
                <w:szCs w:val="20"/>
              </w:rPr>
              <w:t>l’objet</w:t>
            </w:r>
          </w:p>
          <w:p w14:paraId="7A9DB098" w14:textId="77777777" w:rsidR="00904731" w:rsidRPr="00FC0CF2" w:rsidRDefault="00904731" w:rsidP="00D32832">
            <w:pPr>
              <w:pStyle w:val="TexteProcdures"/>
            </w:pPr>
            <w:r w:rsidRPr="00FC0CF2">
              <w:t>L'objet n'est pas obligatoire mais fortement conseillé. En cas d'omission, Outlook affiche une fenêtre de message lors de l'envoi du courrier.</w:t>
            </w:r>
          </w:p>
          <w:p w14:paraId="0E8CABCF" w14:textId="77777777" w:rsidR="00D35B96" w:rsidRPr="00FC0CF2" w:rsidRDefault="00D35B96" w:rsidP="00D32832">
            <w:pPr>
              <w:pStyle w:val="TexteProcdures"/>
            </w:pPr>
          </w:p>
          <w:p w14:paraId="45A7EFF4" w14:textId="77777777" w:rsidR="006536C4" w:rsidRPr="00FC0CF2" w:rsidRDefault="006536C4" w:rsidP="00D32832">
            <w:pPr>
              <w:ind w:left="284" w:hanging="284"/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F"/>
            </w:r>
            <w:r w:rsidRPr="00FC0CF2">
              <w:rPr>
                <w:b/>
                <w:color w:val="1E70B6"/>
                <w:sz w:val="20"/>
                <w:szCs w:val="20"/>
              </w:rPr>
              <w:t>Rédiger le message</w:t>
            </w:r>
            <w:r w:rsidR="004A3CC0" w:rsidRPr="00FC0CF2">
              <w:rPr>
                <w:b/>
                <w:color w:val="1E70B6"/>
                <w:sz w:val="20"/>
                <w:szCs w:val="20"/>
              </w:rPr>
              <w:t xml:space="preserve"> et </w:t>
            </w:r>
            <w:r w:rsidR="006032D3" w:rsidRPr="00FC0CF2">
              <w:rPr>
                <w:b/>
                <w:color w:val="1E70B6"/>
                <w:sz w:val="20"/>
                <w:szCs w:val="20"/>
              </w:rPr>
              <w:t xml:space="preserve">le </w:t>
            </w:r>
            <w:r w:rsidR="00904731" w:rsidRPr="00FC0CF2">
              <w:rPr>
                <w:b/>
                <w:color w:val="1E70B6"/>
                <w:sz w:val="20"/>
                <w:szCs w:val="20"/>
              </w:rPr>
              <w:t xml:space="preserve">mettre </w:t>
            </w:r>
            <w:r w:rsidR="004A3CC0" w:rsidRPr="00FC0CF2">
              <w:rPr>
                <w:b/>
                <w:color w:val="1E70B6"/>
                <w:sz w:val="20"/>
                <w:szCs w:val="20"/>
              </w:rPr>
              <w:t>en forme</w:t>
            </w:r>
          </w:p>
        </w:tc>
        <w:tc>
          <w:tcPr>
            <w:tcW w:w="7139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56AD2F9E" w14:textId="77777777" w:rsidR="007724F1" w:rsidRPr="00FC0CF2" w:rsidRDefault="007724F1" w:rsidP="007724F1">
            <w:pPr>
              <w:pStyle w:val="TexteprocdureNumrot"/>
            </w:pPr>
          </w:p>
          <w:p w14:paraId="4D08A148" w14:textId="77777777" w:rsidR="007B1605" w:rsidRPr="00FC0CF2" w:rsidRDefault="007724F1" w:rsidP="007724F1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19B8631" wp14:editId="2677E9E8">
                  <wp:extent cx="4525200" cy="3045600"/>
                  <wp:effectExtent l="0" t="0" r="8890" b="254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00" cy="30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605" w:rsidRPr="00FC0CF2" w14:paraId="0A9F832D" w14:textId="77777777" w:rsidTr="00CA4F5E">
        <w:trPr>
          <w:gridAfter w:val="1"/>
          <w:wAfter w:w="10" w:type="dxa"/>
          <w:trHeight w:hRule="exact" w:val="5443"/>
        </w:trPr>
        <w:tc>
          <w:tcPr>
            <w:tcW w:w="3963" w:type="dxa"/>
            <w:gridSpan w:val="2"/>
          </w:tcPr>
          <w:p w14:paraId="6DD2917D" w14:textId="77777777" w:rsidR="00135CBB" w:rsidRPr="00FC0CF2" w:rsidRDefault="00135CBB" w:rsidP="007724F1">
            <w:pPr>
              <w:pStyle w:val="TexteprocdureNumrot"/>
            </w:pPr>
          </w:p>
          <w:p w14:paraId="422459DA" w14:textId="77777777" w:rsidR="004A3CC0" w:rsidRPr="00FC0CF2" w:rsidRDefault="00FD5FD8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b/>
                <w:color w:val="1E70B6"/>
                <w:sz w:val="20"/>
                <w:szCs w:val="20"/>
              </w:rPr>
              <w:t xml:space="preserve">Compléter </w:t>
            </w:r>
            <w:r w:rsidR="0035553F" w:rsidRPr="00FC0CF2">
              <w:rPr>
                <w:b/>
                <w:color w:val="1E70B6"/>
                <w:sz w:val="20"/>
                <w:szCs w:val="20"/>
              </w:rPr>
              <w:t>et envoyer</w:t>
            </w:r>
          </w:p>
          <w:p w14:paraId="0797DA56" w14:textId="77777777" w:rsidR="005816DB" w:rsidRPr="00FC0CF2" w:rsidRDefault="005816DB" w:rsidP="007724F1">
            <w:pPr>
              <w:pStyle w:val="TexteprocdureNumrot"/>
              <w:rPr>
                <w:color w:val="1E70B6"/>
              </w:rPr>
            </w:pPr>
          </w:p>
          <w:p w14:paraId="679FDC6C" w14:textId="77777777" w:rsidR="007B1605" w:rsidRPr="00FC0CF2" w:rsidRDefault="004A3CC0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0"/>
            </w:r>
            <w:r w:rsidR="002534E6" w:rsidRPr="00FC0CF2">
              <w:rPr>
                <w:b/>
                <w:color w:val="1E70B6"/>
                <w:sz w:val="20"/>
                <w:szCs w:val="20"/>
              </w:rPr>
              <w:t>J</w:t>
            </w:r>
            <w:r w:rsidR="00354196" w:rsidRPr="00FC0CF2">
              <w:rPr>
                <w:b/>
                <w:color w:val="1E70B6"/>
                <w:sz w:val="20"/>
                <w:szCs w:val="20"/>
              </w:rPr>
              <w:t xml:space="preserve">oindre un </w:t>
            </w:r>
            <w:r w:rsidR="002534E6" w:rsidRPr="00FC0CF2">
              <w:rPr>
                <w:b/>
                <w:color w:val="1E70B6"/>
                <w:sz w:val="20"/>
                <w:szCs w:val="20"/>
              </w:rPr>
              <w:t>Fichier</w:t>
            </w:r>
          </w:p>
          <w:p w14:paraId="7AD80A80" w14:textId="77777777" w:rsidR="006032D3" w:rsidRPr="00FC0CF2" w:rsidRDefault="006032D3" w:rsidP="007724F1">
            <w:pPr>
              <w:pStyle w:val="TexteprocdureNumrot"/>
              <w:rPr>
                <w:color w:val="1E70B6"/>
              </w:rPr>
            </w:pPr>
          </w:p>
          <w:p w14:paraId="4D17C696" w14:textId="77777777" w:rsidR="00354196" w:rsidRPr="00FC0CF2" w:rsidRDefault="004A3CC0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1"/>
            </w:r>
            <w:r w:rsidR="00EC26CA" w:rsidRPr="00FC0CF2">
              <w:rPr>
                <w:b/>
                <w:color w:val="1E70B6"/>
                <w:sz w:val="20"/>
                <w:szCs w:val="20"/>
              </w:rPr>
              <w:t>C</w:t>
            </w:r>
            <w:r w:rsidR="0053251A" w:rsidRPr="00FC0CF2">
              <w:rPr>
                <w:b/>
                <w:color w:val="1E70B6"/>
                <w:sz w:val="20"/>
                <w:szCs w:val="20"/>
              </w:rPr>
              <w:t>réer, changer de signature</w:t>
            </w:r>
            <w:r w:rsidR="00970A96" w:rsidRPr="00FC0CF2">
              <w:rPr>
                <w:b/>
                <w:color w:val="1E70B6"/>
                <w:sz w:val="20"/>
                <w:szCs w:val="20"/>
              </w:rPr>
              <w:t xml:space="preserve"> ou insérer</w:t>
            </w:r>
          </w:p>
          <w:p w14:paraId="242A4C86" w14:textId="77777777" w:rsidR="002534E6" w:rsidRPr="00FC0CF2" w:rsidRDefault="002534E6" w:rsidP="007724F1">
            <w:pPr>
              <w:pStyle w:val="TexteprocdureNumrot"/>
              <w:rPr>
                <w:color w:val="1E70B6"/>
              </w:rPr>
            </w:pPr>
          </w:p>
          <w:p w14:paraId="05C676F7" w14:textId="77777777" w:rsidR="00354196" w:rsidRPr="00FC0CF2" w:rsidRDefault="004A3CC0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2"/>
            </w:r>
            <w:r w:rsidRPr="00FC0CF2">
              <w:rPr>
                <w:b/>
                <w:color w:val="1E70B6"/>
                <w:sz w:val="20"/>
                <w:szCs w:val="20"/>
              </w:rPr>
              <w:t>A</w:t>
            </w:r>
            <w:r w:rsidR="002534E6" w:rsidRPr="00FC0CF2">
              <w:rPr>
                <w:b/>
                <w:color w:val="1E70B6"/>
                <w:sz w:val="20"/>
                <w:szCs w:val="20"/>
              </w:rPr>
              <w:t>ssurer un suivi</w:t>
            </w:r>
          </w:p>
          <w:p w14:paraId="29CEA3BE" w14:textId="77777777" w:rsidR="00726764" w:rsidRPr="00FC0CF2" w:rsidRDefault="00726764" w:rsidP="007724F1">
            <w:pPr>
              <w:pStyle w:val="TexteprocdureNumrot"/>
              <w:rPr>
                <w:color w:val="1E70B6"/>
              </w:rPr>
            </w:pPr>
          </w:p>
          <w:p w14:paraId="776C8AD5" w14:textId="77777777" w:rsidR="00354196" w:rsidRPr="00FC0CF2" w:rsidRDefault="004A3CC0" w:rsidP="00E2209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3"/>
            </w:r>
            <w:r w:rsidR="002534E6" w:rsidRPr="00FC0CF2">
              <w:rPr>
                <w:b/>
                <w:color w:val="1E70B6"/>
                <w:sz w:val="20"/>
                <w:szCs w:val="20"/>
              </w:rPr>
              <w:t>Déterminer l’indicateur de priorité</w:t>
            </w:r>
          </w:p>
          <w:p w14:paraId="1A171347" w14:textId="77777777" w:rsidR="00726764" w:rsidRPr="00FC0CF2" w:rsidRDefault="00726764" w:rsidP="007724F1">
            <w:pPr>
              <w:pStyle w:val="TexteprocdureNumrot"/>
              <w:rPr>
                <w:color w:val="1E70B6"/>
              </w:rPr>
            </w:pPr>
          </w:p>
          <w:p w14:paraId="024B550D" w14:textId="77777777" w:rsidR="00B7082D" w:rsidRPr="00FC0CF2" w:rsidRDefault="004A3CC0" w:rsidP="00E22094">
            <w:pPr>
              <w:jc w:val="left"/>
              <w:rPr>
                <w:color w:val="1E70B6"/>
                <w:sz w:val="32"/>
              </w:rPr>
            </w:pPr>
            <w:r w:rsidRPr="00FC0CF2">
              <w:rPr>
                <w:color w:val="1E70B6"/>
                <w:sz w:val="32"/>
              </w:rPr>
              <w:sym w:font="Wingdings" w:char="F094"/>
            </w:r>
            <w:r w:rsidR="00B7082D" w:rsidRPr="00FC0CF2">
              <w:rPr>
                <w:b/>
                <w:color w:val="1E70B6"/>
                <w:sz w:val="20"/>
                <w:szCs w:val="20"/>
              </w:rPr>
              <w:t>Demander un accusé</w:t>
            </w:r>
          </w:p>
          <w:p w14:paraId="1F0A876D" w14:textId="77777777" w:rsidR="00354196" w:rsidRPr="00FC0CF2" w:rsidRDefault="00B7082D" w:rsidP="005816DB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>Cliquer sur Indicateur</w:t>
            </w:r>
            <w:r w:rsidR="00970A96" w:rsidRPr="00FC0CF2">
              <w:rPr>
                <w:spacing w:val="-6"/>
                <w:sz w:val="18"/>
              </w:rPr>
              <w:t>,</w:t>
            </w:r>
          </w:p>
          <w:p w14:paraId="71FA20D0" w14:textId="77777777" w:rsidR="00B7082D" w:rsidRPr="00FC0CF2" w:rsidRDefault="00B7082D" w:rsidP="005816DB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 xml:space="preserve">Cocher </w:t>
            </w:r>
            <w:r w:rsidR="006032D3" w:rsidRPr="00FC0CF2">
              <w:rPr>
                <w:spacing w:val="-6"/>
                <w:sz w:val="18"/>
              </w:rPr>
              <w:t>a</w:t>
            </w:r>
            <w:r w:rsidRPr="00FC0CF2">
              <w:rPr>
                <w:spacing w:val="-6"/>
                <w:sz w:val="18"/>
              </w:rPr>
              <w:t xml:space="preserve">ccusé </w:t>
            </w:r>
            <w:r w:rsidR="006032D3" w:rsidRPr="00FC0CF2">
              <w:rPr>
                <w:spacing w:val="-6"/>
                <w:sz w:val="18"/>
              </w:rPr>
              <w:t xml:space="preserve">de </w:t>
            </w:r>
            <w:r w:rsidRPr="00FC0CF2">
              <w:rPr>
                <w:spacing w:val="-6"/>
                <w:sz w:val="18"/>
              </w:rPr>
              <w:t xml:space="preserve">réception et </w:t>
            </w:r>
            <w:r w:rsidR="00970A96" w:rsidRPr="00FC0CF2">
              <w:rPr>
                <w:spacing w:val="-6"/>
                <w:sz w:val="18"/>
              </w:rPr>
              <w:t xml:space="preserve">/ </w:t>
            </w:r>
            <w:r w:rsidRPr="00FC0CF2">
              <w:rPr>
                <w:spacing w:val="-6"/>
                <w:sz w:val="18"/>
              </w:rPr>
              <w:t xml:space="preserve">ou </w:t>
            </w:r>
            <w:r w:rsidR="005816DB" w:rsidRPr="00FC0CF2">
              <w:rPr>
                <w:spacing w:val="-6"/>
                <w:sz w:val="18"/>
              </w:rPr>
              <w:br/>
            </w:r>
            <w:r w:rsidRPr="00FC0CF2">
              <w:rPr>
                <w:spacing w:val="-6"/>
                <w:sz w:val="18"/>
              </w:rPr>
              <w:t>confirmation de lecture</w:t>
            </w:r>
            <w:r w:rsidR="00812A03" w:rsidRPr="00FC0CF2">
              <w:rPr>
                <w:spacing w:val="-6"/>
                <w:sz w:val="18"/>
              </w:rPr>
              <w:t>.</w:t>
            </w:r>
          </w:p>
          <w:p w14:paraId="23C9AF98" w14:textId="77777777" w:rsidR="00812A03" w:rsidRPr="00FC0CF2" w:rsidRDefault="00812A03" w:rsidP="00970A96">
            <w:pPr>
              <w:pStyle w:val="TexteProcdures"/>
            </w:pPr>
          </w:p>
          <w:p w14:paraId="0B622094" w14:textId="77777777" w:rsidR="004A3CC0" w:rsidRPr="00FC0CF2" w:rsidRDefault="004A3CC0" w:rsidP="00E22094">
            <w:pPr>
              <w:jc w:val="left"/>
            </w:pPr>
            <w:r w:rsidRPr="00FC0CF2">
              <w:rPr>
                <w:color w:val="1E70B6"/>
                <w:sz w:val="32"/>
              </w:rPr>
              <w:sym w:font="Wingdings" w:char="F095"/>
            </w:r>
            <w:r w:rsidRPr="00FC0CF2">
              <w:rPr>
                <w:b/>
                <w:color w:val="1E70B6"/>
                <w:sz w:val="20"/>
                <w:szCs w:val="20"/>
              </w:rPr>
              <w:t>Envoyer</w:t>
            </w:r>
          </w:p>
        </w:tc>
        <w:tc>
          <w:tcPr>
            <w:tcW w:w="7139" w:type="dxa"/>
            <w:tcMar>
              <w:left w:w="0" w:type="dxa"/>
              <w:right w:w="0" w:type="dxa"/>
            </w:tcMar>
          </w:tcPr>
          <w:p w14:paraId="4E8896BF" w14:textId="77777777" w:rsidR="006032D3" w:rsidRPr="00FC0CF2" w:rsidRDefault="006032D3" w:rsidP="007724F1">
            <w:pPr>
              <w:pStyle w:val="TexteprocdureNumrot"/>
            </w:pPr>
          </w:p>
          <w:p w14:paraId="690BF414" w14:textId="77777777" w:rsidR="007B1605" w:rsidRPr="00FC0CF2" w:rsidRDefault="00851D53" w:rsidP="00E05C2C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1553688" wp14:editId="1D19E3AA">
                  <wp:extent cx="4525200" cy="3045600"/>
                  <wp:effectExtent l="0" t="0" r="889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00" cy="30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81C02" w14:textId="77777777" w:rsidR="007B1605" w:rsidRPr="00FC0CF2" w:rsidRDefault="007B1605" w:rsidP="00E22094">
      <w:pPr>
        <w:jc w:val="left"/>
        <w:rPr>
          <w:sz w:val="2"/>
          <w:szCs w:val="2"/>
        </w:rPr>
      </w:pPr>
      <w:r w:rsidRPr="00FC0CF2">
        <w:rPr>
          <w:sz w:val="2"/>
          <w:szCs w:val="2"/>
        </w:rPr>
        <w:br w:type="page"/>
      </w:r>
    </w:p>
    <w:p w14:paraId="2ED73738" w14:textId="77777777" w:rsidR="00B77481" w:rsidRPr="00FC0CF2" w:rsidRDefault="00B77481" w:rsidP="00E22094">
      <w:pPr>
        <w:spacing w:after="60"/>
        <w:jc w:val="left"/>
        <w:rPr>
          <w:sz w:val="2"/>
          <w:szCs w:val="2"/>
        </w:rPr>
      </w:pPr>
    </w:p>
    <w:tbl>
      <w:tblPr>
        <w:tblStyle w:val="Grilledutableau"/>
        <w:tblW w:w="1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425"/>
        <w:gridCol w:w="7032"/>
      </w:tblGrid>
      <w:tr w:rsidR="0044391E" w:rsidRPr="00FC0CF2" w14:paraId="18156569" w14:textId="77777777" w:rsidTr="00970A96">
        <w:trPr>
          <w:trHeight w:hRule="exact" w:val="2160"/>
        </w:trPr>
        <w:tc>
          <w:tcPr>
            <w:tcW w:w="11109" w:type="dxa"/>
            <w:gridSpan w:val="3"/>
          </w:tcPr>
          <w:p w14:paraId="116E258E" w14:textId="77777777" w:rsidR="0044391E" w:rsidRPr="00FC0CF2" w:rsidRDefault="0044391E" w:rsidP="003D0741">
            <w:pPr>
              <w:jc w:val="left"/>
            </w:pPr>
          </w:p>
          <w:p w14:paraId="49A373A1" w14:textId="77777777" w:rsidR="005F4F95" w:rsidRPr="00FC0CF2" w:rsidRDefault="005F4F95" w:rsidP="003D0741">
            <w:pPr>
              <w:jc w:val="left"/>
            </w:pPr>
            <w:r w:rsidRPr="00FC0CF2">
              <w:t>Outlook propose de joindre des fichiers au message en cours.</w:t>
            </w:r>
          </w:p>
          <w:p w14:paraId="1E97C66D" w14:textId="77777777" w:rsidR="005F4F95" w:rsidRPr="00FC0CF2" w:rsidRDefault="005F4F95" w:rsidP="003D0741">
            <w:pPr>
              <w:jc w:val="left"/>
            </w:pPr>
          </w:p>
          <w:p w14:paraId="3FA3FC65" w14:textId="77777777" w:rsidR="005F4F95" w:rsidRPr="00FC0CF2" w:rsidRDefault="005F4F95" w:rsidP="003D0741">
            <w:pPr>
              <w:jc w:val="left"/>
            </w:pPr>
            <w:r w:rsidRPr="00FC0CF2">
              <w:t>Il propose également quelques compléments :</w:t>
            </w:r>
          </w:p>
          <w:p w14:paraId="11167C65" w14:textId="77777777" w:rsidR="005F4F95" w:rsidRPr="00FC0CF2" w:rsidRDefault="006032D3" w:rsidP="00812A03">
            <w:pPr>
              <w:pStyle w:val="Paragraphedeliste"/>
              <w:numPr>
                <w:ilvl w:val="0"/>
                <w:numId w:val="39"/>
              </w:numPr>
              <w:jc w:val="left"/>
            </w:pPr>
            <w:r w:rsidRPr="00FC0CF2">
              <w:t>a</w:t>
            </w:r>
            <w:r w:rsidR="005F4F95" w:rsidRPr="00FC0CF2">
              <w:t>ssurer un suivi,</w:t>
            </w:r>
          </w:p>
          <w:p w14:paraId="26AEF008" w14:textId="77777777" w:rsidR="005F4F95" w:rsidRPr="00FC0CF2" w:rsidRDefault="006032D3" w:rsidP="00812A03">
            <w:pPr>
              <w:pStyle w:val="Paragraphedeliste"/>
              <w:numPr>
                <w:ilvl w:val="0"/>
                <w:numId w:val="39"/>
              </w:numPr>
              <w:jc w:val="left"/>
            </w:pPr>
            <w:r w:rsidRPr="00FC0CF2">
              <w:t>i</w:t>
            </w:r>
            <w:r w:rsidR="005F4F95" w:rsidRPr="00FC0CF2">
              <w:t>ndiquer l'importance du message,</w:t>
            </w:r>
          </w:p>
          <w:p w14:paraId="203B255F" w14:textId="77777777" w:rsidR="005F4F95" w:rsidRPr="00FC0CF2" w:rsidRDefault="006032D3" w:rsidP="00812A03">
            <w:pPr>
              <w:pStyle w:val="Paragraphedeliste"/>
              <w:numPr>
                <w:ilvl w:val="0"/>
                <w:numId w:val="39"/>
              </w:numPr>
              <w:jc w:val="left"/>
            </w:pPr>
            <w:r w:rsidRPr="00FC0CF2">
              <w:t>i</w:t>
            </w:r>
            <w:r w:rsidR="005F4F95" w:rsidRPr="00FC0CF2">
              <w:t>nsérer, automatiquement ou non, une signature.</w:t>
            </w:r>
          </w:p>
        </w:tc>
      </w:tr>
      <w:tr w:rsidR="0044391E" w:rsidRPr="00FC0CF2" w14:paraId="117B4482" w14:textId="77777777" w:rsidTr="00FC0CF2">
        <w:trPr>
          <w:trHeight w:hRule="exact" w:val="604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07E033F5" w14:textId="77777777" w:rsidR="0044391E" w:rsidRPr="00FC0CF2" w:rsidRDefault="0044391E" w:rsidP="003D0741">
            <w:pPr>
              <w:pStyle w:val="Titre2"/>
              <w:outlineLvl w:val="1"/>
              <w:rPr>
                <w:b/>
              </w:rPr>
            </w:pPr>
            <w:bookmarkStart w:id="8" w:name="_Toc395017797"/>
            <w:r w:rsidRPr="00FC0CF2">
              <w:rPr>
                <w:b/>
              </w:rPr>
              <w:t>Compléter un message</w:t>
            </w:r>
            <w:bookmarkEnd w:id="8"/>
          </w:p>
        </w:tc>
        <w:tc>
          <w:tcPr>
            <w:tcW w:w="7457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F35E411" w14:textId="77777777" w:rsidR="0044391E" w:rsidRPr="00FC0CF2" w:rsidRDefault="0044391E" w:rsidP="003D0741">
            <w:pPr>
              <w:jc w:val="left"/>
            </w:pPr>
          </w:p>
        </w:tc>
      </w:tr>
      <w:tr w:rsidR="0044391E" w:rsidRPr="00FC0CF2" w14:paraId="4975A97E" w14:textId="77777777" w:rsidTr="003D0741">
        <w:trPr>
          <w:trHeight w:hRule="exact" w:val="5557"/>
        </w:trPr>
        <w:tc>
          <w:tcPr>
            <w:tcW w:w="4077" w:type="dxa"/>
            <w:gridSpan w:val="2"/>
            <w:tcBorders>
              <w:top w:val="single" w:sz="18" w:space="0" w:color="auto"/>
            </w:tcBorders>
          </w:tcPr>
          <w:p w14:paraId="40FFEB05" w14:textId="77777777" w:rsidR="0044391E" w:rsidRPr="00FC0CF2" w:rsidRDefault="0044391E" w:rsidP="007724F1">
            <w:pPr>
              <w:pStyle w:val="TexteprocdureNumrot"/>
            </w:pPr>
          </w:p>
          <w:p w14:paraId="34E7F6B5" w14:textId="77777777" w:rsidR="0044391E" w:rsidRPr="00FC0CF2" w:rsidRDefault="0044391E" w:rsidP="003D0741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b/>
                <w:color w:val="1E70B6"/>
                <w:sz w:val="20"/>
                <w:szCs w:val="20"/>
              </w:rPr>
              <w:t>Joindre un fichier</w:t>
            </w:r>
          </w:p>
          <w:p w14:paraId="41F05A11" w14:textId="77777777" w:rsidR="0044391E" w:rsidRPr="00FC0CF2" w:rsidRDefault="0044391E" w:rsidP="007724F1">
            <w:pPr>
              <w:pStyle w:val="TexteprocdureNumrot"/>
              <w:rPr>
                <w:color w:val="1E70B6"/>
              </w:rPr>
            </w:pPr>
          </w:p>
          <w:p w14:paraId="3CBC0FA0" w14:textId="77777777" w:rsidR="0044391E" w:rsidRPr="00FC0CF2" w:rsidRDefault="0044391E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C"/>
            </w:r>
            <w:r w:rsidR="00156AA9" w:rsidRPr="00FC0CF2">
              <w:rPr>
                <w:b/>
                <w:color w:val="1E70B6"/>
                <w:sz w:val="20"/>
                <w:szCs w:val="20"/>
              </w:rPr>
              <w:t>Cliquer sur la commande Joindre un fichier</w:t>
            </w:r>
          </w:p>
          <w:p w14:paraId="15B0319D" w14:textId="77777777" w:rsidR="0044391E" w:rsidRPr="00FC0CF2" w:rsidRDefault="0044391E" w:rsidP="007724F1">
            <w:pPr>
              <w:pStyle w:val="TexteprocdureNumrot"/>
              <w:rPr>
                <w:color w:val="1E70B6"/>
              </w:rPr>
            </w:pPr>
          </w:p>
          <w:p w14:paraId="236C0843" w14:textId="77777777" w:rsidR="0044391E" w:rsidRPr="00FC0CF2" w:rsidRDefault="0044391E" w:rsidP="003D0741">
            <w:pPr>
              <w:jc w:val="left"/>
              <w:rPr>
                <w:color w:val="1E70B6"/>
                <w:spacing w:val="-6"/>
                <w:sz w:val="18"/>
              </w:rPr>
            </w:pPr>
            <w:r w:rsidRPr="00FC0CF2">
              <w:rPr>
                <w:color w:val="1E70B6"/>
                <w:sz w:val="32"/>
              </w:rPr>
              <w:sym w:font="Wingdings" w:char="F08D"/>
            </w:r>
            <w:r w:rsidR="00156AA9" w:rsidRPr="00FC0CF2">
              <w:rPr>
                <w:b/>
                <w:color w:val="1E70B6"/>
                <w:sz w:val="20"/>
                <w:szCs w:val="20"/>
              </w:rPr>
              <w:t>Rechercher et sélectionner le fichier</w:t>
            </w:r>
          </w:p>
          <w:p w14:paraId="0285BCF9" w14:textId="77777777" w:rsidR="0044391E" w:rsidRPr="00FC0CF2" w:rsidRDefault="00156AA9" w:rsidP="00D32832">
            <w:pPr>
              <w:pStyle w:val="TexteProcdures"/>
            </w:pPr>
            <w:r w:rsidRPr="00FC0CF2">
              <w:t>La multi-sélection est disponible dans ce contexte.</w:t>
            </w:r>
          </w:p>
          <w:p w14:paraId="5FAF4CA2" w14:textId="77777777" w:rsidR="0044391E" w:rsidRPr="00FC0CF2" w:rsidRDefault="0044391E" w:rsidP="007724F1">
            <w:pPr>
              <w:pStyle w:val="TexteprocdureNumrot"/>
            </w:pPr>
          </w:p>
          <w:p w14:paraId="631BDB30" w14:textId="77777777" w:rsidR="0044391E" w:rsidRPr="00FC0CF2" w:rsidRDefault="0044391E" w:rsidP="003D0741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E"/>
            </w:r>
            <w:r w:rsidR="00156AA9" w:rsidRPr="00FC0CF2">
              <w:rPr>
                <w:b/>
                <w:color w:val="1E70B6"/>
                <w:sz w:val="20"/>
                <w:szCs w:val="20"/>
              </w:rPr>
              <w:t>Insérer le ou les fichiers</w:t>
            </w:r>
          </w:p>
          <w:p w14:paraId="3EB4A657" w14:textId="77777777" w:rsidR="0044391E" w:rsidRPr="00FC0CF2" w:rsidRDefault="0044391E" w:rsidP="007724F1">
            <w:pPr>
              <w:pStyle w:val="TexteprocdureNumrot"/>
              <w:rPr>
                <w:color w:val="1E70B6"/>
              </w:rPr>
            </w:pPr>
          </w:p>
          <w:p w14:paraId="335E32A5" w14:textId="77777777" w:rsidR="00156AA9" w:rsidRPr="00FC0CF2" w:rsidRDefault="00156AA9" w:rsidP="00156AA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F"/>
            </w:r>
            <w:r w:rsidRPr="00FC0CF2">
              <w:rPr>
                <w:b/>
                <w:color w:val="1E70B6"/>
                <w:sz w:val="20"/>
                <w:szCs w:val="20"/>
              </w:rPr>
              <w:t>Vérifier la liste des fichiers joints</w:t>
            </w:r>
          </w:p>
          <w:p w14:paraId="3FC9B204" w14:textId="77777777" w:rsidR="00156AA9" w:rsidRPr="00FC0CF2" w:rsidRDefault="00156AA9" w:rsidP="003D0741">
            <w:pPr>
              <w:ind w:left="284"/>
              <w:jc w:val="left"/>
              <w:rPr>
                <w:b/>
                <w:color w:val="C44613" w:themeColor="accent1" w:themeShade="BF"/>
                <w:sz w:val="20"/>
                <w:szCs w:val="20"/>
              </w:rPr>
            </w:pPr>
          </w:p>
        </w:tc>
        <w:tc>
          <w:tcPr>
            <w:tcW w:w="7032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37BF27A2" w14:textId="77777777" w:rsidR="00156AA9" w:rsidRPr="00FC0CF2" w:rsidRDefault="00156AA9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3B604612" w14:textId="77777777" w:rsidR="0044391E" w:rsidRPr="00FC0CF2" w:rsidRDefault="00851D53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53FA596" wp14:editId="75C02123">
                  <wp:extent cx="4525200" cy="3045600"/>
                  <wp:effectExtent l="0" t="0" r="8890" b="254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00" cy="30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D00AB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2BBFA20C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71B87EFF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4DECF845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16FD3DD2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0C395119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0DE8DB37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392E8A1F" w14:textId="77777777" w:rsidR="0044391E" w:rsidRPr="00FC0CF2" w:rsidRDefault="0044391E" w:rsidP="003D0741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</w:tc>
      </w:tr>
      <w:tr w:rsidR="0044391E" w:rsidRPr="00FC0CF2" w14:paraId="1BB3EFC7" w14:textId="77777777" w:rsidTr="003D0741">
        <w:trPr>
          <w:trHeight w:hRule="exact" w:val="5557"/>
        </w:trPr>
        <w:tc>
          <w:tcPr>
            <w:tcW w:w="4077" w:type="dxa"/>
            <w:gridSpan w:val="2"/>
          </w:tcPr>
          <w:p w14:paraId="41F425A2" w14:textId="77777777" w:rsidR="0044391E" w:rsidRPr="00FC0CF2" w:rsidRDefault="0044391E" w:rsidP="003D0741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E54900B" w14:textId="77777777" w:rsidR="0044391E" w:rsidRPr="00FC0CF2" w:rsidRDefault="00B62C23" w:rsidP="003D0741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b/>
                <w:color w:val="1E70B6"/>
                <w:sz w:val="20"/>
                <w:szCs w:val="20"/>
              </w:rPr>
              <w:t>Options de courrier</w:t>
            </w:r>
          </w:p>
          <w:p w14:paraId="1D26C7D2" w14:textId="77777777" w:rsidR="0044391E" w:rsidRPr="00FC0CF2" w:rsidRDefault="0044391E" w:rsidP="003D0741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73CC8440" w14:textId="77777777" w:rsidR="0044391E" w:rsidRPr="00FC0CF2" w:rsidRDefault="0044391E" w:rsidP="003D0741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0"/>
            </w:r>
            <w:r w:rsidR="00B62C23" w:rsidRPr="00FC0CF2">
              <w:rPr>
                <w:b/>
                <w:color w:val="1E70B6"/>
                <w:sz w:val="20"/>
                <w:szCs w:val="20"/>
              </w:rPr>
              <w:t>Assurer un suivi</w:t>
            </w:r>
          </w:p>
          <w:p w14:paraId="07FA779A" w14:textId="77777777" w:rsidR="0044391E" w:rsidRPr="00FC0CF2" w:rsidRDefault="0044391E" w:rsidP="003D0741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2ECAF53C" w14:textId="77777777" w:rsidR="0044391E" w:rsidRPr="00FC0CF2" w:rsidRDefault="0044391E" w:rsidP="00D32832">
            <w:pPr>
              <w:ind w:left="284" w:hanging="284"/>
              <w:jc w:val="left"/>
              <w:rPr>
                <w:color w:val="1E70B6"/>
                <w:spacing w:val="-6"/>
                <w:sz w:val="18"/>
              </w:rPr>
            </w:pPr>
            <w:r w:rsidRPr="00FC0CF2">
              <w:rPr>
                <w:color w:val="1E70B6"/>
                <w:sz w:val="32"/>
              </w:rPr>
              <w:sym w:font="Wingdings" w:char="F091"/>
            </w:r>
            <w:r w:rsidR="00B62C23" w:rsidRPr="00FC0CF2">
              <w:rPr>
                <w:b/>
                <w:color w:val="1E70B6"/>
                <w:sz w:val="20"/>
                <w:szCs w:val="20"/>
              </w:rPr>
              <w:t>Indiquer l'importance</w:t>
            </w:r>
          </w:p>
          <w:p w14:paraId="3B2ED1AB" w14:textId="77777777" w:rsidR="0044391E" w:rsidRPr="00FC0CF2" w:rsidRDefault="0044391E" w:rsidP="003D0741">
            <w:pPr>
              <w:ind w:left="284"/>
              <w:jc w:val="left"/>
              <w:rPr>
                <w:color w:val="1E70B6"/>
                <w:spacing w:val="-6"/>
                <w:sz w:val="18"/>
              </w:rPr>
            </w:pPr>
          </w:p>
          <w:p w14:paraId="0E2E62EB" w14:textId="77777777" w:rsidR="0044391E" w:rsidRPr="00FC0CF2" w:rsidRDefault="0044391E" w:rsidP="00D32832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2"/>
            </w:r>
            <w:r w:rsidR="00B62C23" w:rsidRPr="00FC0CF2">
              <w:rPr>
                <w:b/>
                <w:color w:val="1E70B6"/>
                <w:sz w:val="20"/>
                <w:szCs w:val="20"/>
              </w:rPr>
              <w:t>Insérer une signature</w:t>
            </w:r>
          </w:p>
          <w:p w14:paraId="24958406" w14:textId="77777777" w:rsidR="00B62C23" w:rsidRPr="00FC0CF2" w:rsidRDefault="00B62C23" w:rsidP="00D32832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16F6ABEE" w14:textId="77777777" w:rsidR="00B62C23" w:rsidRPr="00FC0CF2" w:rsidRDefault="00B62C23" w:rsidP="00B62C23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3"/>
            </w:r>
            <w:r w:rsidRPr="00FC0CF2">
              <w:rPr>
                <w:b/>
                <w:color w:val="1E70B6"/>
                <w:sz w:val="20"/>
                <w:szCs w:val="20"/>
              </w:rPr>
              <w:t>Gérer ou créer une signature</w:t>
            </w:r>
          </w:p>
          <w:p w14:paraId="102E8375" w14:textId="77777777" w:rsidR="00B62C23" w:rsidRPr="00FC0CF2" w:rsidRDefault="00B62C23" w:rsidP="00B62C23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6C43E03" wp14:editId="118BF480">
                  <wp:extent cx="216000" cy="216000"/>
                  <wp:effectExtent l="0" t="0" r="0" b="0"/>
                  <wp:docPr id="1150" name="Image 1150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Créer une nouvelle signature</w:t>
            </w:r>
            <w:r w:rsidR="00F52F95" w:rsidRPr="00FC0CF2">
              <w:rPr>
                <w:spacing w:val="-6"/>
                <w:sz w:val="18"/>
              </w:rPr>
              <w:t>,</w:t>
            </w:r>
          </w:p>
          <w:p w14:paraId="6375E99B" w14:textId="77777777" w:rsidR="00B62C23" w:rsidRPr="00FC0CF2" w:rsidRDefault="00B62C23" w:rsidP="00B62C23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412F8C32" wp14:editId="58222EC2">
                  <wp:extent cx="216000" cy="208826"/>
                  <wp:effectExtent l="0" t="0" r="0" b="1270"/>
                  <wp:docPr id="1151" name="Image 1151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Nommer la signature</w:t>
            </w:r>
            <w:r w:rsidR="00F52F95" w:rsidRPr="00FC0CF2">
              <w:rPr>
                <w:spacing w:val="-6"/>
                <w:sz w:val="18"/>
              </w:rPr>
              <w:t>,</w:t>
            </w:r>
          </w:p>
          <w:p w14:paraId="3D8FD1CD" w14:textId="77777777" w:rsidR="00F52F95" w:rsidRPr="00FC0CF2" w:rsidRDefault="00F52F95" w:rsidP="00F52F95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3268A517" wp14:editId="73922A4F">
                  <wp:extent cx="209550" cy="200025"/>
                  <wp:effectExtent l="0" t="0" r="0" b="9525"/>
                  <wp:docPr id="224" name="Image 224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Saisir et mettre en forme ses coordonnées,</w:t>
            </w:r>
          </w:p>
          <w:p w14:paraId="51706DED" w14:textId="77777777" w:rsidR="00F52F95" w:rsidRPr="00FC0CF2" w:rsidRDefault="00F52F95" w:rsidP="00F52F95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496E196D" wp14:editId="1FD246D6">
                  <wp:extent cx="216000" cy="206400"/>
                  <wp:effectExtent l="0" t="0" r="0" b="3175"/>
                  <wp:docPr id="239" name="Image 239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16000" cy="2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Choisir le type d'application automatique,</w:t>
            </w:r>
          </w:p>
          <w:p w14:paraId="61360FBC" w14:textId="77777777" w:rsidR="00F52F95" w:rsidRPr="00FC0CF2" w:rsidRDefault="00F52F95" w:rsidP="00D32832">
            <w:pPr>
              <w:ind w:left="709" w:hanging="425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0F44A38" wp14:editId="16D03551">
                  <wp:extent cx="216000" cy="207232"/>
                  <wp:effectExtent l="0" t="0" r="0" b="2540"/>
                  <wp:docPr id="240" name="Image 240" descr="C:\Users\SAPPOR~1.ABC\AppData\Local\Temp\SNAGHTML1462c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APPOR~1.ABC\AppData\Local\Temp\SNAGHTML1462c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6071"/>
                          <a:stretch/>
                        </pic:blipFill>
                        <pic:spPr bwMode="auto">
                          <a:xfrm>
                            <a:off x="0" y="0"/>
                            <a:ext cx="216000" cy="20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Valider les changements.</w:t>
            </w:r>
            <w:r w:rsidRPr="00FC0CF2">
              <w:rPr>
                <w:spacing w:val="-6"/>
                <w:sz w:val="18"/>
              </w:rPr>
              <w:br/>
              <w:t>Outlook affiche une fenêtre de message invitant à enregistrer les modifications.</w:t>
            </w:r>
          </w:p>
          <w:p w14:paraId="72069C0D" w14:textId="77777777" w:rsidR="00F52F95" w:rsidRPr="00FC0CF2" w:rsidRDefault="00F52F95" w:rsidP="00B62C23">
            <w:pPr>
              <w:ind w:left="284"/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029D8920" w14:textId="77777777" w:rsidR="00B62C23" w:rsidRPr="00FC0CF2" w:rsidRDefault="00B62C23" w:rsidP="00D32832">
            <w:pPr>
              <w:jc w:val="left"/>
            </w:pPr>
          </w:p>
        </w:tc>
        <w:tc>
          <w:tcPr>
            <w:tcW w:w="7032" w:type="dxa"/>
            <w:tcMar>
              <w:left w:w="0" w:type="dxa"/>
              <w:right w:w="0" w:type="dxa"/>
            </w:tcMar>
            <w:vAlign w:val="center"/>
          </w:tcPr>
          <w:p w14:paraId="70A24167" w14:textId="77777777" w:rsidR="0044391E" w:rsidRPr="00FC0CF2" w:rsidRDefault="00F85376" w:rsidP="003D0741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C9A1847" wp14:editId="4EA229F1">
                  <wp:extent cx="4525200" cy="3045600"/>
                  <wp:effectExtent l="0" t="0" r="889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00" cy="30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26A4D" w14:textId="77777777" w:rsidR="0044391E" w:rsidRPr="00FC0CF2" w:rsidRDefault="0044391E">
      <w:pPr>
        <w:jc w:val="left"/>
        <w:rPr>
          <w:sz w:val="2"/>
          <w:szCs w:val="2"/>
        </w:rPr>
      </w:pPr>
      <w:r w:rsidRPr="00FC0CF2">
        <w:rPr>
          <w:sz w:val="2"/>
          <w:szCs w:val="2"/>
        </w:rPr>
        <w:br w:type="page"/>
      </w:r>
    </w:p>
    <w:p w14:paraId="34B4F0FA" w14:textId="77777777" w:rsidR="0044391E" w:rsidRPr="00FC0CF2" w:rsidRDefault="0044391E" w:rsidP="00E22094">
      <w:pPr>
        <w:spacing w:after="60"/>
        <w:jc w:val="left"/>
        <w:rPr>
          <w:sz w:val="2"/>
          <w:szCs w:val="2"/>
        </w:rPr>
      </w:pPr>
    </w:p>
    <w:tbl>
      <w:tblPr>
        <w:tblStyle w:val="Grilledutableau"/>
        <w:tblW w:w="1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26"/>
        <w:gridCol w:w="6606"/>
      </w:tblGrid>
      <w:tr w:rsidR="007B1605" w:rsidRPr="00FC0CF2" w14:paraId="7FB9637B" w14:textId="77777777" w:rsidTr="00970A96">
        <w:trPr>
          <w:trHeight w:hRule="exact" w:val="2146"/>
        </w:trPr>
        <w:tc>
          <w:tcPr>
            <w:tcW w:w="11109" w:type="dxa"/>
            <w:gridSpan w:val="3"/>
          </w:tcPr>
          <w:p w14:paraId="1C8D7AF8" w14:textId="77777777" w:rsidR="00597336" w:rsidRPr="00FC0CF2" w:rsidRDefault="00597336" w:rsidP="00E22094">
            <w:pPr>
              <w:jc w:val="left"/>
            </w:pPr>
          </w:p>
          <w:p w14:paraId="7AB32EE4" w14:textId="77777777" w:rsidR="00597336" w:rsidRPr="00FC0CF2" w:rsidRDefault="00597336" w:rsidP="00E22094">
            <w:pPr>
              <w:jc w:val="left"/>
            </w:pPr>
            <w:r w:rsidRPr="00FC0CF2">
              <w:t>Outlook affiche la boite de réception au démarrage; ce sont les messages entrant</w:t>
            </w:r>
            <w:r w:rsidR="004F4D8E" w:rsidRPr="00FC0CF2">
              <w:t>s</w:t>
            </w:r>
            <w:r w:rsidRPr="00FC0CF2">
              <w:t>.</w:t>
            </w:r>
          </w:p>
          <w:p w14:paraId="471AE6E0" w14:textId="77777777" w:rsidR="00812A03" w:rsidRPr="00FC0CF2" w:rsidRDefault="00812A03" w:rsidP="00E22094">
            <w:pPr>
              <w:jc w:val="left"/>
            </w:pPr>
          </w:p>
          <w:p w14:paraId="6E17F790" w14:textId="77777777" w:rsidR="00597336" w:rsidRPr="00FC0CF2" w:rsidRDefault="00597336" w:rsidP="00E22094">
            <w:pPr>
              <w:jc w:val="left"/>
            </w:pPr>
            <w:r w:rsidRPr="00FC0CF2">
              <w:t>Après lecture, il faut souvent répondre, parfois transférer et enfin classer ou supprimer le courrier.</w:t>
            </w:r>
          </w:p>
          <w:p w14:paraId="28814780" w14:textId="77777777" w:rsidR="00812A03" w:rsidRPr="00FC0CF2" w:rsidRDefault="00812A03" w:rsidP="00E22094">
            <w:pPr>
              <w:jc w:val="left"/>
            </w:pPr>
          </w:p>
          <w:p w14:paraId="02A0BA78" w14:textId="77777777" w:rsidR="00597336" w:rsidRPr="00FC0CF2" w:rsidRDefault="00597336" w:rsidP="00E22094">
            <w:pPr>
              <w:jc w:val="left"/>
            </w:pPr>
            <w:r w:rsidRPr="00FC0CF2">
              <w:t>Si le courrier comporte des pièces jointes, il faut les consulter et éventuellement les stocker.</w:t>
            </w:r>
          </w:p>
          <w:p w14:paraId="6B1E2D36" w14:textId="77777777" w:rsidR="007B1605" w:rsidRPr="00FC0CF2" w:rsidRDefault="007B1605" w:rsidP="00E22094">
            <w:pPr>
              <w:jc w:val="left"/>
            </w:pPr>
          </w:p>
        </w:tc>
      </w:tr>
      <w:tr w:rsidR="007B1605" w:rsidRPr="00FC0CF2" w14:paraId="7D6A97E9" w14:textId="77777777" w:rsidTr="00FC0CF2">
        <w:trPr>
          <w:trHeight w:hRule="exact" w:val="604"/>
        </w:trPr>
        <w:tc>
          <w:tcPr>
            <w:tcW w:w="4503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062A67FD" w14:textId="77777777" w:rsidR="007B1605" w:rsidRPr="00FC0CF2" w:rsidRDefault="007F7B1B">
            <w:pPr>
              <w:pStyle w:val="Titre2"/>
              <w:outlineLvl w:val="1"/>
              <w:rPr>
                <w:b/>
              </w:rPr>
            </w:pPr>
            <w:bookmarkStart w:id="9" w:name="_Toc395017798"/>
            <w:r w:rsidRPr="00FC0CF2">
              <w:rPr>
                <w:b/>
              </w:rPr>
              <w:t>Traite</w:t>
            </w:r>
            <w:r w:rsidR="004F4D8E" w:rsidRPr="00FC0CF2">
              <w:rPr>
                <w:b/>
              </w:rPr>
              <w:t>r</w:t>
            </w:r>
            <w:r w:rsidRPr="00FC0CF2">
              <w:rPr>
                <w:b/>
              </w:rPr>
              <w:t xml:space="preserve"> </w:t>
            </w:r>
            <w:r w:rsidR="004F4D8E" w:rsidRPr="00FC0CF2">
              <w:rPr>
                <w:b/>
              </w:rPr>
              <w:t>l</w:t>
            </w:r>
            <w:r w:rsidR="00FD5FD8" w:rsidRPr="00FC0CF2">
              <w:rPr>
                <w:b/>
              </w:rPr>
              <w:t xml:space="preserve">es messages </w:t>
            </w:r>
            <w:r w:rsidR="004F4D8E" w:rsidRPr="00FC0CF2">
              <w:rPr>
                <w:b/>
              </w:rPr>
              <w:t>entrants</w:t>
            </w:r>
            <w:bookmarkEnd w:id="9"/>
            <w:r w:rsidR="004F4D8E" w:rsidRPr="00FC0CF2">
              <w:rPr>
                <w:b/>
              </w:rPr>
              <w:t xml:space="preserve"> </w:t>
            </w:r>
          </w:p>
        </w:tc>
        <w:tc>
          <w:tcPr>
            <w:tcW w:w="6606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23E40398" w14:textId="77777777" w:rsidR="007B1605" w:rsidRPr="00FC0CF2" w:rsidRDefault="007B1605" w:rsidP="00E22094">
            <w:pPr>
              <w:jc w:val="left"/>
            </w:pPr>
          </w:p>
        </w:tc>
      </w:tr>
      <w:tr w:rsidR="007B1605" w:rsidRPr="00FC0CF2" w14:paraId="2ABB7A72" w14:textId="77777777" w:rsidTr="00D32832">
        <w:trPr>
          <w:trHeight w:hRule="exact" w:val="5557"/>
        </w:trPr>
        <w:tc>
          <w:tcPr>
            <w:tcW w:w="4077" w:type="dxa"/>
            <w:tcBorders>
              <w:top w:val="single" w:sz="18" w:space="0" w:color="auto"/>
            </w:tcBorders>
          </w:tcPr>
          <w:p w14:paraId="7D52C099" w14:textId="77777777" w:rsidR="0013398E" w:rsidRPr="00FC0CF2" w:rsidRDefault="0013398E" w:rsidP="008E3449">
            <w:pPr>
              <w:pStyle w:val="TexteprocdureNumrot"/>
            </w:pPr>
          </w:p>
          <w:p w14:paraId="6AB3B0A1" w14:textId="77777777" w:rsidR="007B1605" w:rsidRPr="00FC0CF2" w:rsidRDefault="00DA21FB" w:rsidP="008E3449">
            <w:pPr>
              <w:pStyle w:val="Titrenumrot"/>
            </w:pPr>
            <w:r w:rsidRPr="00FC0CF2">
              <w:rPr>
                <w:b w:val="0"/>
                <w:sz w:val="32"/>
              </w:rPr>
              <w:sym w:font="Wingdings" w:char="F08C"/>
            </w:r>
            <w:r w:rsidR="00605654" w:rsidRPr="00FC0CF2">
              <w:t>Sélectionner la boite de réception</w:t>
            </w:r>
          </w:p>
          <w:p w14:paraId="0A8C04DB" w14:textId="77777777" w:rsidR="00726764" w:rsidRPr="00FC0CF2" w:rsidRDefault="00726764" w:rsidP="00E9774B">
            <w:pPr>
              <w:ind w:left="284"/>
              <w:jc w:val="left"/>
              <w:rPr>
                <w:spacing w:val="-6"/>
                <w:sz w:val="18"/>
              </w:rPr>
            </w:pPr>
          </w:p>
          <w:p w14:paraId="38A2FC68" w14:textId="77777777" w:rsidR="003C1787" w:rsidRPr="00FC0CF2" w:rsidRDefault="003C1787" w:rsidP="008E3449">
            <w:pPr>
              <w:pStyle w:val="Titrenumrot"/>
              <w:rPr>
                <w:spacing w:val="-6"/>
                <w:sz w:val="18"/>
              </w:rPr>
            </w:pPr>
            <w:r w:rsidRPr="00FC0CF2">
              <w:rPr>
                <w:b w:val="0"/>
                <w:sz w:val="32"/>
              </w:rPr>
              <w:sym w:font="Wingdings" w:char="F08D"/>
            </w:r>
            <w:r w:rsidR="00605654" w:rsidRPr="00FC0CF2">
              <w:t>Vérifier le nombre de messages non-lus</w:t>
            </w:r>
          </w:p>
          <w:p w14:paraId="5FB9FA1F" w14:textId="77777777" w:rsidR="003C1787" w:rsidRPr="00FC0CF2" w:rsidRDefault="003C1787" w:rsidP="00E22094">
            <w:pPr>
              <w:jc w:val="left"/>
              <w:rPr>
                <w:spacing w:val="-6"/>
                <w:sz w:val="18"/>
              </w:rPr>
            </w:pPr>
          </w:p>
          <w:p w14:paraId="7CBD5704" w14:textId="77777777" w:rsidR="00681341" w:rsidRPr="00FC0CF2" w:rsidRDefault="003C1787" w:rsidP="008E3449">
            <w:pPr>
              <w:pStyle w:val="Titrenumrot"/>
            </w:pPr>
            <w:r w:rsidRPr="00FC0CF2">
              <w:rPr>
                <w:b w:val="0"/>
                <w:sz w:val="32"/>
              </w:rPr>
              <w:sym w:font="Wingdings" w:char="F08E"/>
            </w:r>
            <w:r w:rsidR="00605654" w:rsidRPr="00FC0CF2">
              <w:t>Sélectionner le message à consulter</w:t>
            </w:r>
          </w:p>
          <w:p w14:paraId="06C039E7" w14:textId="77777777" w:rsidR="00DA21FB" w:rsidRPr="00FC0CF2" w:rsidRDefault="00CD077C" w:rsidP="00E9774B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 xml:space="preserve">Les </w:t>
            </w:r>
            <w:r w:rsidR="00605654" w:rsidRPr="00FC0CF2">
              <w:rPr>
                <w:spacing w:val="-6"/>
                <w:sz w:val="18"/>
              </w:rPr>
              <w:t>messages non-lus sont affichés en gras dans la partie centrale.</w:t>
            </w:r>
          </w:p>
          <w:p w14:paraId="177A19BA" w14:textId="77777777" w:rsidR="00605654" w:rsidRPr="00FC0CF2" w:rsidRDefault="00605654" w:rsidP="00E9774B">
            <w:pPr>
              <w:ind w:left="284"/>
              <w:jc w:val="left"/>
              <w:rPr>
                <w:spacing w:val="-6"/>
                <w:sz w:val="18"/>
              </w:rPr>
            </w:pPr>
          </w:p>
          <w:p w14:paraId="4239C0FF" w14:textId="77777777" w:rsidR="00605654" w:rsidRPr="00FC0CF2" w:rsidRDefault="00605654" w:rsidP="008E3449">
            <w:pPr>
              <w:pStyle w:val="Titrenumrot"/>
            </w:pPr>
            <w:r w:rsidRPr="00FC0CF2">
              <w:rPr>
                <w:b w:val="0"/>
                <w:sz w:val="32"/>
              </w:rPr>
              <w:sym w:font="Wingdings" w:char="F08F"/>
            </w:r>
            <w:r w:rsidRPr="00FC0CF2">
              <w:t>Lire le message dans le volet de lecture</w:t>
            </w:r>
          </w:p>
        </w:tc>
        <w:tc>
          <w:tcPr>
            <w:tcW w:w="7032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3CADDAF7" w14:textId="77777777" w:rsidR="008E3449" w:rsidRPr="00FC0CF2" w:rsidRDefault="008E3449" w:rsidP="008E3449">
            <w:pPr>
              <w:pStyle w:val="TexteprocdureNumrot"/>
            </w:pPr>
          </w:p>
          <w:p w14:paraId="74B617E2" w14:textId="77777777" w:rsidR="004F4D8E" w:rsidRPr="00FC0CF2" w:rsidRDefault="00B73434" w:rsidP="00E22094">
            <w:pPr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E2FEDB3" wp14:editId="4FBEBC20">
                  <wp:extent cx="4456800" cy="2883600"/>
                  <wp:effectExtent l="0" t="0" r="127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F375C" w14:textId="77777777" w:rsidR="007B1605" w:rsidRPr="00FC0CF2" w:rsidRDefault="007B1605" w:rsidP="00E22094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</w:tc>
      </w:tr>
      <w:tr w:rsidR="00605654" w:rsidRPr="00FC0CF2" w14:paraId="48C7CA9F" w14:textId="77777777" w:rsidTr="00D32832">
        <w:trPr>
          <w:trHeight w:hRule="exact" w:val="5742"/>
        </w:trPr>
        <w:tc>
          <w:tcPr>
            <w:tcW w:w="4077" w:type="dxa"/>
          </w:tcPr>
          <w:p w14:paraId="75553FD4" w14:textId="77777777" w:rsidR="00605654" w:rsidRPr="00FC0CF2" w:rsidRDefault="00605654" w:rsidP="008555CC">
            <w:pPr>
              <w:pStyle w:val="TexteprocdureNumrot"/>
            </w:pPr>
          </w:p>
          <w:p w14:paraId="627E8EBE" w14:textId="77777777" w:rsidR="00605654" w:rsidRPr="00FC0CF2" w:rsidRDefault="00605654" w:rsidP="0060565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0"/>
            </w:r>
            <w:r w:rsidRPr="00FC0CF2">
              <w:rPr>
                <w:b/>
                <w:color w:val="1E70B6"/>
                <w:sz w:val="20"/>
                <w:szCs w:val="20"/>
              </w:rPr>
              <w:t>Vérifier l'icône pièce jointe</w:t>
            </w:r>
          </w:p>
          <w:p w14:paraId="2C36EA10" w14:textId="77777777" w:rsidR="00605654" w:rsidRPr="00FC0CF2" w:rsidRDefault="00605654" w:rsidP="008555CC">
            <w:pPr>
              <w:pStyle w:val="TexteprocdureNumrot"/>
              <w:rPr>
                <w:color w:val="1E70B6"/>
              </w:rPr>
            </w:pPr>
          </w:p>
          <w:p w14:paraId="51BE35E3" w14:textId="77777777" w:rsidR="00605654" w:rsidRPr="00FC0CF2" w:rsidRDefault="00605654" w:rsidP="00605654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1"/>
            </w:r>
            <w:r w:rsidRPr="00FC0CF2">
              <w:rPr>
                <w:b/>
                <w:color w:val="1E70B6"/>
                <w:sz w:val="20"/>
                <w:szCs w:val="20"/>
              </w:rPr>
              <w:t>Cl</w:t>
            </w:r>
            <w:r w:rsidR="00CD077C" w:rsidRPr="00FC0CF2">
              <w:rPr>
                <w:b/>
                <w:color w:val="1E70B6"/>
                <w:sz w:val="20"/>
                <w:szCs w:val="20"/>
              </w:rPr>
              <w:t>i</w:t>
            </w:r>
            <w:r w:rsidRPr="00FC0CF2">
              <w:rPr>
                <w:b/>
                <w:color w:val="1E70B6"/>
                <w:sz w:val="20"/>
                <w:szCs w:val="20"/>
              </w:rPr>
              <w:t>quer sur la pièce jointe dans le volet de lecture</w:t>
            </w:r>
          </w:p>
          <w:p w14:paraId="092629A6" w14:textId="77777777" w:rsidR="00605654" w:rsidRPr="00FC0CF2" w:rsidRDefault="00605654" w:rsidP="00605654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>Outlook affi</w:t>
            </w:r>
            <w:r w:rsidR="00B97AE9" w:rsidRPr="00FC0CF2">
              <w:rPr>
                <w:spacing w:val="-6"/>
                <w:sz w:val="18"/>
              </w:rPr>
              <w:t>che un aperçu de la pièce jointe à l'emplacement du message.</w:t>
            </w:r>
          </w:p>
          <w:p w14:paraId="1818732A" w14:textId="77777777" w:rsidR="00605654" w:rsidRPr="00FC0CF2" w:rsidRDefault="00605654" w:rsidP="00605654">
            <w:pPr>
              <w:ind w:left="284"/>
              <w:jc w:val="left"/>
              <w:rPr>
                <w:spacing w:val="-6"/>
                <w:sz w:val="18"/>
              </w:rPr>
            </w:pPr>
          </w:p>
          <w:p w14:paraId="7D06CC06" w14:textId="77777777" w:rsidR="00605654" w:rsidRPr="00FC0CF2" w:rsidRDefault="00605654" w:rsidP="0060565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2"/>
            </w:r>
            <w:r w:rsidR="008555CC" w:rsidRPr="00FC0CF2">
              <w:rPr>
                <w:b/>
                <w:color w:val="1E70B6"/>
                <w:sz w:val="20"/>
                <w:szCs w:val="20"/>
              </w:rPr>
              <w:t>Cliquer droit</w:t>
            </w:r>
            <w:r w:rsidR="00B97AE9" w:rsidRPr="00FC0CF2">
              <w:rPr>
                <w:b/>
                <w:color w:val="1E70B6"/>
                <w:sz w:val="20"/>
                <w:szCs w:val="20"/>
              </w:rPr>
              <w:t xml:space="preserve"> sur la pièce jointe</w:t>
            </w:r>
          </w:p>
          <w:p w14:paraId="08CE041C" w14:textId="77777777" w:rsidR="00605654" w:rsidRPr="00FC0CF2" w:rsidRDefault="00605654" w:rsidP="008555CC">
            <w:pPr>
              <w:pStyle w:val="TexteprocdureNumrot"/>
              <w:rPr>
                <w:color w:val="1E70B6"/>
              </w:rPr>
            </w:pPr>
          </w:p>
          <w:p w14:paraId="62805872" w14:textId="77777777" w:rsidR="00B97AE9" w:rsidRPr="00FC0CF2" w:rsidRDefault="00B97AE9" w:rsidP="00B97AE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3"/>
            </w:r>
            <w:r w:rsidRPr="00FC0CF2">
              <w:rPr>
                <w:b/>
                <w:color w:val="1E70B6"/>
                <w:sz w:val="20"/>
                <w:szCs w:val="20"/>
              </w:rPr>
              <w:t>Choisir la commande désirée</w:t>
            </w:r>
          </w:p>
          <w:p w14:paraId="70CE090B" w14:textId="77777777" w:rsidR="00B97AE9" w:rsidRPr="00FC0CF2" w:rsidRDefault="00B97AE9" w:rsidP="00D32832">
            <w:pPr>
              <w:pStyle w:val="TexteProcdures"/>
            </w:pPr>
            <w:r w:rsidRPr="00FC0CF2">
              <w:t>Un double-clic sur la pièce jointe permet de choisir entre les commandes Ouvrir et Enregistrer sous.</w:t>
            </w:r>
          </w:p>
          <w:p w14:paraId="2B3DDFF6" w14:textId="77777777" w:rsidR="008555CC" w:rsidRPr="00FC0CF2" w:rsidRDefault="008555CC" w:rsidP="00D32832">
            <w:pPr>
              <w:pStyle w:val="TexteProcdures"/>
            </w:pPr>
          </w:p>
          <w:p w14:paraId="7FC5A8AB" w14:textId="77777777" w:rsidR="00B97AE9" w:rsidRPr="00FC0CF2" w:rsidRDefault="008555CC" w:rsidP="00605654">
            <w:pPr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343F821" wp14:editId="41930864">
                  <wp:extent cx="771276" cy="366785"/>
                  <wp:effectExtent l="0" t="0" r="0" b="0"/>
                  <wp:docPr id="1124" name="Image 1124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98" cy="36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4B330" w14:textId="77777777" w:rsidR="008555CC" w:rsidRPr="00FC0CF2" w:rsidRDefault="008555CC" w:rsidP="008555CC">
            <w:pPr>
              <w:pStyle w:val="TexteprocdureNumrot"/>
              <w:ind w:left="284" w:firstLine="0"/>
            </w:pPr>
            <w:r w:rsidRPr="00FC0CF2">
              <w:t>Cliquer sur la pièce jointe active l’onglet Contextuel PIÈCES JOINTES. Il propose les mêmes commandes que le clic droit.</w:t>
            </w:r>
          </w:p>
        </w:tc>
        <w:tc>
          <w:tcPr>
            <w:tcW w:w="7032" w:type="dxa"/>
            <w:gridSpan w:val="2"/>
            <w:tcMar>
              <w:left w:w="0" w:type="dxa"/>
              <w:right w:w="0" w:type="dxa"/>
            </w:tcMar>
          </w:tcPr>
          <w:p w14:paraId="4CBB1712" w14:textId="77777777" w:rsidR="00605654" w:rsidRPr="00FC0CF2" w:rsidRDefault="00605654" w:rsidP="008555CC">
            <w:pPr>
              <w:pStyle w:val="TexteprocdureNumrot"/>
              <w:rPr>
                <w:noProof/>
                <w:lang w:eastAsia="fr-FR"/>
              </w:rPr>
            </w:pPr>
          </w:p>
          <w:p w14:paraId="4070F730" w14:textId="77777777" w:rsidR="00605654" w:rsidRPr="00FC0CF2" w:rsidRDefault="008555CC" w:rsidP="00E22094">
            <w:pPr>
              <w:jc w:val="left"/>
              <w:rPr>
                <w:noProof/>
                <w:lang w:eastAsia="fr-FR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0B5CE94" wp14:editId="19C2CCF9">
                  <wp:extent cx="4456800" cy="2883600"/>
                  <wp:effectExtent l="0" t="0" r="127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51BF7" w14:textId="77777777" w:rsidR="00605654" w:rsidRPr="00FC0CF2" w:rsidRDefault="00605654"/>
    <w:p w14:paraId="45FEA347" w14:textId="77777777" w:rsidR="00605654" w:rsidRPr="00FC0CF2" w:rsidRDefault="00605654">
      <w:pPr>
        <w:jc w:val="left"/>
        <w:rPr>
          <w:sz w:val="2"/>
          <w:szCs w:val="2"/>
        </w:rPr>
      </w:pPr>
    </w:p>
    <w:tbl>
      <w:tblPr>
        <w:tblStyle w:val="Grilledutableau"/>
        <w:tblpPr w:leftFromText="141" w:rightFromText="141" w:vertAnchor="page" w:horzAnchor="margin" w:tblpY="1326"/>
        <w:tblW w:w="1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2019"/>
        <w:gridCol w:w="7128"/>
        <w:gridCol w:w="15"/>
      </w:tblGrid>
      <w:tr w:rsidR="00B97AE9" w:rsidRPr="00FC0CF2" w14:paraId="4E38D98D" w14:textId="77777777" w:rsidTr="00E46E35">
        <w:trPr>
          <w:trHeight w:hRule="exact" w:val="5556"/>
        </w:trPr>
        <w:tc>
          <w:tcPr>
            <w:tcW w:w="3969" w:type="dxa"/>
            <w:gridSpan w:val="2"/>
          </w:tcPr>
          <w:p w14:paraId="54CABEBF" w14:textId="77777777" w:rsidR="00B97AE9" w:rsidRPr="00FC0CF2" w:rsidRDefault="00B97AE9" w:rsidP="00E46E35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01048B12" w14:textId="77777777" w:rsidR="00B97AE9" w:rsidRPr="00FC0CF2" w:rsidRDefault="00B97AE9" w:rsidP="00E46E3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C"/>
            </w:r>
            <w:r w:rsidR="00591DBE" w:rsidRPr="00FC0CF2">
              <w:rPr>
                <w:b/>
                <w:color w:val="1E70B6"/>
                <w:sz w:val="20"/>
                <w:szCs w:val="20"/>
              </w:rPr>
              <w:t xml:space="preserve">Choisir l'action </w:t>
            </w:r>
            <w:r w:rsidR="00B66E64" w:rsidRPr="00FC0CF2">
              <w:rPr>
                <w:b/>
                <w:color w:val="1E70B6"/>
                <w:sz w:val="20"/>
                <w:szCs w:val="20"/>
              </w:rPr>
              <w:t>dans le volet de lecture</w:t>
            </w:r>
          </w:p>
          <w:p w14:paraId="2657D150" w14:textId="77777777" w:rsidR="00591DBE" w:rsidRPr="00FC0CF2" w:rsidRDefault="00591DBE" w:rsidP="00D32832">
            <w:pPr>
              <w:pStyle w:val="TexteProcdures"/>
            </w:pPr>
            <w:r w:rsidRPr="00FC0CF2">
              <w:t>Outlook génère un nouveau message qui reprend le message d'origine dans la partie basse de la zone de message. Le point d'insertion clignote en haut du message.</w:t>
            </w:r>
          </w:p>
          <w:p w14:paraId="12059E24" w14:textId="77777777" w:rsidR="00591DBE" w:rsidRPr="00FC0CF2" w:rsidRDefault="00591DBE" w:rsidP="00D32832">
            <w:pPr>
              <w:pStyle w:val="TexteProcdures"/>
            </w:pPr>
            <w:r w:rsidRPr="00FC0CF2">
              <w:t>Il est usuel de répondre au-dessus.</w:t>
            </w:r>
          </w:p>
          <w:p w14:paraId="7C909345" w14:textId="77777777" w:rsidR="003263C8" w:rsidRPr="00FC0CF2" w:rsidRDefault="003263C8" w:rsidP="00D32832">
            <w:pPr>
              <w:pStyle w:val="TexteProcdures"/>
            </w:pPr>
            <w:r w:rsidRPr="00FC0CF2">
              <w:t>L’onglet Message s’active.</w:t>
            </w:r>
          </w:p>
          <w:p w14:paraId="516EAB80" w14:textId="77777777" w:rsidR="00591DBE" w:rsidRPr="00FC0CF2" w:rsidRDefault="00591DBE" w:rsidP="00D32832">
            <w:pPr>
              <w:pStyle w:val="TexteProcdures"/>
            </w:pPr>
          </w:p>
          <w:p w14:paraId="1DB61F40" w14:textId="77777777" w:rsidR="00B97AE9" w:rsidRPr="00FC0CF2" w:rsidRDefault="00B97AE9" w:rsidP="00E46E3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D"/>
            </w:r>
            <w:r w:rsidR="00591DBE" w:rsidRPr="00FC0CF2">
              <w:rPr>
                <w:b/>
                <w:color w:val="1E70B6"/>
                <w:sz w:val="20"/>
                <w:szCs w:val="20"/>
              </w:rPr>
              <w:t>Vérifier les destinataires</w:t>
            </w:r>
          </w:p>
          <w:p w14:paraId="6ED9943E" w14:textId="77777777" w:rsidR="00B97AE9" w:rsidRPr="00FC0CF2" w:rsidRDefault="00591DBE" w:rsidP="00D32832">
            <w:pPr>
              <w:pStyle w:val="TexteProcdures"/>
            </w:pPr>
            <w:r w:rsidRPr="00FC0CF2">
              <w:t>Pour une réponse, Outlook reprend l'adresse de l'expéditeur</w:t>
            </w:r>
            <w:r w:rsidR="00812A03" w:rsidRPr="00FC0CF2">
              <w:t>.</w:t>
            </w:r>
          </w:p>
          <w:p w14:paraId="2C18FEFE" w14:textId="77777777" w:rsidR="00591DBE" w:rsidRPr="00FC0CF2" w:rsidRDefault="00591DBE" w:rsidP="00D32832">
            <w:pPr>
              <w:pStyle w:val="TexteProcdures"/>
            </w:pPr>
            <w:r w:rsidRPr="00FC0CF2">
              <w:t>Pour une réponse à tous, Outlook reprend l'expéditeur et l'ensemble des destinataires du courrier d'origine.</w:t>
            </w:r>
          </w:p>
          <w:p w14:paraId="55FB2279" w14:textId="77777777" w:rsidR="00591DBE" w:rsidRPr="00FC0CF2" w:rsidRDefault="00D35B96" w:rsidP="00D32832">
            <w:pPr>
              <w:pStyle w:val="TexteProcdures"/>
            </w:pPr>
            <w:r w:rsidRPr="00FC0CF2">
              <w:t>Pour un transfert, il</w:t>
            </w:r>
            <w:r w:rsidR="00591DBE" w:rsidRPr="00FC0CF2">
              <w:t xml:space="preserve"> faut indiquer le destinata</w:t>
            </w:r>
            <w:r w:rsidR="00CD077C" w:rsidRPr="00FC0CF2">
              <w:t>i</w:t>
            </w:r>
            <w:r w:rsidR="00591DBE" w:rsidRPr="00FC0CF2">
              <w:t>re</w:t>
            </w:r>
            <w:r w:rsidRPr="00FC0CF2">
              <w:t>.</w:t>
            </w:r>
          </w:p>
          <w:p w14:paraId="1E6671BF" w14:textId="77777777" w:rsidR="00812A03" w:rsidRPr="00FC0CF2" w:rsidRDefault="00812A03" w:rsidP="00D32832">
            <w:pPr>
              <w:pStyle w:val="TexteProcdures"/>
            </w:pPr>
          </w:p>
          <w:p w14:paraId="5B26748B" w14:textId="77777777" w:rsidR="00B97AE9" w:rsidRPr="00FC0CF2" w:rsidRDefault="00B97AE9" w:rsidP="00E46E3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E"/>
            </w:r>
            <w:r w:rsidR="00591DBE" w:rsidRPr="00FC0CF2">
              <w:rPr>
                <w:b/>
                <w:color w:val="1E70B6"/>
                <w:sz w:val="20"/>
                <w:szCs w:val="20"/>
              </w:rPr>
              <w:t>Vérifier l'objet</w:t>
            </w:r>
          </w:p>
          <w:p w14:paraId="6D51CF43" w14:textId="77777777" w:rsidR="00DE106D" w:rsidRPr="00FC0CF2" w:rsidRDefault="00DE106D" w:rsidP="00D32832">
            <w:pPr>
              <w:ind w:left="284" w:hanging="284"/>
              <w:jc w:val="left"/>
              <w:rPr>
                <w:color w:val="1E70B6"/>
                <w:sz w:val="18"/>
                <w:szCs w:val="18"/>
              </w:rPr>
            </w:pPr>
          </w:p>
          <w:p w14:paraId="76892437" w14:textId="77777777" w:rsidR="00B97AE9" w:rsidRPr="00FC0CF2" w:rsidRDefault="00B97AE9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F"/>
            </w:r>
            <w:r w:rsidR="00591DBE" w:rsidRPr="00FC0CF2">
              <w:rPr>
                <w:b/>
                <w:color w:val="1E70B6"/>
                <w:sz w:val="20"/>
                <w:szCs w:val="20"/>
              </w:rPr>
              <w:t>Rédiger et envoyer</w:t>
            </w:r>
          </w:p>
          <w:p w14:paraId="063F3AF5" w14:textId="77777777" w:rsidR="00B97AE9" w:rsidRPr="00FC0CF2" w:rsidRDefault="00B97AE9" w:rsidP="00E46E35">
            <w:pPr>
              <w:ind w:left="284"/>
              <w:jc w:val="left"/>
            </w:pPr>
          </w:p>
        </w:tc>
        <w:tc>
          <w:tcPr>
            <w:tcW w:w="7143" w:type="dxa"/>
            <w:gridSpan w:val="2"/>
            <w:tcMar>
              <w:left w:w="0" w:type="dxa"/>
              <w:right w:w="0" w:type="dxa"/>
            </w:tcMar>
          </w:tcPr>
          <w:p w14:paraId="42C58EEA" w14:textId="77777777" w:rsidR="008A21CE" w:rsidRPr="00FC0CF2" w:rsidRDefault="008A21CE" w:rsidP="00E46E35">
            <w:pPr>
              <w:jc w:val="left"/>
            </w:pPr>
          </w:p>
          <w:p w14:paraId="30086C8B" w14:textId="77777777" w:rsidR="00B97AE9" w:rsidRPr="00FC0CF2" w:rsidRDefault="00F71A01" w:rsidP="00E46E35">
            <w:pPr>
              <w:jc w:val="left"/>
            </w:pPr>
            <w:r w:rsidRPr="00FC0CF2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613E31B0" wp14:editId="2A0526D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</wp:posOffset>
                      </wp:positionV>
                      <wp:extent cx="4457700" cy="2886075"/>
                      <wp:effectExtent l="0" t="0" r="0" b="9525"/>
                      <wp:wrapSquare wrapText="bothSides"/>
                      <wp:docPr id="255" name="Groupe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700" cy="2886075"/>
                                <a:chOff x="0" y="0"/>
                                <a:chExt cx="4457700" cy="2886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288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Imag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5525" y="184785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195E07" id="Groupe 255" o:spid="_x0000_s1026" style="position:absolute;margin-left:.1pt;margin-top:.05pt;width:351pt;height:227.25pt;z-index:251731968" coordsize="44577,2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">
                      <v:shape id="Image 15" o:spid="_x0000_s1027" type="#_x0000_t75" style="position:absolute;width:44577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">
                        <v:imagedata r:id="rId45" o:title=""/>
                        <v:path arrowok="t"/>
                      </v:shape>
                      <v:shape id="Image 233" o:spid="_x0000_s1028" type="#_x0000_t75" style="position:absolute;left:22955;top:18478;width:133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">
                        <v:imagedata r:id="rId20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B97AE9" w:rsidRPr="00FC0CF2" w14:paraId="0E59BFB8" w14:textId="77777777" w:rsidTr="00E46E35">
        <w:trPr>
          <w:trHeight w:hRule="exact" w:val="5556"/>
        </w:trPr>
        <w:tc>
          <w:tcPr>
            <w:tcW w:w="3969" w:type="dxa"/>
            <w:gridSpan w:val="2"/>
          </w:tcPr>
          <w:p w14:paraId="75FED3E1" w14:textId="77777777" w:rsidR="00B97AE9" w:rsidRPr="00FC0CF2" w:rsidRDefault="00B97AE9" w:rsidP="00AD4047">
            <w:pPr>
              <w:pStyle w:val="TexteProcdures"/>
            </w:pPr>
          </w:p>
          <w:p w14:paraId="4C1360E3" w14:textId="77777777" w:rsidR="00B97AE9" w:rsidRPr="00FC0CF2" w:rsidRDefault="00B97AE9" w:rsidP="00E46E3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b/>
                <w:color w:val="1E70B6"/>
                <w:sz w:val="20"/>
                <w:szCs w:val="20"/>
              </w:rPr>
              <w:t xml:space="preserve">Automatiser les tâches courantes ou </w:t>
            </w:r>
            <w:r w:rsidRPr="00FC0CF2">
              <w:rPr>
                <w:b/>
                <w:color w:val="1E70B6"/>
                <w:sz w:val="20"/>
                <w:szCs w:val="20"/>
              </w:rPr>
              <w:br/>
              <w:t>répétitives</w:t>
            </w:r>
          </w:p>
          <w:p w14:paraId="1E78D1F0" w14:textId="77777777" w:rsidR="00B97AE9" w:rsidRPr="00FC0CF2" w:rsidRDefault="00B97AE9" w:rsidP="00C85720">
            <w:pPr>
              <w:pStyle w:val="TexteProcdures"/>
              <w:rPr>
                <w:color w:val="1E70B6"/>
              </w:rPr>
            </w:pPr>
          </w:p>
          <w:p w14:paraId="1C1AA620" w14:textId="77777777" w:rsidR="00B97AE9" w:rsidRPr="00FC0CF2" w:rsidRDefault="00B97AE9" w:rsidP="00E46E3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0"/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Déplacer un message vers </w:t>
            </w:r>
          </w:p>
          <w:p w14:paraId="4563ED78" w14:textId="77777777" w:rsidR="00B97AE9" w:rsidRPr="00FC0CF2" w:rsidRDefault="00B97AE9" w:rsidP="00E46E35">
            <w:pPr>
              <w:ind w:left="284"/>
              <w:jc w:val="left"/>
              <w:rPr>
                <w:color w:val="FF6C2B"/>
                <w:sz w:val="20"/>
                <w:szCs w:val="20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22B01A9E" wp14:editId="58F9D353">
                  <wp:extent cx="216000" cy="216000"/>
                  <wp:effectExtent l="0" t="0" r="0" b="0"/>
                  <wp:docPr id="253" name="Image 253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Un dossier existant</w:t>
            </w:r>
            <w:r w:rsidR="00812A03" w:rsidRPr="00FC0CF2">
              <w:rPr>
                <w:spacing w:val="-6"/>
                <w:sz w:val="18"/>
              </w:rPr>
              <w:t>,</w:t>
            </w:r>
          </w:p>
          <w:p w14:paraId="2599F840" w14:textId="77777777" w:rsidR="00B97AE9" w:rsidRPr="00FC0CF2" w:rsidRDefault="00B97AE9" w:rsidP="00E46E35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032CEC46" wp14:editId="6D70FA17">
                  <wp:extent cx="216000" cy="208826"/>
                  <wp:effectExtent l="0" t="0" r="0" b="1270"/>
                  <wp:docPr id="254" name="Image 254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Un autre dossier…</w:t>
            </w:r>
          </w:p>
          <w:p w14:paraId="1ED5790F" w14:textId="77777777" w:rsidR="00B97AE9" w:rsidRPr="00FC0CF2" w:rsidRDefault="00B97AE9" w:rsidP="00D32832">
            <w:pPr>
              <w:ind w:left="709" w:hanging="425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22373B32" wp14:editId="3BE6BADE">
                  <wp:extent cx="209550" cy="200025"/>
                  <wp:effectExtent l="0" t="0" r="0" b="9525"/>
                  <wp:docPr id="32" name="Image 32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 xml:space="preserve">Toujours déplacer les messages de cette </w:t>
            </w:r>
            <w:r w:rsidRPr="00FC0CF2">
              <w:rPr>
                <w:spacing w:val="-6"/>
                <w:sz w:val="18"/>
              </w:rPr>
              <w:br/>
              <w:t>conversation vers</w:t>
            </w:r>
            <w:r w:rsidR="00812A03" w:rsidRPr="00FC0CF2">
              <w:rPr>
                <w:spacing w:val="-6"/>
                <w:sz w:val="18"/>
              </w:rPr>
              <w:t>.</w:t>
            </w:r>
          </w:p>
          <w:p w14:paraId="7E91E4B3" w14:textId="77777777" w:rsidR="00807A8B" w:rsidRPr="00FC0CF2" w:rsidRDefault="00807A8B" w:rsidP="00D32832">
            <w:pPr>
              <w:ind w:left="709" w:hanging="425"/>
              <w:jc w:val="left"/>
              <w:rPr>
                <w:spacing w:val="-6"/>
                <w:sz w:val="18"/>
              </w:rPr>
            </w:pPr>
          </w:p>
          <w:p w14:paraId="3DFFA655" w14:textId="77777777" w:rsidR="00B97AE9" w:rsidRPr="00FC0CF2" w:rsidRDefault="00B97AE9" w:rsidP="00E46E3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1"/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Appliquer des actions rapides </w:t>
            </w:r>
            <w:r w:rsidR="00CD077C" w:rsidRPr="00FC0CF2">
              <w:rPr>
                <w:b/>
                <w:color w:val="1E70B6"/>
                <w:sz w:val="20"/>
                <w:szCs w:val="20"/>
              </w:rPr>
              <w:t>aux</w:t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 messages</w:t>
            </w:r>
          </w:p>
          <w:p w14:paraId="139CD5BC" w14:textId="77777777" w:rsidR="00B97AE9" w:rsidRPr="00FC0CF2" w:rsidRDefault="00B97AE9" w:rsidP="00C85720">
            <w:pPr>
              <w:pStyle w:val="TexteProcdures"/>
              <w:rPr>
                <w:color w:val="1E70B6"/>
              </w:rPr>
            </w:pPr>
          </w:p>
          <w:p w14:paraId="02C05263" w14:textId="77777777" w:rsidR="00B97AE9" w:rsidRPr="00FC0CF2" w:rsidRDefault="00B97AE9" w:rsidP="00E46E3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2"/>
            </w:r>
            <w:r w:rsidRPr="00FC0CF2">
              <w:rPr>
                <w:b/>
                <w:color w:val="1E70B6"/>
                <w:sz w:val="20"/>
                <w:szCs w:val="20"/>
              </w:rPr>
              <w:t>Nouvelle action rapide</w:t>
            </w:r>
          </w:p>
          <w:p w14:paraId="27253F36" w14:textId="77777777" w:rsidR="00B97AE9" w:rsidRPr="00FC0CF2" w:rsidRDefault="00CD077C" w:rsidP="00D32832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>Choisir</w:t>
            </w:r>
            <w:r w:rsidR="00B97AE9" w:rsidRPr="00FC0CF2">
              <w:rPr>
                <w:spacing w:val="-6"/>
                <w:sz w:val="18"/>
              </w:rPr>
              <w:t xml:space="preserve"> les actions que </w:t>
            </w:r>
            <w:r w:rsidRPr="00FC0CF2">
              <w:rPr>
                <w:spacing w:val="-6"/>
                <w:sz w:val="18"/>
              </w:rPr>
              <w:t>l'on souhaite appliquer</w:t>
            </w:r>
            <w:r w:rsidR="00B97AE9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aux</w:t>
            </w:r>
            <w:r w:rsidR="00D35B96" w:rsidRPr="00FC0CF2">
              <w:rPr>
                <w:spacing w:val="-6"/>
                <w:sz w:val="18"/>
              </w:rPr>
              <w:t xml:space="preserve"> messages.</w:t>
            </w:r>
          </w:p>
          <w:p w14:paraId="5AF6CAA4" w14:textId="77777777" w:rsidR="00D35B96" w:rsidRPr="00FC0CF2" w:rsidRDefault="00D35B96" w:rsidP="00C85720">
            <w:pPr>
              <w:pStyle w:val="TexteProcdures"/>
            </w:pPr>
          </w:p>
          <w:p w14:paraId="48C8E61F" w14:textId="77777777" w:rsidR="00C86F6A" w:rsidRPr="00FC0CF2" w:rsidRDefault="00C86F6A" w:rsidP="00C86F6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3"/>
            </w:r>
            <w:r w:rsidRPr="00FC0CF2">
              <w:rPr>
                <w:b/>
                <w:color w:val="1E70B6"/>
                <w:sz w:val="20"/>
                <w:szCs w:val="20"/>
              </w:rPr>
              <w:t>Supprimer les messages sélectionnés</w:t>
            </w:r>
          </w:p>
          <w:p w14:paraId="5E31065B" w14:textId="77777777" w:rsidR="00C86F6A" w:rsidRPr="00FC0CF2" w:rsidRDefault="00C86F6A" w:rsidP="00C86F6A">
            <w:pPr>
              <w:pStyle w:val="TexteProcdures"/>
            </w:pPr>
            <w:r w:rsidRPr="00FC0CF2">
              <w:t xml:space="preserve">La touche </w:t>
            </w:r>
            <w:r w:rsidRPr="00FC0CF2">
              <w:rPr>
                <w:bdr w:val="single" w:sz="4" w:space="0" w:color="auto"/>
              </w:rPr>
              <w:t>Suppr</w:t>
            </w:r>
            <w:r w:rsidRPr="00FC0CF2">
              <w:t xml:space="preserve"> a le même effet.</w:t>
            </w:r>
          </w:p>
          <w:p w14:paraId="19CDBBC2" w14:textId="77777777" w:rsidR="00C86F6A" w:rsidRPr="00FC0CF2" w:rsidRDefault="00C86F6A" w:rsidP="00D32832">
            <w:pPr>
              <w:ind w:left="284"/>
              <w:jc w:val="left"/>
            </w:pPr>
          </w:p>
        </w:tc>
        <w:tc>
          <w:tcPr>
            <w:tcW w:w="7143" w:type="dxa"/>
            <w:gridSpan w:val="2"/>
            <w:tcMar>
              <w:left w:w="0" w:type="dxa"/>
              <w:right w:w="0" w:type="dxa"/>
            </w:tcMar>
          </w:tcPr>
          <w:p w14:paraId="04A8CE22" w14:textId="77777777" w:rsidR="00B97AE9" w:rsidRPr="00FC0CF2" w:rsidRDefault="00B97AE9" w:rsidP="00AD4047">
            <w:pPr>
              <w:pStyle w:val="TexteProcdures"/>
            </w:pPr>
          </w:p>
          <w:p w14:paraId="5AF89ADC" w14:textId="77777777" w:rsidR="00C86F6A" w:rsidRPr="00FC0CF2" w:rsidRDefault="00AD4047" w:rsidP="00E46E35">
            <w:r w:rsidRPr="00FC0CF2">
              <w:rPr>
                <w:noProof/>
                <w:lang w:eastAsia="fr-FR"/>
              </w:rPr>
              <w:drawing>
                <wp:inline distT="0" distB="0" distL="0" distR="0" wp14:anchorId="1D9B97FD" wp14:editId="7522875E">
                  <wp:extent cx="4456800" cy="2883600"/>
                  <wp:effectExtent l="0" t="0" r="127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E9" w:rsidRPr="00FC0CF2" w14:paraId="0A7E7B77" w14:textId="77777777" w:rsidTr="00E46E35">
        <w:trPr>
          <w:gridAfter w:val="1"/>
          <w:wAfter w:w="15" w:type="dxa"/>
          <w:trHeight w:hRule="exact" w:val="567"/>
        </w:trPr>
        <w:tc>
          <w:tcPr>
            <w:tcW w:w="195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CA87F" w14:textId="77777777" w:rsidR="00B97AE9" w:rsidRPr="00FC0CF2" w:rsidRDefault="00B97AE9" w:rsidP="00E46E35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8B025C5" wp14:editId="28A5E3E3">
                  <wp:extent cx="908411" cy="432000"/>
                  <wp:effectExtent l="0" t="0" r="6350" b="6350"/>
                  <wp:docPr id="34" name="Image 34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7" w:type="dxa"/>
            <w:gridSpan w:val="2"/>
            <w:tcBorders>
              <w:left w:val="double" w:sz="4" w:space="0" w:color="auto"/>
              <w:bottom w:val="single" w:sz="18" w:space="0" w:color="auto"/>
            </w:tcBorders>
          </w:tcPr>
          <w:p w14:paraId="7A78E1E1" w14:textId="77777777" w:rsidR="00B97AE9" w:rsidRPr="00FC0CF2" w:rsidRDefault="00B97AE9" w:rsidP="00E46E35">
            <w:pPr>
              <w:jc w:val="left"/>
            </w:pPr>
          </w:p>
        </w:tc>
      </w:tr>
      <w:tr w:rsidR="00B97AE9" w:rsidRPr="00FC0CF2" w14:paraId="488AF3F4" w14:textId="77777777" w:rsidTr="00E46E35">
        <w:trPr>
          <w:trHeight w:hRule="exact" w:val="2539"/>
        </w:trPr>
        <w:tc>
          <w:tcPr>
            <w:tcW w:w="11112" w:type="dxa"/>
            <w:gridSpan w:val="4"/>
          </w:tcPr>
          <w:p w14:paraId="3153281F" w14:textId="77777777" w:rsidR="00D17911" w:rsidRPr="00FC0CF2" w:rsidRDefault="00D17911" w:rsidP="00E46E35">
            <w:pPr>
              <w:jc w:val="left"/>
              <w:rPr>
                <w:sz w:val="18"/>
                <w:szCs w:val="18"/>
              </w:rPr>
            </w:pPr>
          </w:p>
          <w:p w14:paraId="5E370753" w14:textId="77777777" w:rsidR="00B97AE9" w:rsidRPr="00FC0CF2" w:rsidRDefault="00D17911" w:rsidP="00E46E35">
            <w:pPr>
              <w:jc w:val="left"/>
              <w:rPr>
                <w:sz w:val="18"/>
                <w:szCs w:val="18"/>
              </w:rPr>
            </w:pPr>
            <w:r w:rsidRPr="00FC0CF2">
              <w:rPr>
                <w:sz w:val="18"/>
                <w:szCs w:val="18"/>
              </w:rPr>
              <w:t>La commande Nouvelle action rapide</w:t>
            </w:r>
            <w:r w:rsidR="00970A96" w:rsidRPr="00FC0CF2">
              <w:rPr>
                <w:sz w:val="18"/>
                <w:szCs w:val="18"/>
              </w:rPr>
              <w:t xml:space="preserve"> (7)</w:t>
            </w:r>
            <w:r w:rsidRPr="00FC0CF2">
              <w:rPr>
                <w:sz w:val="18"/>
                <w:szCs w:val="18"/>
              </w:rPr>
              <w:t xml:space="preserve"> propose des actions prédéfinies comme déplacement ou suppression.</w:t>
            </w:r>
          </w:p>
          <w:p w14:paraId="0020E1BC" w14:textId="77777777" w:rsidR="00807A8B" w:rsidRPr="00FC0CF2" w:rsidRDefault="00807A8B" w:rsidP="00D32832">
            <w:pPr>
              <w:jc w:val="left"/>
              <w:rPr>
                <w:sz w:val="18"/>
                <w:szCs w:val="18"/>
              </w:rPr>
            </w:pPr>
          </w:p>
          <w:p w14:paraId="08808FF7" w14:textId="77777777" w:rsidR="00D17911" w:rsidRPr="00FC0CF2" w:rsidRDefault="00D17911" w:rsidP="00D32832">
            <w:pPr>
              <w:jc w:val="left"/>
              <w:rPr>
                <w:sz w:val="18"/>
                <w:szCs w:val="18"/>
              </w:rPr>
            </w:pPr>
            <w:r w:rsidRPr="00FC0CF2">
              <w:rPr>
                <w:sz w:val="18"/>
                <w:szCs w:val="18"/>
              </w:rPr>
              <w:t>Elle propose également une nouvelle étape rapide qui permet de faire un choix dans l'ensemble des actions.</w:t>
            </w:r>
          </w:p>
          <w:p w14:paraId="471F9FB8" w14:textId="77777777" w:rsidR="00807A8B" w:rsidRPr="00FC0CF2" w:rsidRDefault="00807A8B" w:rsidP="00D32832">
            <w:pPr>
              <w:jc w:val="left"/>
              <w:rPr>
                <w:sz w:val="18"/>
                <w:szCs w:val="18"/>
              </w:rPr>
            </w:pPr>
          </w:p>
          <w:p w14:paraId="233F2569" w14:textId="77777777" w:rsidR="00D17911" w:rsidRPr="00FC0CF2" w:rsidRDefault="00D17911" w:rsidP="00D32832">
            <w:pPr>
              <w:jc w:val="left"/>
              <w:rPr>
                <w:sz w:val="18"/>
                <w:szCs w:val="18"/>
              </w:rPr>
            </w:pPr>
            <w:r w:rsidRPr="00FC0CF2">
              <w:rPr>
                <w:sz w:val="18"/>
                <w:szCs w:val="18"/>
              </w:rPr>
              <w:t xml:space="preserve">Il est possible d'affecter une touche de raccourci à cette action rapide et d'afficher une info bulle. </w:t>
            </w:r>
          </w:p>
        </w:tc>
      </w:tr>
    </w:tbl>
    <w:p w14:paraId="15BDA412" w14:textId="77777777" w:rsidR="00605654" w:rsidRPr="00FC0CF2" w:rsidRDefault="00605654"/>
    <w:p w14:paraId="274C0482" w14:textId="77777777" w:rsidR="00B73C3B" w:rsidRPr="00FC0CF2" w:rsidRDefault="00B73C3B">
      <w:pPr>
        <w:rPr>
          <w:sz w:val="2"/>
          <w:szCs w:val="2"/>
        </w:rPr>
      </w:pPr>
    </w:p>
    <w:tbl>
      <w:tblPr>
        <w:tblStyle w:val="Grilledutableau"/>
        <w:tblW w:w="1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7032"/>
      </w:tblGrid>
      <w:tr w:rsidR="00B73C3B" w:rsidRPr="00FC0CF2" w14:paraId="14F1F19D" w14:textId="77777777" w:rsidTr="00CA1F35">
        <w:trPr>
          <w:trHeight w:hRule="exact" w:val="2444"/>
        </w:trPr>
        <w:tc>
          <w:tcPr>
            <w:tcW w:w="11109" w:type="dxa"/>
            <w:gridSpan w:val="2"/>
          </w:tcPr>
          <w:p w14:paraId="2A55AB05" w14:textId="77777777" w:rsidR="00B73C3B" w:rsidRPr="00FC0CF2" w:rsidRDefault="00B73C3B" w:rsidP="00CA1F35">
            <w:pPr>
              <w:jc w:val="left"/>
              <w:rPr>
                <w:sz w:val="20"/>
                <w:szCs w:val="20"/>
              </w:rPr>
            </w:pPr>
          </w:p>
          <w:p w14:paraId="338EB6B5" w14:textId="77777777" w:rsidR="00B73C3B" w:rsidRPr="00FC0CF2" w:rsidRDefault="00B73C3B" w:rsidP="00D32832">
            <w:pPr>
              <w:jc w:val="left"/>
            </w:pPr>
            <w:r w:rsidRPr="00FC0CF2">
              <w:t>Classer les courriers en fonction de divers critères (expéditeur, date, destinataire, objet, etc.) facilite la recherche de courriers entrants ou sortants.</w:t>
            </w:r>
          </w:p>
          <w:p w14:paraId="05041A12" w14:textId="77777777" w:rsidR="00812A03" w:rsidRPr="00FC0CF2" w:rsidRDefault="00812A03" w:rsidP="00D32832">
            <w:pPr>
              <w:jc w:val="left"/>
            </w:pPr>
          </w:p>
          <w:p w14:paraId="0968CFA0" w14:textId="77777777" w:rsidR="00B73C3B" w:rsidRPr="00FC0CF2" w:rsidRDefault="00B73C3B" w:rsidP="00D32832">
            <w:pPr>
              <w:jc w:val="left"/>
            </w:pPr>
            <w:r w:rsidRPr="00FC0CF2">
              <w:t>Outlook propose des outils supplémentaires : une barre de recherche au-dessus de la partie centrale qui affiche les courriers et, lorsque l'on est en mode recherche, un onglet contextuel qui permet d'affiner cette recherche.</w:t>
            </w:r>
          </w:p>
        </w:tc>
      </w:tr>
      <w:tr w:rsidR="00B73C3B" w:rsidRPr="00FC0CF2" w14:paraId="79F80CA2" w14:textId="77777777" w:rsidTr="00FC0CF2">
        <w:trPr>
          <w:trHeight w:hRule="exact" w:val="604"/>
        </w:trPr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20CEC843" w14:textId="77777777" w:rsidR="00B73C3B" w:rsidRPr="00FC0CF2" w:rsidRDefault="00B73C3B" w:rsidP="00CA1F35">
            <w:pPr>
              <w:pStyle w:val="Titre2"/>
              <w:outlineLvl w:val="1"/>
              <w:rPr>
                <w:b/>
              </w:rPr>
            </w:pPr>
            <w:bookmarkStart w:id="10" w:name="_Toc395017799"/>
            <w:r w:rsidRPr="00FC0CF2">
              <w:rPr>
                <w:b/>
              </w:rPr>
              <w:t>Rechercher des messages</w:t>
            </w:r>
            <w:bookmarkEnd w:id="10"/>
            <w:r w:rsidRPr="00FC0CF2">
              <w:rPr>
                <w:b/>
              </w:rPr>
              <w:t xml:space="preserve"> </w:t>
            </w:r>
          </w:p>
        </w:tc>
        <w:tc>
          <w:tcPr>
            <w:tcW w:w="7032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7E57CF8" w14:textId="77777777" w:rsidR="00B73C3B" w:rsidRPr="00FC0CF2" w:rsidRDefault="00B73C3B" w:rsidP="00CA1F35">
            <w:pPr>
              <w:jc w:val="left"/>
            </w:pPr>
          </w:p>
        </w:tc>
      </w:tr>
      <w:tr w:rsidR="00B73C3B" w:rsidRPr="00FC0CF2" w14:paraId="1D503031" w14:textId="77777777" w:rsidTr="00CA1F35">
        <w:trPr>
          <w:trHeight w:hRule="exact" w:val="5557"/>
        </w:trPr>
        <w:tc>
          <w:tcPr>
            <w:tcW w:w="4077" w:type="dxa"/>
            <w:tcBorders>
              <w:top w:val="single" w:sz="18" w:space="0" w:color="auto"/>
            </w:tcBorders>
          </w:tcPr>
          <w:p w14:paraId="3C099B30" w14:textId="77777777" w:rsidR="00B73C3B" w:rsidRPr="00FC0CF2" w:rsidRDefault="00B73C3B" w:rsidP="00CA1F35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57934F7C" w14:textId="77777777" w:rsidR="00B73C3B" w:rsidRPr="00FC0CF2" w:rsidRDefault="00B73C3B" w:rsidP="00CA1F3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C"/>
            </w:r>
            <w:r w:rsidR="007A6D30" w:rsidRPr="00FC0CF2">
              <w:rPr>
                <w:b/>
                <w:color w:val="1E70B6"/>
                <w:sz w:val="20"/>
                <w:szCs w:val="20"/>
              </w:rPr>
              <w:t>Saisir un mot clef</w:t>
            </w:r>
          </w:p>
          <w:p w14:paraId="495D3A16" w14:textId="77777777" w:rsidR="00B73C3B" w:rsidRPr="00FC0CF2" w:rsidRDefault="00B73C3B" w:rsidP="00CA1F35">
            <w:pPr>
              <w:ind w:left="284"/>
              <w:jc w:val="left"/>
              <w:rPr>
                <w:color w:val="1E70B6"/>
                <w:spacing w:val="-6"/>
                <w:sz w:val="18"/>
              </w:rPr>
            </w:pPr>
          </w:p>
          <w:p w14:paraId="188A495E" w14:textId="77777777" w:rsidR="00B73C3B" w:rsidRPr="00FC0CF2" w:rsidRDefault="00B73C3B" w:rsidP="00CA1F35">
            <w:pPr>
              <w:jc w:val="left"/>
              <w:rPr>
                <w:color w:val="1E70B6"/>
                <w:spacing w:val="-6"/>
                <w:sz w:val="18"/>
              </w:rPr>
            </w:pPr>
            <w:r w:rsidRPr="00FC0CF2">
              <w:rPr>
                <w:color w:val="1E70B6"/>
                <w:sz w:val="32"/>
              </w:rPr>
              <w:sym w:font="Wingdings" w:char="F08D"/>
            </w:r>
            <w:r w:rsidR="007A6D30" w:rsidRPr="00FC0CF2">
              <w:rPr>
                <w:b/>
                <w:color w:val="1E70B6"/>
                <w:sz w:val="20"/>
                <w:szCs w:val="20"/>
              </w:rPr>
              <w:t>Sélectionner et consulter le message</w:t>
            </w:r>
          </w:p>
          <w:p w14:paraId="0C2D59CB" w14:textId="77777777" w:rsidR="00B73C3B" w:rsidRPr="00FC0CF2" w:rsidRDefault="00B73C3B" w:rsidP="00CA1F35">
            <w:pPr>
              <w:jc w:val="left"/>
              <w:rPr>
                <w:color w:val="1E70B6"/>
                <w:spacing w:val="-6"/>
                <w:sz w:val="18"/>
              </w:rPr>
            </w:pPr>
          </w:p>
          <w:p w14:paraId="42DA6E87" w14:textId="77777777" w:rsidR="00B73C3B" w:rsidRPr="00FC0CF2" w:rsidRDefault="00B73C3B" w:rsidP="00CA1F3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E"/>
            </w:r>
            <w:r w:rsidR="007A6D30" w:rsidRPr="00FC0CF2">
              <w:rPr>
                <w:b/>
                <w:color w:val="1E70B6"/>
                <w:sz w:val="20"/>
                <w:szCs w:val="20"/>
              </w:rPr>
              <w:t>Afficher l'onglet contextuel Recherche</w:t>
            </w:r>
          </w:p>
          <w:p w14:paraId="50CF0A35" w14:textId="77777777" w:rsidR="00B73C3B" w:rsidRPr="00FC0CF2" w:rsidRDefault="00B73C3B" w:rsidP="00CA1F35">
            <w:pPr>
              <w:ind w:left="284" w:hanging="284"/>
              <w:jc w:val="left"/>
              <w:rPr>
                <w:b/>
                <w:color w:val="C44613" w:themeColor="accent1" w:themeShade="BF"/>
                <w:sz w:val="20"/>
                <w:szCs w:val="20"/>
              </w:rPr>
            </w:pPr>
          </w:p>
        </w:tc>
        <w:tc>
          <w:tcPr>
            <w:tcW w:w="7032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31C772F0" w14:textId="77777777" w:rsidR="00B73C3B" w:rsidRPr="00FC0CF2" w:rsidRDefault="00B73C3B" w:rsidP="00CA1F35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4B91394E" w14:textId="77777777" w:rsidR="00B73C3B" w:rsidRPr="00FC0CF2" w:rsidRDefault="00110132" w:rsidP="00CA1F35">
            <w:pPr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F2455D3" wp14:editId="2FFD821B">
                  <wp:extent cx="4456800" cy="2883600"/>
                  <wp:effectExtent l="0" t="0" r="127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C3B" w:rsidRPr="00FC0CF2" w14:paraId="3D5C0771" w14:textId="77777777" w:rsidTr="00CA1F35">
        <w:trPr>
          <w:trHeight w:hRule="exact" w:val="5742"/>
        </w:trPr>
        <w:tc>
          <w:tcPr>
            <w:tcW w:w="4077" w:type="dxa"/>
          </w:tcPr>
          <w:p w14:paraId="28558CE3" w14:textId="77777777" w:rsidR="00B73C3B" w:rsidRPr="00FC0CF2" w:rsidRDefault="00B73C3B" w:rsidP="00CA1F35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750AA612" w14:textId="77777777" w:rsidR="00EA3F00" w:rsidRPr="00FC0CF2" w:rsidRDefault="00EA3F00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F"/>
            </w:r>
            <w:r w:rsidRPr="00FC0CF2">
              <w:rPr>
                <w:b/>
                <w:color w:val="1E70B6"/>
                <w:sz w:val="20"/>
                <w:szCs w:val="20"/>
              </w:rPr>
              <w:t>Cliquer sur Tous les éléments Outlook pour affiner / poursuivre la recherche</w:t>
            </w:r>
          </w:p>
          <w:p w14:paraId="3491F6ED" w14:textId="77777777" w:rsidR="00EA3F00" w:rsidRPr="00FC0CF2" w:rsidRDefault="00EA3F00" w:rsidP="00EA3F00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5EBABBA3" w14:textId="77777777" w:rsidR="00EA3F00" w:rsidRPr="00FC0CF2" w:rsidRDefault="00EA3F00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0"/>
            </w:r>
            <w:r w:rsidRPr="00FC0CF2">
              <w:rPr>
                <w:b/>
                <w:color w:val="1E70B6"/>
                <w:sz w:val="20"/>
                <w:szCs w:val="20"/>
              </w:rPr>
              <w:t>Dans la zone de recherche, saisir un ou des mots clefs</w:t>
            </w:r>
          </w:p>
          <w:p w14:paraId="3CBD3861" w14:textId="77777777" w:rsidR="00EA3F00" w:rsidRPr="00FC0CF2" w:rsidRDefault="00EA3F00" w:rsidP="00EA3F00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228A4C0" w14:textId="77777777" w:rsidR="00EA3F00" w:rsidRPr="00FC0CF2" w:rsidRDefault="00EA3F00" w:rsidP="00EA3F00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1"/>
            </w:r>
            <w:r w:rsidRPr="00FC0CF2">
              <w:rPr>
                <w:b/>
                <w:color w:val="1E70B6"/>
                <w:sz w:val="20"/>
                <w:szCs w:val="20"/>
              </w:rPr>
              <w:t>Sur l'Onglet contextuel Recherche,  groupe Affiner, préciser les critères</w:t>
            </w:r>
          </w:p>
          <w:p w14:paraId="2C45267A" w14:textId="77777777" w:rsidR="00EA3F00" w:rsidRPr="00FC0CF2" w:rsidRDefault="00EA3F00" w:rsidP="00EA3F00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>Outlook surligne les mots clefs dans le résultat de la recherche.</w:t>
            </w:r>
          </w:p>
          <w:p w14:paraId="73E1F028" w14:textId="77777777" w:rsidR="00EA3F00" w:rsidRPr="00FC0CF2" w:rsidRDefault="00EA3F00" w:rsidP="00EA3F00">
            <w:pPr>
              <w:ind w:left="284"/>
              <w:jc w:val="left"/>
              <w:rPr>
                <w:spacing w:val="-6"/>
                <w:sz w:val="18"/>
              </w:rPr>
            </w:pPr>
          </w:p>
          <w:p w14:paraId="3DC72691" w14:textId="77777777" w:rsidR="00EA3F00" w:rsidRPr="00FC0CF2" w:rsidRDefault="00EA3F00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2"/>
            </w:r>
            <w:r w:rsidRPr="00FC0CF2">
              <w:rPr>
                <w:b/>
                <w:color w:val="1E70B6"/>
                <w:sz w:val="20"/>
                <w:szCs w:val="20"/>
              </w:rPr>
              <w:t>Afficher les recherches récentes pour les réutiliser</w:t>
            </w:r>
          </w:p>
          <w:p w14:paraId="1C1F6238" w14:textId="77777777" w:rsidR="00B73C3B" w:rsidRPr="00FC0CF2" w:rsidRDefault="00EA3F00" w:rsidP="00D32832">
            <w:pPr>
              <w:pStyle w:val="TexteProcdures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spacing w:val="-6"/>
              </w:rPr>
              <w:t>Il est possible de modifier les critères des recherches récentes.</w:t>
            </w:r>
          </w:p>
        </w:tc>
        <w:tc>
          <w:tcPr>
            <w:tcW w:w="7032" w:type="dxa"/>
            <w:tcMar>
              <w:left w:w="0" w:type="dxa"/>
              <w:right w:w="0" w:type="dxa"/>
            </w:tcMar>
          </w:tcPr>
          <w:p w14:paraId="7B07B424" w14:textId="77777777" w:rsidR="00B73C3B" w:rsidRPr="00FC0CF2" w:rsidRDefault="00B73C3B" w:rsidP="00CA1F35">
            <w:pPr>
              <w:jc w:val="left"/>
              <w:rPr>
                <w:noProof/>
                <w:lang w:eastAsia="fr-FR"/>
              </w:rPr>
            </w:pPr>
          </w:p>
          <w:p w14:paraId="7196B2F3" w14:textId="77777777" w:rsidR="00B73C3B" w:rsidRPr="00FC0CF2" w:rsidRDefault="002A085F" w:rsidP="00CA1F35">
            <w:pPr>
              <w:jc w:val="left"/>
              <w:rPr>
                <w:noProof/>
                <w:lang w:eastAsia="fr-FR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B75026D" wp14:editId="42EAE76A">
                  <wp:extent cx="4456800" cy="2883600"/>
                  <wp:effectExtent l="0" t="0" r="127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65AF0" w14:textId="77777777" w:rsidR="00D8288F" w:rsidRPr="00FC0CF2" w:rsidRDefault="00D8288F" w:rsidP="00E22094">
      <w:pPr>
        <w:spacing w:after="60"/>
        <w:jc w:val="left"/>
        <w:rPr>
          <w:sz w:val="2"/>
          <w:szCs w:val="2"/>
        </w:rPr>
      </w:pPr>
    </w:p>
    <w:p w14:paraId="392B5758" w14:textId="77777777" w:rsidR="00E46F52" w:rsidRPr="00FC0CF2" w:rsidRDefault="00E46F52">
      <w:pPr>
        <w:jc w:val="left"/>
        <w:rPr>
          <w:sz w:val="8"/>
          <w:szCs w:val="2"/>
        </w:rPr>
      </w:pPr>
      <w:r w:rsidRPr="00FC0CF2">
        <w:rPr>
          <w:sz w:val="8"/>
          <w:szCs w:val="2"/>
        </w:rPr>
        <w:br w:type="page"/>
      </w:r>
    </w:p>
    <w:p w14:paraId="4EC2A09C" w14:textId="77777777" w:rsidR="005D137C" w:rsidRPr="00FC0CF2" w:rsidRDefault="005D137C" w:rsidP="00D32832">
      <w:pPr>
        <w:spacing w:after="0"/>
        <w:rPr>
          <w:sz w:val="2"/>
          <w:szCs w:val="2"/>
        </w:rPr>
      </w:pPr>
    </w:p>
    <w:p w14:paraId="1B98721E" w14:textId="77777777" w:rsidR="005D137C" w:rsidRPr="00FC0CF2" w:rsidRDefault="005D137C" w:rsidP="00D32832">
      <w:pPr>
        <w:spacing w:after="0"/>
        <w:rPr>
          <w:sz w:val="2"/>
          <w:szCs w:val="2"/>
        </w:rPr>
      </w:pPr>
    </w:p>
    <w:tbl>
      <w:tblPr>
        <w:tblStyle w:val="Grilledutableau"/>
        <w:tblW w:w="1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2018"/>
        <w:gridCol w:w="1242"/>
        <w:gridCol w:w="5884"/>
        <w:gridCol w:w="15"/>
      </w:tblGrid>
      <w:tr w:rsidR="005D137C" w:rsidRPr="00FC0CF2" w14:paraId="33BD0808" w14:textId="77777777" w:rsidTr="00FC0CF2">
        <w:trPr>
          <w:trHeight w:hRule="exact" w:val="604"/>
        </w:trPr>
        <w:tc>
          <w:tcPr>
            <w:tcW w:w="5211" w:type="dxa"/>
            <w:gridSpan w:val="3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425E9C86" w14:textId="77777777" w:rsidR="005D137C" w:rsidRPr="00FC0CF2" w:rsidRDefault="005D137C">
            <w:pPr>
              <w:pStyle w:val="Titre2"/>
              <w:outlineLvl w:val="1"/>
              <w:rPr>
                <w:b/>
              </w:rPr>
            </w:pPr>
            <w:bookmarkStart w:id="11" w:name="_Toc395017800"/>
            <w:r w:rsidRPr="00FC0CF2">
              <w:rPr>
                <w:b/>
              </w:rPr>
              <w:t>Organiser le stockage des messages</w:t>
            </w:r>
            <w:bookmarkEnd w:id="11"/>
            <w:r w:rsidRPr="00FC0CF2">
              <w:rPr>
                <w:b/>
              </w:rPr>
              <w:t xml:space="preserve"> </w:t>
            </w:r>
          </w:p>
        </w:tc>
        <w:tc>
          <w:tcPr>
            <w:tcW w:w="5898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42A7A04A" w14:textId="77777777" w:rsidR="005D137C" w:rsidRPr="00FC0CF2" w:rsidRDefault="005D137C" w:rsidP="00CA1F35">
            <w:pPr>
              <w:jc w:val="left"/>
            </w:pPr>
          </w:p>
        </w:tc>
      </w:tr>
      <w:tr w:rsidR="00B400DE" w:rsidRPr="00FC0CF2" w14:paraId="6E5F34D5" w14:textId="77777777" w:rsidTr="00D32832">
        <w:trPr>
          <w:trHeight w:hRule="exact" w:val="5322"/>
        </w:trPr>
        <w:tc>
          <w:tcPr>
            <w:tcW w:w="3969" w:type="dxa"/>
            <w:gridSpan w:val="2"/>
          </w:tcPr>
          <w:p w14:paraId="75E9E9E1" w14:textId="77777777" w:rsidR="00B400DE" w:rsidRPr="00FC0CF2" w:rsidRDefault="00B400DE" w:rsidP="00051727">
            <w:pPr>
              <w:pStyle w:val="TexteProcdures"/>
            </w:pPr>
          </w:p>
          <w:p w14:paraId="29BE47D0" w14:textId="77777777" w:rsidR="00B400DE" w:rsidRPr="00FC0CF2" w:rsidRDefault="00B400DE" w:rsidP="005D137C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C"/>
            </w:r>
            <w:r w:rsidR="00051727" w:rsidRPr="00FC0CF2">
              <w:rPr>
                <w:b/>
                <w:color w:val="1E70B6"/>
                <w:sz w:val="20"/>
                <w:szCs w:val="20"/>
              </w:rPr>
              <w:t>Gérer les d</w:t>
            </w:r>
            <w:r w:rsidRPr="00FC0CF2">
              <w:rPr>
                <w:b/>
                <w:color w:val="1E70B6"/>
                <w:sz w:val="20"/>
                <w:szCs w:val="20"/>
              </w:rPr>
              <w:t>ossier</w:t>
            </w:r>
            <w:r w:rsidR="00051727" w:rsidRPr="00FC0CF2">
              <w:rPr>
                <w:b/>
                <w:color w:val="1E70B6"/>
                <w:sz w:val="20"/>
                <w:szCs w:val="20"/>
              </w:rPr>
              <w:t>s</w:t>
            </w:r>
          </w:p>
          <w:p w14:paraId="03D5BFC5" w14:textId="77777777" w:rsidR="00B400DE" w:rsidRPr="00FC0CF2" w:rsidRDefault="00B400DE" w:rsidP="005D137C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48BCA2DA" wp14:editId="07C05AC4">
                  <wp:extent cx="216000" cy="216000"/>
                  <wp:effectExtent l="0" t="0" r="0" b="0"/>
                  <wp:docPr id="18" name="Image 18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="005D137C" w:rsidRPr="00FC0CF2">
              <w:rPr>
                <w:spacing w:val="-6"/>
                <w:sz w:val="18"/>
              </w:rPr>
              <w:t>Créer un n</w:t>
            </w:r>
            <w:r w:rsidRPr="00FC0CF2">
              <w:rPr>
                <w:spacing w:val="-6"/>
                <w:sz w:val="18"/>
              </w:rPr>
              <w:t>ouveau dossier</w:t>
            </w:r>
            <w:r w:rsidR="00812A03" w:rsidRPr="00FC0CF2">
              <w:rPr>
                <w:spacing w:val="-6"/>
                <w:sz w:val="18"/>
              </w:rPr>
              <w:t>,</w:t>
            </w:r>
          </w:p>
          <w:p w14:paraId="3A2AADCD" w14:textId="77777777" w:rsidR="00B400DE" w:rsidRPr="00FC0CF2" w:rsidRDefault="00B400DE" w:rsidP="005D137C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7966D54F" wp14:editId="79123C2B">
                  <wp:extent cx="216000" cy="208826"/>
                  <wp:effectExtent l="0" t="0" r="0" b="1270"/>
                  <wp:docPr id="19" name="Image 19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Renommer un dossier</w:t>
            </w:r>
            <w:r w:rsidR="00812A03" w:rsidRPr="00FC0CF2">
              <w:rPr>
                <w:spacing w:val="-6"/>
                <w:sz w:val="18"/>
              </w:rPr>
              <w:t>,</w:t>
            </w:r>
          </w:p>
          <w:p w14:paraId="125A6505" w14:textId="77777777" w:rsidR="00B400DE" w:rsidRPr="00FC0CF2" w:rsidRDefault="00B400DE" w:rsidP="005D137C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4B9B4338" wp14:editId="1E6E9017">
                  <wp:extent cx="209550" cy="200025"/>
                  <wp:effectExtent l="0" t="0" r="0" b="9525"/>
                  <wp:docPr id="20" name="Image 20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Copier un dossier</w:t>
            </w:r>
            <w:r w:rsidR="00812A03" w:rsidRPr="00FC0CF2">
              <w:rPr>
                <w:spacing w:val="-6"/>
                <w:sz w:val="18"/>
              </w:rPr>
              <w:t>,</w:t>
            </w:r>
          </w:p>
          <w:p w14:paraId="30E23899" w14:textId="77777777" w:rsidR="00B400DE" w:rsidRPr="00FC0CF2" w:rsidRDefault="00B400DE" w:rsidP="005D137C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29A868B" wp14:editId="4D284136">
                  <wp:extent cx="216000" cy="206400"/>
                  <wp:effectExtent l="0" t="0" r="0" b="3175"/>
                  <wp:docPr id="1120" name="Image 1120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16000" cy="2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Déplacer un dossier</w:t>
            </w:r>
            <w:r w:rsidR="00812A03" w:rsidRPr="00FC0CF2">
              <w:rPr>
                <w:spacing w:val="-6"/>
                <w:sz w:val="18"/>
              </w:rPr>
              <w:t>,</w:t>
            </w:r>
          </w:p>
          <w:p w14:paraId="71A21FDE" w14:textId="77777777" w:rsidR="00B400DE" w:rsidRPr="00FC0CF2" w:rsidRDefault="00B400DE" w:rsidP="005D137C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C5A8FBC" wp14:editId="5948CDFA">
                  <wp:extent cx="216000" cy="207232"/>
                  <wp:effectExtent l="0" t="0" r="0" b="2540"/>
                  <wp:docPr id="1125" name="Image 1125" descr="C:\Users\SAPPOR~1.ABC\AppData\Local\Temp\SNAGHTML1462c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APPOR~1.ABC\AppData\Local\Temp\SNAGHTML1462c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6071"/>
                          <a:stretch/>
                        </pic:blipFill>
                        <pic:spPr bwMode="auto">
                          <a:xfrm>
                            <a:off x="0" y="0"/>
                            <a:ext cx="216000" cy="20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</w:rPr>
              <w:t>Supprimer un dossier</w:t>
            </w:r>
            <w:r w:rsidR="00812A03" w:rsidRPr="00FC0CF2">
              <w:rPr>
                <w:spacing w:val="-6"/>
                <w:sz w:val="18"/>
              </w:rPr>
              <w:t>.</w:t>
            </w:r>
          </w:p>
          <w:p w14:paraId="73AD8321" w14:textId="77777777" w:rsidR="00970A96" w:rsidRPr="00FC0CF2" w:rsidRDefault="00970A96" w:rsidP="005D137C">
            <w:pPr>
              <w:ind w:left="284"/>
              <w:jc w:val="left"/>
              <w:rPr>
                <w:spacing w:val="-6"/>
                <w:sz w:val="18"/>
              </w:rPr>
            </w:pPr>
          </w:p>
          <w:p w14:paraId="628C7003" w14:textId="77777777" w:rsidR="00B400DE" w:rsidRPr="00FC0CF2" w:rsidRDefault="00B400DE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D"/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Nettoyer </w:t>
            </w:r>
            <w:r w:rsidR="00526499" w:rsidRPr="00FC0CF2">
              <w:rPr>
                <w:b/>
                <w:color w:val="1E70B6"/>
                <w:sz w:val="20"/>
                <w:szCs w:val="20"/>
              </w:rPr>
              <w:t xml:space="preserve">un </w:t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dossier et </w:t>
            </w:r>
            <w:r w:rsidR="00526499" w:rsidRPr="00FC0CF2">
              <w:rPr>
                <w:b/>
                <w:color w:val="1E70B6"/>
                <w:sz w:val="20"/>
                <w:szCs w:val="20"/>
              </w:rPr>
              <w:t xml:space="preserve">ses </w:t>
            </w:r>
            <w:r w:rsidRPr="00FC0CF2">
              <w:rPr>
                <w:b/>
                <w:color w:val="1E70B6"/>
                <w:sz w:val="20"/>
                <w:szCs w:val="20"/>
              </w:rPr>
              <w:t>sous dossiers</w:t>
            </w:r>
          </w:p>
          <w:p w14:paraId="40B21A00" w14:textId="77777777" w:rsidR="00726764" w:rsidRPr="00FC0CF2" w:rsidRDefault="00726764" w:rsidP="005D137C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0B9C55F5" w14:textId="77777777" w:rsidR="00B400DE" w:rsidRPr="00FC0CF2" w:rsidRDefault="00B400DE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E"/>
            </w:r>
            <w:r w:rsidRPr="00FC0CF2">
              <w:rPr>
                <w:b/>
                <w:color w:val="1E70B6"/>
                <w:sz w:val="20"/>
                <w:szCs w:val="20"/>
              </w:rPr>
              <w:t>Créer un dossier de recherche</w:t>
            </w:r>
          </w:p>
          <w:p w14:paraId="079A5752" w14:textId="77777777" w:rsidR="00726764" w:rsidRPr="00FC0CF2" w:rsidRDefault="00726764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714AAEC" w14:textId="77777777" w:rsidR="00B400DE" w:rsidRPr="00FC0CF2" w:rsidRDefault="00B400DE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8F"/>
            </w:r>
            <w:r w:rsidRPr="00FC0CF2">
              <w:rPr>
                <w:b/>
                <w:color w:val="1E70B6"/>
                <w:sz w:val="20"/>
                <w:szCs w:val="20"/>
              </w:rPr>
              <w:t>Afficher le dossier dans la section</w:t>
            </w:r>
            <w:r w:rsidR="00526499" w:rsidRPr="00FC0CF2">
              <w:rPr>
                <w:b/>
                <w:color w:val="1E70B6"/>
                <w:sz w:val="20"/>
                <w:szCs w:val="20"/>
              </w:rPr>
              <w:t xml:space="preserve"> </w:t>
            </w:r>
            <w:r w:rsidRPr="00FC0CF2">
              <w:rPr>
                <w:b/>
                <w:color w:val="1E70B6"/>
                <w:sz w:val="20"/>
                <w:szCs w:val="20"/>
              </w:rPr>
              <w:t>Favoris</w:t>
            </w:r>
          </w:p>
          <w:p w14:paraId="7EEDFA2B" w14:textId="77777777" w:rsidR="00B400DE" w:rsidRPr="00FC0CF2" w:rsidRDefault="00B400DE" w:rsidP="00D32832">
            <w:pPr>
              <w:ind w:left="284"/>
              <w:jc w:val="left"/>
            </w:pPr>
            <w:r w:rsidRPr="00FC0CF2">
              <w:rPr>
                <w:spacing w:val="-6"/>
                <w:sz w:val="18"/>
              </w:rPr>
              <w:t>Permet d’accéder rapidement à un dossier important</w:t>
            </w:r>
            <w:r w:rsidR="00257ED5" w:rsidRPr="00FC0CF2">
              <w:rPr>
                <w:spacing w:val="-6"/>
                <w:sz w:val="18"/>
              </w:rPr>
              <w:t>.</w:t>
            </w:r>
            <w:r w:rsidR="00051727" w:rsidRPr="00FC0CF2">
              <w:rPr>
                <w:spacing w:val="-6"/>
                <w:sz w:val="18"/>
              </w:rPr>
              <w:t xml:space="preserve"> Les favoris sont affichés en haut de la barre de navigation.</w:t>
            </w:r>
          </w:p>
        </w:tc>
        <w:tc>
          <w:tcPr>
            <w:tcW w:w="7143" w:type="dxa"/>
            <w:gridSpan w:val="3"/>
            <w:tcMar>
              <w:left w:w="0" w:type="dxa"/>
              <w:right w:w="0" w:type="dxa"/>
            </w:tcMar>
          </w:tcPr>
          <w:p w14:paraId="0AA34D0B" w14:textId="77777777" w:rsidR="00051727" w:rsidRPr="00FC0CF2" w:rsidRDefault="00051727" w:rsidP="00051727">
            <w:pPr>
              <w:pStyle w:val="TexteProcdures"/>
            </w:pPr>
          </w:p>
          <w:p w14:paraId="35CF5791" w14:textId="77777777" w:rsidR="00B400DE" w:rsidRPr="00FC0CF2" w:rsidRDefault="00051727" w:rsidP="00C76501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5912CFE1" wp14:editId="41BDBF55">
                  <wp:extent cx="4456800" cy="2883600"/>
                  <wp:effectExtent l="0" t="0" r="1270" b="0"/>
                  <wp:docPr id="1130" name="Image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DE" w:rsidRPr="00FC0CF2" w14:paraId="143D3052" w14:textId="77777777" w:rsidTr="00D32832">
        <w:trPr>
          <w:trHeight w:hRule="exact" w:val="5288"/>
        </w:trPr>
        <w:tc>
          <w:tcPr>
            <w:tcW w:w="3969" w:type="dxa"/>
            <w:gridSpan w:val="2"/>
          </w:tcPr>
          <w:p w14:paraId="557AC371" w14:textId="77777777" w:rsidR="00B400DE" w:rsidRPr="00FC0CF2" w:rsidRDefault="00B400DE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61A8ADD3" w14:textId="77777777" w:rsidR="00B400DE" w:rsidRPr="00FC0CF2" w:rsidRDefault="00B400DE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0"/>
            </w:r>
            <w:r w:rsidR="00CA1F35" w:rsidRPr="00FC0CF2">
              <w:rPr>
                <w:b/>
                <w:color w:val="1E70B6"/>
                <w:sz w:val="20"/>
                <w:szCs w:val="20"/>
              </w:rPr>
              <w:t>Sélectionner les messages à déplacer</w:t>
            </w:r>
            <w:r w:rsidRPr="00FC0CF2">
              <w:rPr>
                <w:b/>
                <w:color w:val="1E70B6"/>
                <w:sz w:val="20"/>
                <w:szCs w:val="20"/>
              </w:rPr>
              <w:t xml:space="preserve"> </w:t>
            </w:r>
          </w:p>
          <w:p w14:paraId="1F216773" w14:textId="77777777" w:rsidR="00B400DE" w:rsidRPr="00FC0CF2" w:rsidRDefault="00CA1F35" w:rsidP="005D137C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 xml:space="preserve">La </w:t>
            </w:r>
            <w:r w:rsidR="00C86C2E" w:rsidRPr="00FC0CF2">
              <w:rPr>
                <w:spacing w:val="-6"/>
                <w:sz w:val="18"/>
              </w:rPr>
              <w:t>multi sélection</w:t>
            </w:r>
            <w:r w:rsidRPr="00FC0CF2">
              <w:rPr>
                <w:spacing w:val="-6"/>
                <w:sz w:val="18"/>
              </w:rPr>
              <w:t xml:space="preserve"> est disponible dans ce con</w:t>
            </w:r>
            <w:r w:rsidR="00C86C2E" w:rsidRPr="00FC0CF2">
              <w:rPr>
                <w:spacing w:val="-6"/>
                <w:sz w:val="18"/>
              </w:rPr>
              <w:t>texte (touche</w:t>
            </w:r>
            <w:r w:rsidRPr="00FC0CF2">
              <w:rPr>
                <w:spacing w:val="-6"/>
                <w:sz w:val="18"/>
              </w:rPr>
              <w:t xml:space="preserve"> </w:t>
            </w:r>
            <w:r w:rsidRPr="00FC0CF2">
              <w:rPr>
                <w:spacing w:val="-6"/>
                <w:sz w:val="18"/>
                <w:bdr w:val="single" w:sz="4" w:space="0" w:color="auto"/>
              </w:rPr>
              <w:t>majuscule</w:t>
            </w:r>
            <w:r w:rsidRPr="00FC0CF2">
              <w:rPr>
                <w:spacing w:val="-6"/>
                <w:sz w:val="18"/>
              </w:rPr>
              <w:t xml:space="preserve"> ou </w:t>
            </w:r>
            <w:r w:rsidRPr="00FC0CF2">
              <w:rPr>
                <w:spacing w:val="-6"/>
                <w:sz w:val="18"/>
                <w:bdr w:val="single" w:sz="4" w:space="0" w:color="auto"/>
              </w:rPr>
              <w:t>Ctrl</w:t>
            </w:r>
            <w:r w:rsidRPr="00FC0CF2">
              <w:rPr>
                <w:spacing w:val="-6"/>
                <w:sz w:val="18"/>
              </w:rPr>
              <w:t>)</w:t>
            </w:r>
            <w:r w:rsidR="00812A03" w:rsidRPr="00FC0CF2">
              <w:rPr>
                <w:spacing w:val="-6"/>
                <w:sz w:val="18"/>
              </w:rPr>
              <w:t>.</w:t>
            </w:r>
          </w:p>
          <w:p w14:paraId="5F8A5A8D" w14:textId="77777777" w:rsidR="00D35B96" w:rsidRPr="00FC0CF2" w:rsidRDefault="00D35B96" w:rsidP="005D137C">
            <w:pPr>
              <w:ind w:left="284"/>
              <w:jc w:val="left"/>
              <w:rPr>
                <w:color w:val="1E70B6"/>
                <w:sz w:val="20"/>
                <w:szCs w:val="20"/>
              </w:rPr>
            </w:pPr>
          </w:p>
          <w:p w14:paraId="59C0C0C4" w14:textId="77777777" w:rsidR="00B400DE" w:rsidRPr="00FC0CF2" w:rsidRDefault="00B400DE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1"/>
            </w:r>
            <w:r w:rsidR="00C86C2E" w:rsidRPr="00FC0CF2">
              <w:rPr>
                <w:b/>
                <w:color w:val="1E70B6"/>
                <w:sz w:val="20"/>
                <w:szCs w:val="20"/>
              </w:rPr>
              <w:t>Faire glisser les messages vers le dossier destination</w:t>
            </w:r>
          </w:p>
          <w:p w14:paraId="52B00E79" w14:textId="77777777" w:rsidR="00726764" w:rsidRPr="00FC0CF2" w:rsidRDefault="00726764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72807AE" w14:textId="77777777" w:rsidR="00C86C2E" w:rsidRPr="00FC0CF2" w:rsidRDefault="00C86C2E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b/>
                <w:color w:val="1E70B6"/>
                <w:sz w:val="20"/>
                <w:szCs w:val="20"/>
              </w:rPr>
              <w:t>Ou</w:t>
            </w:r>
          </w:p>
          <w:p w14:paraId="65BB823D" w14:textId="77777777" w:rsidR="00C86C2E" w:rsidRPr="00FC0CF2" w:rsidRDefault="00C86C2E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65804ACE" w14:textId="77777777" w:rsidR="00B400DE" w:rsidRPr="00FC0CF2" w:rsidRDefault="00B400DE" w:rsidP="005D137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FC0CF2">
              <w:rPr>
                <w:color w:val="1E70B6"/>
                <w:sz w:val="32"/>
              </w:rPr>
              <w:sym w:font="Wingdings" w:char="F092"/>
            </w:r>
            <w:r w:rsidR="00C86C2E" w:rsidRPr="00FC0CF2">
              <w:rPr>
                <w:b/>
                <w:color w:val="1E70B6"/>
                <w:sz w:val="20"/>
                <w:szCs w:val="20"/>
              </w:rPr>
              <w:t>Cliquer sur la commande Déplacer de l'onglet Accueil et choisir le dossier destination</w:t>
            </w:r>
          </w:p>
          <w:p w14:paraId="05C2A937" w14:textId="77777777" w:rsidR="00B400DE" w:rsidRPr="00FC0CF2" w:rsidRDefault="00B400DE" w:rsidP="005D137C">
            <w:pPr>
              <w:ind w:left="284"/>
              <w:jc w:val="left"/>
            </w:pPr>
          </w:p>
        </w:tc>
        <w:tc>
          <w:tcPr>
            <w:tcW w:w="7143" w:type="dxa"/>
            <w:gridSpan w:val="3"/>
            <w:tcMar>
              <w:left w:w="0" w:type="dxa"/>
              <w:right w:w="0" w:type="dxa"/>
            </w:tcMar>
          </w:tcPr>
          <w:p w14:paraId="17E2576F" w14:textId="77777777" w:rsidR="00CA1F35" w:rsidRPr="00FC0CF2" w:rsidRDefault="00CA1F35" w:rsidP="005D137C"/>
          <w:p w14:paraId="6140F67E" w14:textId="77777777" w:rsidR="00B400DE" w:rsidRPr="00FC0CF2" w:rsidRDefault="00051727" w:rsidP="00C76501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761FC7E" wp14:editId="752034BA">
                  <wp:extent cx="4456800" cy="2883600"/>
                  <wp:effectExtent l="0" t="0" r="1270" b="0"/>
                  <wp:docPr id="1138" name="Imag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DE" w:rsidRPr="00FC0CF2" w14:paraId="571B511B" w14:textId="77777777" w:rsidTr="00D32832">
        <w:trPr>
          <w:gridAfter w:val="1"/>
          <w:wAfter w:w="15" w:type="dxa"/>
          <w:trHeight w:hRule="exact" w:val="567"/>
        </w:trPr>
        <w:tc>
          <w:tcPr>
            <w:tcW w:w="195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736686" w14:textId="77777777" w:rsidR="00B400DE" w:rsidRPr="00FC0CF2" w:rsidRDefault="00B400DE" w:rsidP="005D137C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F93C44B" wp14:editId="12DE73D9">
                  <wp:extent cx="908411" cy="432000"/>
                  <wp:effectExtent l="0" t="0" r="6350" b="6350"/>
                  <wp:docPr id="4" name="Image 4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7" w:type="dxa"/>
            <w:gridSpan w:val="3"/>
            <w:tcBorders>
              <w:left w:val="double" w:sz="4" w:space="0" w:color="auto"/>
              <w:bottom w:val="single" w:sz="18" w:space="0" w:color="auto"/>
            </w:tcBorders>
          </w:tcPr>
          <w:p w14:paraId="0830E705" w14:textId="77777777" w:rsidR="00B400DE" w:rsidRPr="00FC0CF2" w:rsidRDefault="00B400DE" w:rsidP="005D137C">
            <w:pPr>
              <w:jc w:val="left"/>
            </w:pPr>
          </w:p>
        </w:tc>
      </w:tr>
      <w:tr w:rsidR="00B400DE" w:rsidRPr="00FC0CF2" w14:paraId="6B083D0B" w14:textId="77777777" w:rsidTr="00D32832">
        <w:trPr>
          <w:trHeight w:hRule="exact" w:val="2869"/>
        </w:trPr>
        <w:tc>
          <w:tcPr>
            <w:tcW w:w="11112" w:type="dxa"/>
            <w:gridSpan w:val="5"/>
          </w:tcPr>
          <w:p w14:paraId="4E034BAE" w14:textId="77777777" w:rsidR="0028417A" w:rsidRPr="00FC0CF2" w:rsidRDefault="00B400DE" w:rsidP="005D137C">
            <w:pPr>
              <w:pStyle w:val="TitreConseils"/>
              <w:jc w:val="left"/>
              <w:rPr>
                <w:sz w:val="18"/>
                <w:szCs w:val="18"/>
              </w:rPr>
            </w:pPr>
            <w:r w:rsidRPr="00FC0CF2">
              <w:rPr>
                <w:sz w:val="18"/>
                <w:szCs w:val="18"/>
              </w:rPr>
              <w:br w:type="page"/>
            </w:r>
          </w:p>
          <w:p w14:paraId="6F7B2800" w14:textId="77777777" w:rsidR="00B400DE" w:rsidRPr="00FC0CF2" w:rsidRDefault="00B400DE" w:rsidP="00D32832">
            <w:pPr>
              <w:pStyle w:val="TitreConseils"/>
              <w:jc w:val="left"/>
              <w:rPr>
                <w:sz w:val="18"/>
                <w:szCs w:val="18"/>
              </w:rPr>
            </w:pPr>
            <w:r w:rsidRPr="00FC0CF2">
              <w:rPr>
                <w:sz w:val="18"/>
                <w:szCs w:val="18"/>
              </w:rPr>
              <w:t>Création de dossiers</w:t>
            </w:r>
            <w:r w:rsidRPr="00FC0CF2">
              <w:rPr>
                <w:color w:val="FF0000"/>
                <w:sz w:val="18"/>
                <w:szCs w:val="18"/>
              </w:rPr>
              <w:t> </w:t>
            </w:r>
            <w:r w:rsidRPr="00FC0CF2">
              <w:rPr>
                <w:sz w:val="18"/>
                <w:szCs w:val="18"/>
              </w:rPr>
              <w:t xml:space="preserve">: </w:t>
            </w:r>
            <w:r w:rsidRPr="00FC0CF2">
              <w:rPr>
                <w:b w:val="0"/>
                <w:color w:val="auto"/>
                <w:sz w:val="18"/>
                <w:szCs w:val="18"/>
              </w:rPr>
              <w:t>Clic droit sur Boîte de réception (</w:t>
            </w:r>
            <w:r w:rsidR="00C86C2E" w:rsidRPr="00FC0CF2">
              <w:rPr>
                <w:b w:val="0"/>
                <w:color w:val="auto"/>
                <w:sz w:val="18"/>
                <w:szCs w:val="18"/>
              </w:rPr>
              <w:t xml:space="preserve">ou </w:t>
            </w:r>
            <w:r w:rsidRPr="00FC0CF2">
              <w:rPr>
                <w:b w:val="0"/>
                <w:color w:val="auto"/>
                <w:sz w:val="18"/>
                <w:szCs w:val="18"/>
              </w:rPr>
              <w:t>onglet</w:t>
            </w:r>
            <w:r w:rsidR="00C86C2E" w:rsidRPr="00FC0CF2">
              <w:rPr>
                <w:b w:val="0"/>
                <w:color w:val="auto"/>
                <w:sz w:val="18"/>
                <w:szCs w:val="18"/>
              </w:rPr>
              <w:t xml:space="preserve"> </w:t>
            </w:r>
            <w:r w:rsidRPr="00FC0CF2">
              <w:rPr>
                <w:b w:val="0"/>
                <w:color w:val="auto"/>
                <w:sz w:val="18"/>
                <w:szCs w:val="18"/>
              </w:rPr>
              <w:t>Dossier</w:t>
            </w:r>
            <w:r w:rsidR="00C86C2E" w:rsidRPr="00FC0CF2">
              <w:rPr>
                <w:b w:val="0"/>
                <w:color w:val="auto"/>
                <w:sz w:val="18"/>
                <w:szCs w:val="18"/>
              </w:rPr>
              <w:t xml:space="preserve"> / Nouveau dossier)</w:t>
            </w:r>
            <w:r w:rsidR="00812A03" w:rsidRPr="00FC0CF2">
              <w:rPr>
                <w:b w:val="0"/>
                <w:color w:val="auto"/>
                <w:sz w:val="18"/>
                <w:szCs w:val="18"/>
              </w:rPr>
              <w:t>.</w:t>
            </w:r>
          </w:p>
          <w:p w14:paraId="62BA8760" w14:textId="77777777" w:rsidR="00B400DE" w:rsidRPr="00FC0CF2" w:rsidRDefault="00B400DE" w:rsidP="005D137C">
            <w:pPr>
              <w:jc w:val="left"/>
              <w:rPr>
                <w:sz w:val="18"/>
                <w:szCs w:val="18"/>
              </w:rPr>
            </w:pPr>
            <w:r w:rsidRPr="00FC0CF2">
              <w:rPr>
                <w:b/>
                <w:color w:val="1E70B6"/>
                <w:sz w:val="18"/>
                <w:szCs w:val="18"/>
              </w:rPr>
              <w:t>Dossier de recherche</w:t>
            </w:r>
            <w:r w:rsidRPr="00FC0CF2">
              <w:rPr>
                <w:color w:val="1E70B6"/>
                <w:sz w:val="18"/>
                <w:szCs w:val="18"/>
              </w:rPr>
              <w:t> </w:t>
            </w:r>
            <w:r w:rsidRPr="00FC0CF2">
              <w:rPr>
                <w:sz w:val="18"/>
                <w:szCs w:val="18"/>
              </w:rPr>
              <w:t>: c’est un dossier virtuel qui affiche tous les éléments de messagerie qui répondent à des critères de recherche spécifiques. Par exemple, le dossier de recherche Courrier non lu permet de voir tous les messages non lus dans un dossier, même s’ils se trouve</w:t>
            </w:r>
            <w:r w:rsidR="00F656F2" w:rsidRPr="00FC0CF2">
              <w:rPr>
                <w:sz w:val="18"/>
                <w:szCs w:val="18"/>
              </w:rPr>
              <w:t>nt dans des dossiers différents.</w:t>
            </w:r>
          </w:p>
          <w:p w14:paraId="28E865FD" w14:textId="77777777" w:rsidR="00B400DE" w:rsidRPr="00FC0CF2" w:rsidRDefault="00B400DE" w:rsidP="005D137C">
            <w:pPr>
              <w:jc w:val="left"/>
              <w:rPr>
                <w:sz w:val="18"/>
                <w:szCs w:val="18"/>
              </w:rPr>
            </w:pPr>
            <w:r w:rsidRPr="00FC0CF2">
              <w:rPr>
                <w:b/>
                <w:color w:val="1E70B6"/>
                <w:sz w:val="18"/>
                <w:szCs w:val="18"/>
              </w:rPr>
              <w:t>Nettoyer le dossier</w:t>
            </w:r>
            <w:r w:rsidRPr="00FC0CF2">
              <w:rPr>
                <w:color w:val="1E70B6"/>
                <w:sz w:val="18"/>
                <w:szCs w:val="18"/>
              </w:rPr>
              <w:t xml:space="preserve"> </w:t>
            </w:r>
            <w:r w:rsidRPr="00FC0CF2">
              <w:rPr>
                <w:sz w:val="18"/>
                <w:szCs w:val="18"/>
              </w:rPr>
              <w:t>Toutes les conversations dans le dossier sélectionné sont révisées et les messages redondants sont supprimés.</w:t>
            </w:r>
          </w:p>
          <w:p w14:paraId="769D54E7" w14:textId="77777777" w:rsidR="00B400DE" w:rsidRPr="00FC0CF2" w:rsidRDefault="00B400DE" w:rsidP="005D137C">
            <w:pPr>
              <w:jc w:val="left"/>
              <w:rPr>
                <w:sz w:val="18"/>
                <w:szCs w:val="18"/>
              </w:rPr>
            </w:pPr>
            <w:r w:rsidRPr="00FC0CF2">
              <w:rPr>
                <w:b/>
                <w:color w:val="1E70B6"/>
                <w:sz w:val="18"/>
                <w:szCs w:val="18"/>
              </w:rPr>
              <w:t>Nettoyer le dossier et les sous-dossiers</w:t>
            </w:r>
            <w:r w:rsidRPr="00FC0CF2">
              <w:rPr>
                <w:color w:val="1E70B6"/>
                <w:sz w:val="18"/>
                <w:szCs w:val="18"/>
              </w:rPr>
              <w:t xml:space="preserve"> </w:t>
            </w:r>
            <w:r w:rsidRPr="00FC0CF2">
              <w:rPr>
                <w:sz w:val="18"/>
                <w:szCs w:val="18"/>
              </w:rPr>
              <w:t xml:space="preserve">Toutes les conversations dans le dossier sélectionné, et tous les </w:t>
            </w:r>
            <w:r w:rsidR="00C86C2E" w:rsidRPr="00FC0CF2">
              <w:rPr>
                <w:sz w:val="18"/>
                <w:szCs w:val="18"/>
              </w:rPr>
              <w:t>sous-</w:t>
            </w:r>
            <w:r w:rsidRPr="00FC0CF2">
              <w:rPr>
                <w:sz w:val="18"/>
                <w:szCs w:val="18"/>
              </w:rPr>
              <w:t>dossiers qu’il contient, sont révisées et les messages redondants sont supprimés.</w:t>
            </w:r>
          </w:p>
          <w:p w14:paraId="0CCF1264" w14:textId="77777777" w:rsidR="00812A03" w:rsidRPr="00FC0CF2" w:rsidRDefault="00B400DE" w:rsidP="00812A03">
            <w:pPr>
              <w:jc w:val="left"/>
              <w:rPr>
                <w:sz w:val="18"/>
                <w:szCs w:val="18"/>
              </w:rPr>
            </w:pPr>
            <w:r w:rsidRPr="00FC0CF2">
              <w:rPr>
                <w:b/>
                <w:color w:val="1E70B6"/>
                <w:sz w:val="18"/>
                <w:szCs w:val="18"/>
              </w:rPr>
              <w:t>Actions Rapides :</w:t>
            </w:r>
            <w:r w:rsidRPr="00FC0CF2">
              <w:rPr>
                <w:color w:val="1E70B6"/>
                <w:sz w:val="18"/>
                <w:szCs w:val="18"/>
              </w:rPr>
              <w:t xml:space="preserve"> </w:t>
            </w:r>
            <w:r w:rsidRPr="00FC0CF2">
              <w:rPr>
                <w:sz w:val="18"/>
                <w:szCs w:val="18"/>
              </w:rPr>
              <w:t xml:space="preserve">Applique simultanément plusieurs actions aux messages électroniques, afin de gérer plus simplement et plus rapidement </w:t>
            </w:r>
            <w:r w:rsidR="00C86C2E" w:rsidRPr="00FC0CF2">
              <w:rPr>
                <w:sz w:val="18"/>
                <w:szCs w:val="18"/>
              </w:rPr>
              <w:t xml:space="preserve">la </w:t>
            </w:r>
            <w:r w:rsidR="00812A03" w:rsidRPr="00FC0CF2">
              <w:rPr>
                <w:sz w:val="18"/>
                <w:szCs w:val="18"/>
              </w:rPr>
              <w:t>boîte aux lettres.</w:t>
            </w:r>
          </w:p>
          <w:p w14:paraId="7F012C2A" w14:textId="77777777" w:rsidR="00B400DE" w:rsidRPr="00FC0CF2" w:rsidRDefault="00B400DE" w:rsidP="00812A03">
            <w:pPr>
              <w:jc w:val="left"/>
              <w:rPr>
                <w:sz w:val="18"/>
                <w:szCs w:val="18"/>
              </w:rPr>
            </w:pPr>
            <w:r w:rsidRPr="00FC0CF2">
              <w:rPr>
                <w:b/>
                <w:sz w:val="18"/>
                <w:szCs w:val="18"/>
              </w:rPr>
              <w:t xml:space="preserve">Clic </w:t>
            </w:r>
            <w:r w:rsidRPr="001C2CE3">
              <w:rPr>
                <w:b/>
                <w:color w:val="1E70B6"/>
                <w:sz w:val="18"/>
                <w:szCs w:val="18"/>
              </w:rPr>
              <w:t>droit sur le message</w:t>
            </w:r>
            <w:r w:rsidRPr="001C2CE3">
              <w:rPr>
                <w:color w:val="1E70B6"/>
                <w:sz w:val="18"/>
                <w:szCs w:val="18"/>
              </w:rPr>
              <w:t xml:space="preserve"> </w:t>
            </w:r>
            <w:r w:rsidRPr="00FC0CF2">
              <w:rPr>
                <w:sz w:val="18"/>
                <w:szCs w:val="18"/>
              </w:rPr>
              <w:t xml:space="preserve">ou Onglet </w:t>
            </w:r>
            <w:r w:rsidRPr="001C2CE3">
              <w:rPr>
                <w:b/>
                <w:color w:val="1E70B6"/>
                <w:sz w:val="18"/>
                <w:szCs w:val="18"/>
              </w:rPr>
              <w:t xml:space="preserve">Accueil </w:t>
            </w:r>
            <w:r w:rsidRPr="00FC0CF2">
              <w:rPr>
                <w:sz w:val="18"/>
                <w:szCs w:val="18"/>
              </w:rPr>
              <w:t xml:space="preserve">Groupe </w:t>
            </w:r>
            <w:r w:rsidRPr="001C2CE3">
              <w:rPr>
                <w:b/>
                <w:color w:val="1E70B6"/>
                <w:sz w:val="18"/>
                <w:szCs w:val="18"/>
              </w:rPr>
              <w:t>Actions Rapides</w:t>
            </w:r>
            <w:r w:rsidR="00812A03" w:rsidRPr="00FC0CF2">
              <w:rPr>
                <w:b/>
                <w:color w:val="EB6A35" w:themeColor="accent1"/>
                <w:sz w:val="18"/>
                <w:szCs w:val="18"/>
              </w:rPr>
              <w:t>.</w:t>
            </w:r>
          </w:p>
        </w:tc>
      </w:tr>
      <w:tr w:rsidR="00C31072" w:rsidRPr="00FC0CF2" w14:paraId="240CE55D" w14:textId="77777777" w:rsidTr="00E9774B">
        <w:trPr>
          <w:trHeight w:hRule="exact" w:val="5556"/>
        </w:trPr>
        <w:tc>
          <w:tcPr>
            <w:tcW w:w="3969" w:type="dxa"/>
            <w:gridSpan w:val="2"/>
          </w:tcPr>
          <w:p w14:paraId="361ABD84" w14:textId="77777777" w:rsidR="00C31072" w:rsidRPr="00FC0CF2" w:rsidRDefault="00C31072" w:rsidP="002F447E">
            <w:pPr>
              <w:pStyle w:val="TexteprocdureNumrot"/>
            </w:pPr>
          </w:p>
          <w:p w14:paraId="3AE547CC" w14:textId="77777777" w:rsidR="00B94472" w:rsidRPr="001C2CE3" w:rsidRDefault="00B94472" w:rsidP="00D32832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b/>
                <w:color w:val="1E70B6"/>
                <w:sz w:val="20"/>
                <w:szCs w:val="20"/>
              </w:rPr>
              <w:t xml:space="preserve">Créer ou appliquer une règle </w:t>
            </w:r>
            <w:r w:rsidR="0028417A" w:rsidRPr="001C2CE3">
              <w:rPr>
                <w:b/>
                <w:color w:val="1E70B6"/>
                <w:sz w:val="20"/>
                <w:szCs w:val="20"/>
              </w:rPr>
              <w:t xml:space="preserve">aux </w:t>
            </w:r>
            <w:r w:rsidRPr="001C2CE3">
              <w:rPr>
                <w:b/>
                <w:color w:val="1E70B6"/>
                <w:sz w:val="20"/>
                <w:szCs w:val="20"/>
              </w:rPr>
              <w:t>messages entrants</w:t>
            </w:r>
            <w:r w:rsidR="00970A96" w:rsidRPr="001C2CE3">
              <w:rPr>
                <w:b/>
                <w:color w:val="1E70B6"/>
                <w:sz w:val="20"/>
                <w:szCs w:val="20"/>
              </w:rPr>
              <w:t xml:space="preserve"> (voir compléments)</w:t>
            </w:r>
          </w:p>
          <w:p w14:paraId="09002498" w14:textId="77777777" w:rsidR="005816DB" w:rsidRPr="001C2CE3" w:rsidRDefault="005816DB" w:rsidP="00B9447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658899A2" w14:textId="77777777" w:rsidR="00B94472" w:rsidRPr="001C2CE3" w:rsidRDefault="00B94472" w:rsidP="00B9447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color w:val="1E70B6"/>
                <w:sz w:val="32"/>
              </w:rPr>
              <w:sym w:font="Wingdings" w:char="F08C"/>
            </w:r>
            <w:r w:rsidR="004A668A" w:rsidRPr="001C2CE3">
              <w:rPr>
                <w:b/>
                <w:color w:val="1E70B6"/>
                <w:sz w:val="20"/>
                <w:szCs w:val="20"/>
              </w:rPr>
              <w:t>Sélectionner le message le plus proche des conditions à poser</w:t>
            </w:r>
          </w:p>
          <w:p w14:paraId="447AC174" w14:textId="77777777" w:rsidR="004A668A" w:rsidRPr="001C2CE3" w:rsidRDefault="004A668A" w:rsidP="004A668A">
            <w:pPr>
              <w:pStyle w:val="TexteProcdures"/>
              <w:rPr>
                <w:color w:val="1E70B6"/>
              </w:rPr>
            </w:pPr>
          </w:p>
          <w:p w14:paraId="345C64AB" w14:textId="77777777" w:rsidR="004A668A" w:rsidRPr="001C2CE3" w:rsidRDefault="004A668A" w:rsidP="004A668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color w:val="1E70B6"/>
                <w:sz w:val="32"/>
              </w:rPr>
              <w:sym w:font="Wingdings" w:char="F08D"/>
            </w:r>
            <w:r w:rsidRPr="001C2CE3">
              <w:rPr>
                <w:b/>
                <w:color w:val="1E70B6"/>
                <w:sz w:val="20"/>
                <w:szCs w:val="20"/>
              </w:rPr>
              <w:t>Activer les règles</w:t>
            </w:r>
          </w:p>
          <w:p w14:paraId="578ED2AE" w14:textId="77777777" w:rsidR="00C31072" w:rsidRPr="00FC0CF2" w:rsidRDefault="00C31072" w:rsidP="00726764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7B0F1662" wp14:editId="0CDAA38B">
                  <wp:extent cx="216000" cy="216000"/>
                  <wp:effectExtent l="0" t="0" r="0" b="0"/>
                  <wp:docPr id="234" name="Image 234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="004A668A" w:rsidRPr="00FC0CF2">
              <w:rPr>
                <w:spacing w:val="-6"/>
                <w:sz w:val="18"/>
              </w:rPr>
              <w:t>Créer une règle,</w:t>
            </w:r>
          </w:p>
          <w:p w14:paraId="1D353FE5" w14:textId="77777777" w:rsidR="00726764" w:rsidRPr="00FC0CF2" w:rsidRDefault="00726764" w:rsidP="00726764">
            <w:pPr>
              <w:ind w:left="284"/>
              <w:jc w:val="left"/>
              <w:rPr>
                <w:spacing w:val="-6"/>
                <w:sz w:val="18"/>
              </w:rPr>
            </w:pPr>
          </w:p>
          <w:p w14:paraId="1EE0F023" w14:textId="77777777" w:rsidR="00E032B3" w:rsidRPr="00FC0CF2" w:rsidRDefault="00C31072" w:rsidP="00726764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3AC0BB60" wp14:editId="0EE12E57">
                  <wp:extent cx="216000" cy="208826"/>
                  <wp:effectExtent l="0" t="0" r="0" b="1270"/>
                  <wp:docPr id="235" name="Image 235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="004A668A" w:rsidRPr="00FC0CF2">
              <w:rPr>
                <w:spacing w:val="-6"/>
                <w:sz w:val="18"/>
              </w:rPr>
              <w:t>Poser les conditions,</w:t>
            </w:r>
          </w:p>
          <w:p w14:paraId="36692E2E" w14:textId="77777777" w:rsidR="00726764" w:rsidRPr="00FC0CF2" w:rsidRDefault="00726764" w:rsidP="00726764">
            <w:pPr>
              <w:ind w:left="284"/>
              <w:jc w:val="left"/>
              <w:rPr>
                <w:spacing w:val="-6"/>
                <w:sz w:val="18"/>
              </w:rPr>
            </w:pPr>
          </w:p>
          <w:p w14:paraId="7C1D6EC7" w14:textId="77777777" w:rsidR="00C31072" w:rsidRPr="00FC0CF2" w:rsidRDefault="00C31072" w:rsidP="004A668A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FBB78A0" wp14:editId="060F74BC">
                  <wp:extent cx="209550" cy="200025"/>
                  <wp:effectExtent l="0" t="0" r="0" b="9525"/>
                  <wp:docPr id="237" name="Image 237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rPr>
                <w:spacing w:val="-6"/>
                <w:sz w:val="18"/>
              </w:rPr>
              <w:t xml:space="preserve"> </w:t>
            </w:r>
            <w:r w:rsidR="004A668A" w:rsidRPr="00FC0CF2">
              <w:rPr>
                <w:spacing w:val="-6"/>
                <w:sz w:val="18"/>
              </w:rPr>
              <w:t>Choisir les actions résultantes.</w:t>
            </w:r>
          </w:p>
          <w:p w14:paraId="102FC0DB" w14:textId="77777777" w:rsidR="004A668A" w:rsidRPr="00FC0CF2" w:rsidRDefault="004A668A" w:rsidP="004A668A">
            <w:pPr>
              <w:ind w:left="284"/>
              <w:jc w:val="left"/>
              <w:rPr>
                <w:spacing w:val="-6"/>
                <w:sz w:val="18"/>
              </w:rPr>
            </w:pPr>
          </w:p>
          <w:p w14:paraId="13064F14" w14:textId="77777777" w:rsidR="004A668A" w:rsidRPr="00FC0CF2" w:rsidRDefault="004A668A" w:rsidP="004A668A">
            <w:pPr>
              <w:ind w:left="709" w:hanging="425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9FE0546" wp14:editId="411D1204">
                  <wp:extent cx="216000" cy="206400"/>
                  <wp:effectExtent l="0" t="0" r="0" b="3175"/>
                  <wp:docPr id="1142" name="Image 1142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16000" cy="2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Si nécessaire, activer d’autres options (voir plus loin « règles de message ».</w:t>
            </w:r>
          </w:p>
          <w:p w14:paraId="74146A9C" w14:textId="77777777" w:rsidR="004A668A" w:rsidRPr="00FC0CF2" w:rsidRDefault="004A668A" w:rsidP="004A668A">
            <w:pPr>
              <w:ind w:left="284"/>
              <w:jc w:val="left"/>
            </w:pPr>
          </w:p>
        </w:tc>
        <w:tc>
          <w:tcPr>
            <w:tcW w:w="7143" w:type="dxa"/>
            <w:gridSpan w:val="3"/>
            <w:tcMar>
              <w:left w:w="0" w:type="dxa"/>
              <w:right w:w="0" w:type="dxa"/>
            </w:tcMar>
          </w:tcPr>
          <w:p w14:paraId="4E4AD34A" w14:textId="77777777" w:rsidR="002F447E" w:rsidRPr="00FC0CF2" w:rsidRDefault="002F447E" w:rsidP="002F447E">
            <w:pPr>
              <w:pStyle w:val="TexteprocdureNumrot"/>
            </w:pPr>
          </w:p>
          <w:p w14:paraId="27989806" w14:textId="77777777" w:rsidR="00C31072" w:rsidRPr="00FC0CF2" w:rsidRDefault="004A668A" w:rsidP="00E9774B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1348F727" wp14:editId="713E4285">
                  <wp:extent cx="4456800" cy="2883600"/>
                  <wp:effectExtent l="0" t="0" r="1270" b="0"/>
                  <wp:docPr id="1139" name="Imag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72" w:rsidRPr="00FC0CF2" w14:paraId="3C8B0258" w14:textId="77777777" w:rsidTr="00E9774B">
        <w:trPr>
          <w:trHeight w:hRule="exact" w:val="5556"/>
        </w:trPr>
        <w:tc>
          <w:tcPr>
            <w:tcW w:w="3969" w:type="dxa"/>
            <w:gridSpan w:val="2"/>
          </w:tcPr>
          <w:p w14:paraId="1DC7E9B1" w14:textId="77777777" w:rsidR="00C31072" w:rsidRPr="00FC0CF2" w:rsidRDefault="00C31072" w:rsidP="0053062C">
            <w:pPr>
              <w:pStyle w:val="TexteProcdures"/>
            </w:pPr>
          </w:p>
          <w:p w14:paraId="195CFB07" w14:textId="77777777" w:rsidR="00CA4D91" w:rsidRPr="001C2CE3" w:rsidRDefault="00CA4D91" w:rsidP="00CA4D91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b/>
                <w:color w:val="1E70B6"/>
                <w:sz w:val="20"/>
                <w:szCs w:val="20"/>
              </w:rPr>
              <w:t>Gestion du courrier indésirable</w:t>
            </w:r>
          </w:p>
          <w:p w14:paraId="1F16F936" w14:textId="77777777" w:rsidR="00726764" w:rsidRPr="001C2CE3" w:rsidRDefault="00726764" w:rsidP="005816DB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F6352E6" w14:textId="77777777" w:rsidR="00726764" w:rsidRPr="001C2CE3" w:rsidRDefault="005816DB" w:rsidP="005816DB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color w:val="1E70B6"/>
                <w:sz w:val="32"/>
              </w:rPr>
              <w:sym w:font="Wingdings" w:char="F08E"/>
            </w:r>
            <w:r w:rsidR="0053062C" w:rsidRPr="001C2CE3">
              <w:rPr>
                <w:b/>
                <w:color w:val="1E70B6"/>
                <w:sz w:val="20"/>
                <w:szCs w:val="20"/>
              </w:rPr>
              <w:t>Sélectionner le courrier à traiter comme indésirable et cliquer droit</w:t>
            </w:r>
          </w:p>
          <w:p w14:paraId="307029EE" w14:textId="77777777" w:rsidR="0053062C" w:rsidRPr="001C2CE3" w:rsidRDefault="0053062C" w:rsidP="0053062C">
            <w:pPr>
              <w:pStyle w:val="TexteProcdures"/>
              <w:rPr>
                <w:color w:val="1E70B6"/>
              </w:rPr>
            </w:pPr>
          </w:p>
          <w:p w14:paraId="5A056A46" w14:textId="77777777" w:rsidR="0053062C" w:rsidRPr="001C2CE3" w:rsidRDefault="005816DB" w:rsidP="006F7663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color w:val="1E70B6"/>
                <w:sz w:val="32"/>
              </w:rPr>
              <w:sym w:font="Wingdings" w:char="F08F"/>
            </w:r>
            <w:r w:rsidR="0053062C" w:rsidRPr="001C2CE3">
              <w:rPr>
                <w:b/>
                <w:color w:val="1E70B6"/>
                <w:sz w:val="20"/>
                <w:szCs w:val="20"/>
              </w:rPr>
              <w:t xml:space="preserve"> Choisir courrier indésirable</w:t>
            </w:r>
          </w:p>
          <w:p w14:paraId="1CCADEF7" w14:textId="77777777" w:rsidR="0053062C" w:rsidRPr="001C2CE3" w:rsidRDefault="0053062C" w:rsidP="0053062C">
            <w:pPr>
              <w:pStyle w:val="TexteProcdures"/>
              <w:rPr>
                <w:color w:val="1E70B6"/>
              </w:rPr>
            </w:pPr>
          </w:p>
          <w:p w14:paraId="2DD873E9" w14:textId="77777777" w:rsidR="0053062C" w:rsidRPr="001C2CE3" w:rsidRDefault="0053062C" w:rsidP="006F7663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color w:val="1E70B6"/>
                <w:sz w:val="32"/>
                <w:szCs w:val="32"/>
              </w:rPr>
              <w:sym w:font="Wingdings" w:char="F090"/>
            </w:r>
            <w:r w:rsidRPr="001C2CE3">
              <w:rPr>
                <w:b/>
                <w:color w:val="1E70B6"/>
                <w:sz w:val="20"/>
                <w:szCs w:val="20"/>
              </w:rPr>
              <w:t>Bloquer l’expéditeur ou le domaine</w:t>
            </w:r>
          </w:p>
          <w:p w14:paraId="63E384BD" w14:textId="77777777" w:rsidR="0053062C" w:rsidRPr="00FC0CF2" w:rsidRDefault="0053062C" w:rsidP="0053062C">
            <w:pPr>
              <w:pStyle w:val="TexteProcdures"/>
            </w:pPr>
            <w:r w:rsidRPr="00FC0CF2">
              <w:t>Le domaine pris en compte est celui qui figure après l’arobase de l’adresse électronique.</w:t>
            </w:r>
          </w:p>
          <w:p w14:paraId="2A68315C" w14:textId="77777777" w:rsidR="0053062C" w:rsidRPr="00FC0CF2" w:rsidRDefault="0053062C" w:rsidP="0053062C">
            <w:pPr>
              <w:pStyle w:val="TexteProcdures"/>
            </w:pPr>
          </w:p>
          <w:p w14:paraId="7A3A6312" w14:textId="77777777" w:rsidR="0053062C" w:rsidRPr="001C2CE3" w:rsidRDefault="0053062C" w:rsidP="006F7663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color w:val="1E70B6"/>
                <w:sz w:val="32"/>
                <w:szCs w:val="32"/>
              </w:rPr>
              <w:sym w:font="Wingdings" w:char="F091"/>
            </w:r>
            <w:r w:rsidRPr="001C2CE3">
              <w:rPr>
                <w:b/>
                <w:color w:val="1E70B6"/>
                <w:sz w:val="20"/>
                <w:szCs w:val="20"/>
              </w:rPr>
              <w:t>Activer les options de courrier indésirable</w:t>
            </w:r>
          </w:p>
          <w:p w14:paraId="2CF7A2C6" w14:textId="77777777" w:rsidR="0053062C" w:rsidRPr="001C2CE3" w:rsidRDefault="0053062C" w:rsidP="0053062C">
            <w:pPr>
              <w:pStyle w:val="TexteProcdures"/>
              <w:rPr>
                <w:color w:val="1E70B6"/>
              </w:rPr>
            </w:pPr>
          </w:p>
          <w:p w14:paraId="332C5BE0" w14:textId="77777777" w:rsidR="0053062C" w:rsidRPr="001C2CE3" w:rsidRDefault="0053062C" w:rsidP="006F7663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1C2CE3">
              <w:rPr>
                <w:color w:val="1E70B6"/>
                <w:sz w:val="32"/>
                <w:szCs w:val="32"/>
              </w:rPr>
              <w:sym w:font="Wingdings" w:char="F092"/>
            </w:r>
            <w:r w:rsidRPr="001C2CE3">
              <w:rPr>
                <w:b/>
                <w:color w:val="1E70B6"/>
                <w:sz w:val="20"/>
                <w:szCs w:val="20"/>
              </w:rPr>
              <w:t>Gérer les adresses ou les domaines</w:t>
            </w:r>
          </w:p>
          <w:p w14:paraId="47CD60F7" w14:textId="77777777" w:rsidR="00C31072" w:rsidRPr="00FC0CF2" w:rsidRDefault="00C31072" w:rsidP="0053062C">
            <w:pPr>
              <w:pStyle w:val="TexteProcdures"/>
            </w:pPr>
          </w:p>
        </w:tc>
        <w:tc>
          <w:tcPr>
            <w:tcW w:w="7143" w:type="dxa"/>
            <w:gridSpan w:val="3"/>
            <w:tcMar>
              <w:left w:w="0" w:type="dxa"/>
              <w:right w:w="0" w:type="dxa"/>
            </w:tcMar>
          </w:tcPr>
          <w:p w14:paraId="2D0DAD3D" w14:textId="77777777" w:rsidR="0053062C" w:rsidRPr="00FC0CF2" w:rsidRDefault="0053062C" w:rsidP="0053062C">
            <w:pPr>
              <w:pStyle w:val="TexteProcdures"/>
            </w:pPr>
          </w:p>
          <w:p w14:paraId="00BBB7E8" w14:textId="77777777" w:rsidR="00C31072" w:rsidRPr="00FC0CF2" w:rsidRDefault="0053062C" w:rsidP="00E9774B">
            <w:r w:rsidRPr="00FC0CF2">
              <w:rPr>
                <w:noProof/>
                <w:lang w:eastAsia="fr-FR"/>
              </w:rPr>
              <w:drawing>
                <wp:inline distT="0" distB="0" distL="0" distR="0" wp14:anchorId="7C8AE0B9" wp14:editId="76DC1583">
                  <wp:extent cx="4456800" cy="2883600"/>
                  <wp:effectExtent l="0" t="0" r="1270" b="0"/>
                  <wp:docPr id="1137" name="Imag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72" w:rsidRPr="00FC0CF2" w14:paraId="702A7FC6" w14:textId="77777777" w:rsidTr="00E9774B">
        <w:trPr>
          <w:gridAfter w:val="1"/>
          <w:wAfter w:w="15" w:type="dxa"/>
          <w:trHeight w:hRule="exact" w:val="567"/>
        </w:trPr>
        <w:tc>
          <w:tcPr>
            <w:tcW w:w="195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E5B340" w14:textId="77777777" w:rsidR="00C31072" w:rsidRPr="00FC0CF2" w:rsidRDefault="00C31072" w:rsidP="00E9774B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432299D" wp14:editId="437362F2">
                  <wp:extent cx="908411" cy="432000"/>
                  <wp:effectExtent l="0" t="0" r="6350" b="6350"/>
                  <wp:docPr id="246" name="Image 246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7" w:type="dxa"/>
            <w:gridSpan w:val="3"/>
            <w:tcBorders>
              <w:left w:val="double" w:sz="4" w:space="0" w:color="auto"/>
              <w:bottom w:val="single" w:sz="18" w:space="0" w:color="auto"/>
            </w:tcBorders>
          </w:tcPr>
          <w:p w14:paraId="761A75EA" w14:textId="77777777" w:rsidR="00C31072" w:rsidRPr="00FC0CF2" w:rsidRDefault="00C31072" w:rsidP="00E9774B">
            <w:pPr>
              <w:jc w:val="left"/>
            </w:pPr>
          </w:p>
        </w:tc>
      </w:tr>
      <w:tr w:rsidR="00C31072" w:rsidRPr="00FC0CF2" w14:paraId="0681EC97" w14:textId="77777777" w:rsidTr="00E9774B">
        <w:trPr>
          <w:trHeight w:hRule="exact" w:val="2835"/>
        </w:trPr>
        <w:tc>
          <w:tcPr>
            <w:tcW w:w="11112" w:type="dxa"/>
            <w:gridSpan w:val="5"/>
          </w:tcPr>
          <w:p w14:paraId="2974D32E" w14:textId="77777777" w:rsidR="00E9774B" w:rsidRPr="00FC0CF2" w:rsidRDefault="00C31072" w:rsidP="00E9774B">
            <w:pPr>
              <w:pStyle w:val="TitreConseils"/>
              <w:jc w:val="left"/>
              <w:rPr>
                <w:sz w:val="20"/>
                <w:szCs w:val="20"/>
              </w:rPr>
            </w:pPr>
            <w:r w:rsidRPr="00FC0CF2">
              <w:rPr>
                <w:sz w:val="20"/>
                <w:szCs w:val="20"/>
              </w:rPr>
              <w:br w:type="page"/>
            </w:r>
          </w:p>
          <w:p w14:paraId="01D6561E" w14:textId="77777777" w:rsidR="00C31072" w:rsidRPr="00FC0CF2" w:rsidRDefault="00E032B3" w:rsidP="00E9774B">
            <w:pPr>
              <w:jc w:val="left"/>
              <w:rPr>
                <w:sz w:val="20"/>
                <w:szCs w:val="20"/>
              </w:rPr>
            </w:pPr>
            <w:r w:rsidRPr="001C2CE3">
              <w:rPr>
                <w:b/>
                <w:color w:val="1E70B6"/>
                <w:sz w:val="20"/>
                <w:szCs w:val="20"/>
              </w:rPr>
              <w:t>Créer ou appliquer une règle</w:t>
            </w:r>
            <w:r w:rsidRPr="00FC0CF2">
              <w:rPr>
                <w:color w:val="DC7449" w:themeColor="accent2" w:themeTint="99"/>
                <w:sz w:val="20"/>
                <w:szCs w:val="20"/>
              </w:rPr>
              <w:t> </w:t>
            </w:r>
            <w:r w:rsidRPr="00FC0CF2">
              <w:rPr>
                <w:sz w:val="20"/>
                <w:szCs w:val="20"/>
              </w:rPr>
              <w:t xml:space="preserve">: clic </w:t>
            </w:r>
            <w:r w:rsidR="0028417A" w:rsidRPr="00FC0CF2">
              <w:rPr>
                <w:sz w:val="20"/>
                <w:szCs w:val="20"/>
              </w:rPr>
              <w:t>d</w:t>
            </w:r>
            <w:r w:rsidRPr="00FC0CF2">
              <w:rPr>
                <w:sz w:val="20"/>
                <w:szCs w:val="20"/>
              </w:rPr>
              <w:t xml:space="preserve">roit sur le message puis clic sur </w:t>
            </w:r>
            <w:r w:rsidRPr="001C2CE3">
              <w:rPr>
                <w:b/>
                <w:color w:val="1E70B6"/>
                <w:sz w:val="20"/>
                <w:szCs w:val="20"/>
              </w:rPr>
              <w:t>règles</w:t>
            </w:r>
            <w:r w:rsidRPr="001C2CE3">
              <w:rPr>
                <w:color w:val="1E70B6"/>
                <w:sz w:val="20"/>
                <w:szCs w:val="20"/>
              </w:rPr>
              <w:t xml:space="preserve"> </w:t>
            </w:r>
            <w:r w:rsidRPr="00FC0CF2">
              <w:rPr>
                <w:sz w:val="20"/>
                <w:szCs w:val="20"/>
              </w:rPr>
              <w:t xml:space="preserve">ou </w:t>
            </w:r>
            <w:r w:rsidR="0028417A" w:rsidRPr="00FC0CF2">
              <w:rPr>
                <w:sz w:val="20"/>
                <w:szCs w:val="20"/>
              </w:rPr>
              <w:t xml:space="preserve">onglet </w:t>
            </w:r>
            <w:r w:rsidRPr="001C2CE3">
              <w:rPr>
                <w:b/>
                <w:color w:val="1E70B6"/>
                <w:sz w:val="20"/>
                <w:szCs w:val="20"/>
              </w:rPr>
              <w:t>Fichier</w:t>
            </w:r>
            <w:r w:rsidRPr="001C2CE3">
              <w:rPr>
                <w:color w:val="1E70B6"/>
                <w:sz w:val="20"/>
                <w:szCs w:val="20"/>
              </w:rPr>
              <w:t xml:space="preserve"> </w:t>
            </w:r>
            <w:r w:rsidR="0028417A" w:rsidRPr="001C2CE3">
              <w:rPr>
                <w:color w:val="1E70B6"/>
                <w:sz w:val="20"/>
                <w:szCs w:val="20"/>
              </w:rPr>
              <w:t xml:space="preserve">/ </w:t>
            </w:r>
            <w:r w:rsidRPr="00FC0CF2">
              <w:rPr>
                <w:sz w:val="20"/>
                <w:szCs w:val="20"/>
              </w:rPr>
              <w:t>gérer les règles et alertes</w:t>
            </w:r>
            <w:r w:rsidR="001A349E" w:rsidRPr="00FC0CF2">
              <w:rPr>
                <w:sz w:val="20"/>
                <w:szCs w:val="20"/>
              </w:rPr>
              <w:t>.</w:t>
            </w:r>
          </w:p>
          <w:p w14:paraId="16B27E8A" w14:textId="77777777" w:rsidR="00E032B3" w:rsidRPr="00FC0CF2" w:rsidRDefault="00E032B3" w:rsidP="00E9774B">
            <w:pPr>
              <w:jc w:val="left"/>
              <w:rPr>
                <w:sz w:val="20"/>
                <w:szCs w:val="20"/>
              </w:rPr>
            </w:pPr>
          </w:p>
          <w:p w14:paraId="58AD2C1B" w14:textId="77777777" w:rsidR="00E032B3" w:rsidRPr="00FC0CF2" w:rsidRDefault="00E032B3" w:rsidP="006F7663">
            <w:pPr>
              <w:jc w:val="left"/>
              <w:rPr>
                <w:sz w:val="20"/>
                <w:szCs w:val="20"/>
              </w:rPr>
            </w:pPr>
            <w:r w:rsidRPr="001C2CE3">
              <w:rPr>
                <w:b/>
                <w:color w:val="1E70B6"/>
                <w:sz w:val="20"/>
                <w:szCs w:val="20"/>
              </w:rPr>
              <w:t>Liste Expéditeurs bloqués</w:t>
            </w:r>
            <w:r w:rsidRPr="001C2CE3">
              <w:rPr>
                <w:color w:val="1E70B6"/>
                <w:sz w:val="20"/>
                <w:szCs w:val="20"/>
              </w:rPr>
              <w:t> </w:t>
            </w:r>
            <w:r w:rsidRPr="00FC0CF2">
              <w:rPr>
                <w:color w:val="DC7449" w:themeColor="accent2" w:themeTint="99"/>
                <w:sz w:val="20"/>
                <w:szCs w:val="20"/>
              </w:rPr>
              <w:t>:</w:t>
            </w:r>
            <w:r w:rsidRPr="00FC0CF2">
              <w:rPr>
                <w:sz w:val="20"/>
                <w:szCs w:val="20"/>
              </w:rPr>
              <w:t xml:space="preserve"> </w:t>
            </w:r>
            <w:r w:rsidR="0028417A" w:rsidRPr="00FC0CF2">
              <w:rPr>
                <w:sz w:val="20"/>
                <w:szCs w:val="20"/>
              </w:rPr>
              <w:t>permet de</w:t>
            </w:r>
            <w:r w:rsidRPr="00FC0CF2">
              <w:rPr>
                <w:sz w:val="20"/>
                <w:szCs w:val="20"/>
              </w:rPr>
              <w:t xml:space="preserve"> facilement bloquer des messages en provenance d’une adresse de messagerie ou d’un nom de domaine en ajoutant l’expéditeur à la liste des expéditeurs bloqués. Lorsque </w:t>
            </w:r>
            <w:r w:rsidR="0028417A" w:rsidRPr="00FC0CF2">
              <w:rPr>
                <w:sz w:val="20"/>
                <w:szCs w:val="20"/>
              </w:rPr>
              <w:t xml:space="preserve">l'on </w:t>
            </w:r>
            <w:r w:rsidRPr="00FC0CF2">
              <w:rPr>
                <w:sz w:val="20"/>
                <w:szCs w:val="20"/>
              </w:rPr>
              <w:t>ajoute le nom ou l’adresse d’un expéditeur dans la liste des expéditeurs bloqués, Outlook déplace les messages correspondants dans le dossier Courrier indésirable</w:t>
            </w:r>
            <w:r w:rsidR="001A349E" w:rsidRPr="00FC0CF2">
              <w:rPr>
                <w:sz w:val="20"/>
                <w:szCs w:val="20"/>
              </w:rPr>
              <w:t>.</w:t>
            </w:r>
          </w:p>
        </w:tc>
      </w:tr>
    </w:tbl>
    <w:p w14:paraId="415E1C18" w14:textId="77777777" w:rsidR="007B1605" w:rsidRPr="00FC0CF2" w:rsidRDefault="007B1605" w:rsidP="00E22094">
      <w:pPr>
        <w:jc w:val="left"/>
        <w:rPr>
          <w:sz w:val="2"/>
          <w:szCs w:val="2"/>
        </w:rPr>
      </w:pPr>
    </w:p>
    <w:p w14:paraId="5268AA3F" w14:textId="77777777" w:rsidR="00E46F52" w:rsidRPr="00FC0CF2" w:rsidRDefault="00E46F52">
      <w:pPr>
        <w:jc w:val="left"/>
        <w:rPr>
          <w:sz w:val="2"/>
          <w:szCs w:val="2"/>
        </w:rPr>
      </w:pPr>
      <w:r w:rsidRPr="00FC0CF2">
        <w:rPr>
          <w:sz w:val="2"/>
          <w:szCs w:val="2"/>
        </w:rPr>
        <w:br w:type="page"/>
      </w:r>
    </w:p>
    <w:p w14:paraId="14581173" w14:textId="77777777" w:rsidR="004F4AED" w:rsidRPr="00FC0CF2" w:rsidRDefault="004F4AED">
      <w:pPr>
        <w:jc w:val="left"/>
        <w:rPr>
          <w:sz w:val="2"/>
          <w:szCs w:val="2"/>
        </w:rPr>
      </w:pPr>
    </w:p>
    <w:tbl>
      <w:tblPr>
        <w:tblStyle w:val="Grilledutableau"/>
        <w:tblW w:w="1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2013"/>
        <w:gridCol w:w="1107"/>
        <w:gridCol w:w="6024"/>
        <w:gridCol w:w="8"/>
        <w:gridCol w:w="10"/>
      </w:tblGrid>
      <w:tr w:rsidR="00E46F52" w:rsidRPr="00FC0CF2" w14:paraId="1475EC07" w14:textId="77777777" w:rsidTr="004B6993">
        <w:trPr>
          <w:trHeight w:hRule="exact" w:val="397"/>
        </w:trPr>
        <w:tc>
          <w:tcPr>
            <w:tcW w:w="11112" w:type="dxa"/>
            <w:gridSpan w:val="6"/>
            <w:shd w:val="clear" w:color="auto" w:fill="auto"/>
            <w:vAlign w:val="bottom"/>
          </w:tcPr>
          <w:p w14:paraId="11A22519" w14:textId="77777777" w:rsidR="00E46F52" w:rsidRPr="00FC0CF2" w:rsidRDefault="00D50D44" w:rsidP="007B6AA3">
            <w:pPr>
              <w:pStyle w:val="Titre1"/>
              <w:outlineLvl w:val="0"/>
              <w:rPr>
                <w:rFonts w:ascii="Calibri" w:hAnsi="Calibri"/>
                <w:b/>
              </w:rPr>
            </w:pPr>
            <w:bookmarkStart w:id="12" w:name="_Toc395017801"/>
            <w:r w:rsidRPr="00FC0CF2">
              <w:rPr>
                <w:rFonts w:ascii="Calibri" w:hAnsi="Calibri"/>
                <w:b/>
              </w:rPr>
              <w:t>FICHIER CONTACTS</w:t>
            </w:r>
            <w:bookmarkEnd w:id="12"/>
          </w:p>
        </w:tc>
      </w:tr>
      <w:tr w:rsidR="00E46F52" w:rsidRPr="00FC0CF2" w14:paraId="50F22CD2" w14:textId="77777777" w:rsidTr="004B6993">
        <w:trPr>
          <w:gridAfter w:val="1"/>
          <w:wAfter w:w="10" w:type="dxa"/>
          <w:trHeight w:hRule="exact" w:val="2055"/>
        </w:trPr>
        <w:tc>
          <w:tcPr>
            <w:tcW w:w="11102" w:type="dxa"/>
            <w:gridSpan w:val="5"/>
          </w:tcPr>
          <w:p w14:paraId="0AEC8803" w14:textId="77777777" w:rsidR="00E46F52" w:rsidRPr="00FC0CF2" w:rsidRDefault="00E46F52" w:rsidP="00FD5E33">
            <w:pPr>
              <w:jc w:val="left"/>
            </w:pPr>
          </w:p>
          <w:p w14:paraId="2F2A88CC" w14:textId="77777777" w:rsidR="00466CA2" w:rsidRPr="00FC0CF2" w:rsidRDefault="00466CA2" w:rsidP="00FD5E33">
            <w:pPr>
              <w:jc w:val="left"/>
            </w:pPr>
            <w:r w:rsidRPr="00FC0CF2">
              <w:t xml:space="preserve">En marge et en plus de la messagerie, Outlook propose un carnet d'adresses qui permet de stocker les coordonnées mail </w:t>
            </w:r>
            <w:r w:rsidR="007B6AA3" w:rsidRPr="00FC0CF2">
              <w:t>ou</w:t>
            </w:r>
            <w:r w:rsidRPr="00FC0CF2">
              <w:t xml:space="preserve"> autres des différents destinataires. </w:t>
            </w:r>
          </w:p>
          <w:p w14:paraId="0DCECC4F" w14:textId="77777777" w:rsidR="00466CA2" w:rsidRPr="00FC0CF2" w:rsidRDefault="00466CA2" w:rsidP="006F7663">
            <w:pPr>
              <w:jc w:val="left"/>
            </w:pPr>
            <w:r w:rsidRPr="00FC0CF2">
              <w:t>Si l'utilité immédiate semble être le stockage des adresses de messagerie, il faut savoir qu'Outlook peut servir de base à des publipos</w:t>
            </w:r>
            <w:r w:rsidR="00E552CC" w:rsidRPr="00FC0CF2">
              <w:t>t</w:t>
            </w:r>
            <w:r w:rsidRPr="00FC0CF2">
              <w:t>ages</w:t>
            </w:r>
            <w:r w:rsidR="00E552CC" w:rsidRPr="00FC0CF2">
              <w:t>. I</w:t>
            </w:r>
            <w:r w:rsidR="007B6AA3" w:rsidRPr="00FC0CF2">
              <w:t>l</w:t>
            </w:r>
            <w:r w:rsidR="00E552CC" w:rsidRPr="00FC0CF2">
              <w:t xml:space="preserve"> peut </w:t>
            </w:r>
            <w:r w:rsidRPr="00FC0CF2">
              <w:t xml:space="preserve"> </w:t>
            </w:r>
            <w:r w:rsidR="00E552CC" w:rsidRPr="00FC0CF2">
              <w:t>donc être utile de compléter les fiches contact.</w:t>
            </w:r>
          </w:p>
          <w:p w14:paraId="5180B024" w14:textId="77777777" w:rsidR="007B6AA3" w:rsidRPr="00FC0CF2" w:rsidRDefault="007B6AA3" w:rsidP="006F7663">
            <w:pPr>
              <w:jc w:val="left"/>
            </w:pPr>
            <w:r w:rsidRPr="00FC0CF2">
              <w:t>La gestion des contacts est accessible à partir de la barre des chapitres : rubrique Personnes.</w:t>
            </w:r>
          </w:p>
        </w:tc>
      </w:tr>
      <w:tr w:rsidR="00E46F52" w:rsidRPr="00FC0CF2" w14:paraId="72E7F896" w14:textId="77777777" w:rsidTr="00060779">
        <w:trPr>
          <w:gridAfter w:val="1"/>
          <w:wAfter w:w="10" w:type="dxa"/>
          <w:trHeight w:hRule="exact" w:val="567"/>
        </w:trPr>
        <w:tc>
          <w:tcPr>
            <w:tcW w:w="5070" w:type="dxa"/>
            <w:gridSpan w:val="3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75AE42A9" w14:textId="77777777" w:rsidR="00E46F52" w:rsidRPr="00FC0CF2" w:rsidRDefault="00DE55BC" w:rsidP="007B6AA3">
            <w:pPr>
              <w:pStyle w:val="Titre2"/>
              <w:outlineLvl w:val="1"/>
              <w:rPr>
                <w:b/>
              </w:rPr>
            </w:pPr>
            <w:bookmarkStart w:id="13" w:name="_Toc395017802"/>
            <w:r w:rsidRPr="00FC0CF2">
              <w:rPr>
                <w:b/>
              </w:rPr>
              <w:t xml:space="preserve">Créer et renseigner une fiche </w:t>
            </w:r>
            <w:r w:rsidR="007B6AA3" w:rsidRPr="00FC0CF2">
              <w:rPr>
                <w:b/>
              </w:rPr>
              <w:t>Contact</w:t>
            </w:r>
            <w:bookmarkEnd w:id="13"/>
          </w:p>
        </w:tc>
        <w:tc>
          <w:tcPr>
            <w:tcW w:w="6032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9404D73" w14:textId="77777777" w:rsidR="00E46F52" w:rsidRPr="00FC0CF2" w:rsidRDefault="00E46F52" w:rsidP="00FD5E33">
            <w:pPr>
              <w:jc w:val="left"/>
            </w:pPr>
          </w:p>
        </w:tc>
      </w:tr>
      <w:tr w:rsidR="00E46F52" w:rsidRPr="00FC0CF2" w14:paraId="6FB2394D" w14:textId="77777777" w:rsidTr="004B6993">
        <w:trPr>
          <w:gridAfter w:val="1"/>
          <w:wAfter w:w="10" w:type="dxa"/>
          <w:trHeight w:hRule="exact" w:val="5000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48387B18" w14:textId="77777777" w:rsidR="00DE55BC" w:rsidRPr="00FC0CF2" w:rsidRDefault="00DE55BC" w:rsidP="00C54CC0">
            <w:pPr>
              <w:pStyle w:val="TexteProcdures"/>
            </w:pPr>
          </w:p>
          <w:p w14:paraId="39D71113" w14:textId="77777777" w:rsidR="00DE55BC" w:rsidRPr="00060779" w:rsidRDefault="00DE55BC" w:rsidP="00DE55BC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b/>
                <w:color w:val="1E70B6"/>
                <w:sz w:val="20"/>
                <w:szCs w:val="20"/>
              </w:rPr>
              <w:t>Créer une fiche Contact</w:t>
            </w:r>
          </w:p>
          <w:p w14:paraId="0AB6D914" w14:textId="77777777" w:rsidR="00DE55BC" w:rsidRPr="00060779" w:rsidRDefault="00DE55BC" w:rsidP="00C54CC0">
            <w:pPr>
              <w:pStyle w:val="TexteProcdures"/>
              <w:rPr>
                <w:color w:val="1E70B6"/>
              </w:rPr>
            </w:pPr>
          </w:p>
          <w:p w14:paraId="23B27935" w14:textId="77777777" w:rsidR="00DE55BC" w:rsidRPr="00060779" w:rsidRDefault="00DE55BC" w:rsidP="00C54CC0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C54CC0" w:rsidRPr="00060779">
              <w:rPr>
                <w:b/>
                <w:color w:val="1E70B6"/>
                <w:sz w:val="20"/>
                <w:szCs w:val="20"/>
              </w:rPr>
              <w:t>Activer l’écran des personnes</w:t>
            </w:r>
          </w:p>
          <w:p w14:paraId="10E0AECA" w14:textId="77777777" w:rsidR="00DE55BC" w:rsidRPr="00FC0CF2" w:rsidRDefault="00DE55BC" w:rsidP="00C54CC0">
            <w:pPr>
              <w:pStyle w:val="TexteProcdures"/>
            </w:pPr>
          </w:p>
          <w:p w14:paraId="169E2845" w14:textId="77777777" w:rsidR="00DE55BC" w:rsidRPr="00FC0CF2" w:rsidRDefault="00C54CC0" w:rsidP="00C54CC0">
            <w:pPr>
              <w:pStyle w:val="Titrenumrot"/>
            </w:pPr>
            <w:r w:rsidRPr="00FC0CF2">
              <w:rPr>
                <w:b w:val="0"/>
                <w:sz w:val="32"/>
                <w:szCs w:val="32"/>
              </w:rPr>
              <w:sym w:font="Wingdings" w:char="F08D"/>
            </w:r>
            <w:r w:rsidRPr="00FC0CF2">
              <w:t>Choisir Nouveau contact</w:t>
            </w:r>
          </w:p>
          <w:p w14:paraId="4C7B8AF9" w14:textId="77777777" w:rsidR="00C54CC0" w:rsidRPr="00FC0CF2" w:rsidRDefault="00C54CC0" w:rsidP="00C54CC0"/>
          <w:p w14:paraId="3A8F5D3B" w14:textId="77777777" w:rsidR="00DE55BC" w:rsidRPr="00060779" w:rsidRDefault="00C54CC0" w:rsidP="00DE55BC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DE55BC" w:rsidRPr="00060779">
              <w:rPr>
                <w:b/>
                <w:color w:val="1E70B6"/>
                <w:sz w:val="20"/>
                <w:szCs w:val="20"/>
              </w:rPr>
              <w:t>Renseigner la fiche contact</w:t>
            </w:r>
          </w:p>
          <w:p w14:paraId="28F8740E" w14:textId="77777777" w:rsidR="00DE55BC" w:rsidRPr="00FC0CF2" w:rsidRDefault="00C54CC0" w:rsidP="00D32832">
            <w:pPr>
              <w:pStyle w:val="TexteProcdures"/>
            </w:pPr>
            <w:r w:rsidRPr="00FC0CF2">
              <w:t>La carte de visite s’enrichit au fur et à mesure de la saisie.</w:t>
            </w:r>
          </w:p>
          <w:p w14:paraId="5E890BD6" w14:textId="77777777" w:rsidR="00E46F52" w:rsidRPr="00FC0CF2" w:rsidRDefault="00E46F52" w:rsidP="00C54CC0">
            <w:pPr>
              <w:pStyle w:val="TexteProcdures"/>
            </w:pPr>
          </w:p>
          <w:p w14:paraId="4A97E6E9" w14:textId="77777777" w:rsidR="00C54CC0" w:rsidRPr="00FC0CF2" w:rsidRDefault="00C54CC0" w:rsidP="00C54CC0">
            <w:pPr>
              <w:pStyle w:val="Titrenumrot"/>
            </w:pPr>
            <w:r w:rsidRPr="00FC0CF2">
              <w:rPr>
                <w:b w:val="0"/>
                <w:sz w:val="32"/>
                <w:szCs w:val="32"/>
              </w:rPr>
              <w:sym w:font="Wingdings" w:char="F08F"/>
            </w:r>
            <w:r w:rsidRPr="00FC0CF2">
              <w:t>Enregistrer la fiche</w:t>
            </w:r>
          </w:p>
          <w:p w14:paraId="40824E23" w14:textId="77777777" w:rsidR="00C54CC0" w:rsidRPr="00FC0CF2" w:rsidRDefault="00C54CC0" w:rsidP="00C54CC0">
            <w:pPr>
              <w:pStyle w:val="TexteProcdures"/>
            </w:pPr>
            <w:r w:rsidRPr="00FC0CF2">
              <w:t>Enregistrer et Nouveau permet de saisir en rafale.</w:t>
            </w:r>
          </w:p>
          <w:p w14:paraId="61FC7838" w14:textId="77777777" w:rsidR="00C54CC0" w:rsidRPr="00FC0CF2" w:rsidRDefault="00C54CC0" w:rsidP="00C54CC0">
            <w:pPr>
              <w:pStyle w:val="TexteProcdures"/>
            </w:pPr>
          </w:p>
          <w:p w14:paraId="2D9CDE94" w14:textId="77777777" w:rsidR="00C54CC0" w:rsidRPr="00FC0CF2" w:rsidRDefault="00C54CC0" w:rsidP="00C54CC0">
            <w:pPr>
              <w:pStyle w:val="TexteProcdures"/>
            </w:pPr>
          </w:p>
        </w:tc>
        <w:tc>
          <w:tcPr>
            <w:tcW w:w="7139" w:type="dxa"/>
            <w:gridSpan w:val="3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76138C42" w14:textId="77777777" w:rsidR="00C54CC0" w:rsidRPr="00FC0CF2" w:rsidRDefault="00C54CC0" w:rsidP="00C54CC0">
            <w:pPr>
              <w:pStyle w:val="TexteProcdures"/>
            </w:pPr>
          </w:p>
          <w:p w14:paraId="66F8BE87" w14:textId="77777777" w:rsidR="00E46F52" w:rsidRPr="00FC0CF2" w:rsidRDefault="00C54CC0" w:rsidP="00C54CC0">
            <w:pPr>
              <w:jc w:val="right"/>
              <w:rPr>
                <w:sz w:val="18"/>
                <w:szCs w:val="18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CA7C1F2" wp14:editId="0AC82733">
                  <wp:extent cx="4456800" cy="2883600"/>
                  <wp:effectExtent l="0" t="0" r="1270" b="0"/>
                  <wp:docPr id="1140" name="Image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52" w:rsidRPr="00FC0CF2" w14:paraId="46D466F8" w14:textId="77777777" w:rsidTr="004B6993">
        <w:trPr>
          <w:gridAfter w:val="1"/>
          <w:wAfter w:w="10" w:type="dxa"/>
          <w:trHeight w:hRule="exact" w:val="4927"/>
        </w:trPr>
        <w:tc>
          <w:tcPr>
            <w:tcW w:w="3963" w:type="dxa"/>
            <w:gridSpan w:val="2"/>
          </w:tcPr>
          <w:p w14:paraId="234D2D45" w14:textId="77777777" w:rsidR="002B3242" w:rsidRPr="00FC0CF2" w:rsidRDefault="002B3242" w:rsidP="00FD13E7">
            <w:pPr>
              <w:pStyle w:val="TexteprocdureNumrot"/>
            </w:pPr>
          </w:p>
          <w:p w14:paraId="62CE71ED" w14:textId="77777777" w:rsidR="00FD13E7" w:rsidRPr="00FC0CF2" w:rsidRDefault="00FD13E7" w:rsidP="00FD13E7">
            <w:pPr>
              <w:pStyle w:val="Titrenumrot"/>
            </w:pPr>
            <w:r w:rsidRPr="00FC0CF2">
              <w:t>Créer une fiche Contact à partir de la boîte de réception</w:t>
            </w:r>
          </w:p>
          <w:p w14:paraId="24F58457" w14:textId="77777777" w:rsidR="00FD13E7" w:rsidRPr="00FC0CF2" w:rsidRDefault="00FD13E7" w:rsidP="00FD13E7">
            <w:pPr>
              <w:pStyle w:val="TexteProcdures"/>
            </w:pPr>
          </w:p>
          <w:p w14:paraId="79E2BF04" w14:textId="77777777" w:rsidR="00FD13E7" w:rsidRPr="00FC0CF2" w:rsidRDefault="00FD13E7" w:rsidP="00FD13E7">
            <w:pPr>
              <w:pStyle w:val="Titrenumrot"/>
              <w:ind w:left="284" w:hanging="284"/>
            </w:pPr>
            <w:r w:rsidRPr="00FC0CF2">
              <w:rPr>
                <w:b w:val="0"/>
                <w:sz w:val="32"/>
                <w:szCs w:val="32"/>
              </w:rPr>
              <w:sym w:font="Wingdings" w:char="F090"/>
            </w:r>
            <w:r w:rsidRPr="00FC0CF2">
              <w:t>Afficher le courrier dans le volet de visualisation</w:t>
            </w:r>
          </w:p>
          <w:p w14:paraId="0AC6EC40" w14:textId="77777777" w:rsidR="00FD13E7" w:rsidRPr="00FC0CF2" w:rsidRDefault="00FD13E7" w:rsidP="00FD13E7">
            <w:pPr>
              <w:pStyle w:val="Titrenumrot"/>
            </w:pPr>
          </w:p>
          <w:p w14:paraId="0C620707" w14:textId="77777777" w:rsidR="00FD13E7" w:rsidRPr="00FC0CF2" w:rsidRDefault="00FD13E7" w:rsidP="008A086B">
            <w:pPr>
              <w:pStyle w:val="Titrenumrot"/>
              <w:ind w:left="284" w:hanging="284"/>
            </w:pPr>
            <w:r w:rsidRPr="00FC0CF2">
              <w:rPr>
                <w:b w:val="0"/>
                <w:sz w:val="32"/>
                <w:szCs w:val="32"/>
              </w:rPr>
              <w:sym w:font="Wingdings" w:char="F091"/>
            </w:r>
            <w:r w:rsidRPr="00FC0CF2">
              <w:t>Cliquer droit et Ajouter aux contacts Outlook</w:t>
            </w:r>
          </w:p>
          <w:p w14:paraId="27B45EBA" w14:textId="77777777" w:rsidR="00FD13E7" w:rsidRPr="00FC0CF2" w:rsidRDefault="00FD13E7" w:rsidP="00FD13E7">
            <w:pPr>
              <w:pStyle w:val="Titrenumrot"/>
            </w:pPr>
          </w:p>
          <w:p w14:paraId="4DA2CE7A" w14:textId="77777777" w:rsidR="00FD13E7" w:rsidRPr="00FC0CF2" w:rsidRDefault="00FD13E7" w:rsidP="00FD13E7">
            <w:pPr>
              <w:pStyle w:val="Titrenumrot"/>
            </w:pPr>
            <w:r w:rsidRPr="00FC0CF2">
              <w:rPr>
                <w:b w:val="0"/>
                <w:sz w:val="32"/>
                <w:szCs w:val="32"/>
              </w:rPr>
              <w:sym w:font="Wingdings" w:char="F092"/>
            </w:r>
            <w:r w:rsidRPr="00FC0CF2">
              <w:t>Compléter la fiche</w:t>
            </w:r>
          </w:p>
          <w:p w14:paraId="79D7EE0A" w14:textId="77777777" w:rsidR="00FD13E7" w:rsidRPr="00FC0CF2" w:rsidRDefault="00FD13E7" w:rsidP="00FD13E7">
            <w:pPr>
              <w:pStyle w:val="TexteProcdures"/>
            </w:pPr>
            <w:r w:rsidRPr="00FC0CF2">
              <w:t>Elle ne comprend que l’adresse de messagerie. Les boutons + catégorisés permettent de compléter le contact avec les mêmes champs que par la procédure ci-dessus.</w:t>
            </w:r>
          </w:p>
          <w:p w14:paraId="6BD40006" w14:textId="77777777" w:rsidR="004B6993" w:rsidRPr="00FC0CF2" w:rsidRDefault="004B6993" w:rsidP="00FD13E7">
            <w:pPr>
              <w:pStyle w:val="TexteProcdures"/>
            </w:pPr>
          </w:p>
          <w:p w14:paraId="3F11D2E7" w14:textId="77777777" w:rsidR="004B6993" w:rsidRPr="00FC0CF2" w:rsidRDefault="004B6993" w:rsidP="00FD13E7">
            <w:pPr>
              <w:pStyle w:val="TexteProcdures"/>
            </w:pPr>
          </w:p>
          <w:p w14:paraId="29D4B0FA" w14:textId="77777777" w:rsidR="0001371B" w:rsidRPr="00FC0CF2" w:rsidRDefault="0001371B" w:rsidP="00FD13E7">
            <w:pPr>
              <w:ind w:left="284" w:hanging="284"/>
              <w:jc w:val="left"/>
              <w:rPr>
                <w:spacing w:val="-6"/>
                <w:sz w:val="18"/>
              </w:rPr>
            </w:pPr>
          </w:p>
        </w:tc>
        <w:tc>
          <w:tcPr>
            <w:tcW w:w="7139" w:type="dxa"/>
            <w:gridSpan w:val="3"/>
            <w:tcMar>
              <w:left w:w="0" w:type="dxa"/>
              <w:right w:w="0" w:type="dxa"/>
            </w:tcMar>
          </w:tcPr>
          <w:p w14:paraId="5F961E1E" w14:textId="77777777" w:rsidR="00E46F52" w:rsidRPr="00FC0CF2" w:rsidRDefault="00E46F52" w:rsidP="00FD13E7">
            <w:pPr>
              <w:pStyle w:val="TexteProcdures"/>
              <w:rPr>
                <w:noProof/>
                <w:lang w:eastAsia="fr-FR"/>
              </w:rPr>
            </w:pPr>
          </w:p>
          <w:p w14:paraId="1D0E40B0" w14:textId="77777777" w:rsidR="00FD13E7" w:rsidRPr="00FC0CF2" w:rsidRDefault="00FD13E7" w:rsidP="00FD13E7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B94918A" wp14:editId="4DA035F2">
                  <wp:extent cx="4456800" cy="2883600"/>
                  <wp:effectExtent l="0" t="0" r="1270" b="0"/>
                  <wp:docPr id="1143" name="Imag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993" w:rsidRPr="00FC0CF2" w14:paraId="2EA97198" w14:textId="77777777" w:rsidTr="004B6993">
        <w:trPr>
          <w:gridAfter w:val="2"/>
          <w:wAfter w:w="18" w:type="dxa"/>
          <w:trHeight w:hRule="exact" w:val="567"/>
        </w:trPr>
        <w:tc>
          <w:tcPr>
            <w:tcW w:w="195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7F196D" w14:textId="77777777" w:rsidR="004B6993" w:rsidRPr="00FC0CF2" w:rsidRDefault="004B6993" w:rsidP="004B6993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16426473" wp14:editId="0C1459F6">
                  <wp:extent cx="908411" cy="432000"/>
                  <wp:effectExtent l="0" t="0" r="6350" b="6350"/>
                  <wp:docPr id="225" name="Image 225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gridSpan w:val="3"/>
            <w:tcBorders>
              <w:left w:val="double" w:sz="4" w:space="0" w:color="auto"/>
              <w:bottom w:val="single" w:sz="18" w:space="0" w:color="auto"/>
            </w:tcBorders>
          </w:tcPr>
          <w:p w14:paraId="6FFF4290" w14:textId="77777777" w:rsidR="004B6993" w:rsidRPr="00FC0CF2" w:rsidRDefault="004B6993" w:rsidP="004B6993">
            <w:pPr>
              <w:jc w:val="left"/>
            </w:pPr>
          </w:p>
        </w:tc>
      </w:tr>
      <w:tr w:rsidR="00D50328" w:rsidRPr="00FC0CF2" w14:paraId="49801C97" w14:textId="77777777" w:rsidTr="004B6993">
        <w:trPr>
          <w:gridAfter w:val="1"/>
          <w:wAfter w:w="10" w:type="dxa"/>
          <w:trHeight w:hRule="exact" w:val="1114"/>
        </w:trPr>
        <w:tc>
          <w:tcPr>
            <w:tcW w:w="11102" w:type="dxa"/>
            <w:gridSpan w:val="5"/>
          </w:tcPr>
          <w:p w14:paraId="3577A19F" w14:textId="77777777" w:rsidR="00D50328" w:rsidRPr="00FC0CF2" w:rsidRDefault="004B6993" w:rsidP="004B6993">
            <w:pPr>
              <w:pStyle w:val="TexteProcdures"/>
              <w:rPr>
                <w:noProof/>
                <w:lang w:eastAsia="fr-FR"/>
              </w:rPr>
            </w:pPr>
            <w:r w:rsidRPr="00FC0CF2">
              <w:rPr>
                <w:noProof/>
                <w:lang w:eastAsia="fr-FR"/>
              </w:rPr>
              <w:t>Les bouton suivi de « … » permettent d’afficher un formulaire d’aide à la saisie des informations.</w:t>
            </w:r>
          </w:p>
        </w:tc>
      </w:tr>
    </w:tbl>
    <w:p w14:paraId="52D59FCD" w14:textId="77777777" w:rsidR="00E46F52" w:rsidRPr="00FC0CF2" w:rsidRDefault="00E46F52">
      <w:pPr>
        <w:jc w:val="left"/>
        <w:rPr>
          <w:sz w:val="2"/>
          <w:szCs w:val="2"/>
        </w:rPr>
      </w:pPr>
      <w:r w:rsidRPr="00FC0CF2">
        <w:rPr>
          <w:sz w:val="2"/>
          <w:szCs w:val="2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823"/>
        <w:gridCol w:w="6316"/>
      </w:tblGrid>
      <w:tr w:rsidR="00DE55BC" w:rsidRPr="00FC0CF2" w14:paraId="6BDDBA6B" w14:textId="77777777" w:rsidTr="00D32832">
        <w:trPr>
          <w:trHeight w:hRule="exact" w:val="1536"/>
        </w:trPr>
        <w:tc>
          <w:tcPr>
            <w:tcW w:w="11102" w:type="dxa"/>
            <w:gridSpan w:val="3"/>
          </w:tcPr>
          <w:p w14:paraId="6860583B" w14:textId="77777777" w:rsidR="00DE55BC" w:rsidRPr="00FC0CF2" w:rsidRDefault="00DE55BC" w:rsidP="00C31249">
            <w:pPr>
              <w:jc w:val="left"/>
            </w:pPr>
          </w:p>
          <w:p w14:paraId="5325CAB1" w14:textId="77777777" w:rsidR="00E552CC" w:rsidRPr="00FC0CF2" w:rsidRDefault="00E552CC" w:rsidP="006F7663">
            <w:pPr>
              <w:jc w:val="left"/>
            </w:pPr>
            <w:r w:rsidRPr="00FC0CF2">
              <w:t>Comme pour les courriers, Outlook propose de modifier le type d'affichage pour voir des listes de destinataires, des fiches complètes, des listes téléphoniques, etc.</w:t>
            </w:r>
          </w:p>
        </w:tc>
      </w:tr>
      <w:tr w:rsidR="00DE55BC" w:rsidRPr="00FC0CF2" w14:paraId="1128C14B" w14:textId="77777777" w:rsidTr="00060779">
        <w:trPr>
          <w:trHeight w:hRule="exact" w:val="567"/>
        </w:trPr>
        <w:tc>
          <w:tcPr>
            <w:tcW w:w="4786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34459E12" w14:textId="77777777" w:rsidR="00DE55BC" w:rsidRPr="00FC0CF2" w:rsidRDefault="00DE55BC" w:rsidP="00C31249">
            <w:pPr>
              <w:pStyle w:val="Titre2"/>
              <w:outlineLvl w:val="1"/>
              <w:rPr>
                <w:b/>
              </w:rPr>
            </w:pPr>
            <w:bookmarkStart w:id="14" w:name="_Toc395017803"/>
            <w:r w:rsidRPr="00FC0CF2">
              <w:rPr>
                <w:b/>
              </w:rPr>
              <w:t>Paramétrer l’affichage des contacts</w:t>
            </w:r>
            <w:bookmarkEnd w:id="14"/>
          </w:p>
        </w:tc>
        <w:tc>
          <w:tcPr>
            <w:tcW w:w="6316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6DCDF479" w14:textId="77777777" w:rsidR="00DE55BC" w:rsidRPr="00FC0CF2" w:rsidRDefault="00DE55BC" w:rsidP="00C31249">
            <w:pPr>
              <w:jc w:val="left"/>
            </w:pPr>
          </w:p>
        </w:tc>
      </w:tr>
      <w:tr w:rsidR="00DE55BC" w:rsidRPr="00FC0CF2" w14:paraId="5A9A6D67" w14:textId="77777777" w:rsidTr="003E2DE0">
        <w:trPr>
          <w:trHeight w:hRule="exact" w:val="5842"/>
        </w:trPr>
        <w:tc>
          <w:tcPr>
            <w:tcW w:w="3963" w:type="dxa"/>
            <w:tcBorders>
              <w:top w:val="single" w:sz="18" w:space="0" w:color="auto"/>
            </w:tcBorders>
          </w:tcPr>
          <w:p w14:paraId="638C0D1F" w14:textId="77777777" w:rsidR="00DE55BC" w:rsidRPr="00060779" w:rsidRDefault="00DE55BC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0EE044EB" w14:textId="77777777" w:rsidR="00DE55BC" w:rsidRPr="00060779" w:rsidRDefault="00DE55BC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b/>
                <w:color w:val="1E70B6"/>
                <w:sz w:val="20"/>
                <w:szCs w:val="20"/>
              </w:rPr>
              <w:t>Visualisation des contacts</w:t>
            </w:r>
          </w:p>
          <w:p w14:paraId="4CC09901" w14:textId="77777777" w:rsidR="00DE55BC" w:rsidRPr="00060779" w:rsidRDefault="00DE55BC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13BA8698" w14:textId="77777777" w:rsidR="00DE55BC" w:rsidRPr="00060779" w:rsidRDefault="00DE55BC" w:rsidP="00C3124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373846" w:rsidRPr="00060779">
              <w:rPr>
                <w:b/>
                <w:color w:val="1E70B6"/>
                <w:sz w:val="20"/>
                <w:szCs w:val="20"/>
              </w:rPr>
              <w:t>Choisir le mode d’</w:t>
            </w:r>
            <w:r w:rsidR="00AE56AF" w:rsidRPr="00060779">
              <w:rPr>
                <w:b/>
                <w:color w:val="1E70B6"/>
                <w:sz w:val="20"/>
                <w:szCs w:val="20"/>
              </w:rPr>
              <w:t>affichage de</w:t>
            </w:r>
            <w:r w:rsidR="00373846" w:rsidRPr="00060779">
              <w:rPr>
                <w:b/>
                <w:color w:val="1E70B6"/>
                <w:sz w:val="20"/>
                <w:szCs w:val="20"/>
              </w:rPr>
              <w:t>s</w:t>
            </w:r>
            <w:r w:rsidR="00373846" w:rsidRPr="00060779">
              <w:rPr>
                <w:b/>
                <w:color w:val="1E70B6"/>
                <w:sz w:val="20"/>
                <w:szCs w:val="20"/>
              </w:rPr>
              <w:br/>
              <w:t>contacts</w:t>
            </w:r>
          </w:p>
          <w:p w14:paraId="75CA36C7" w14:textId="77777777" w:rsidR="00373846" w:rsidRPr="00060779" w:rsidRDefault="00373846" w:rsidP="003E2DE0">
            <w:pPr>
              <w:pStyle w:val="TexteprocdureNumrot"/>
              <w:rPr>
                <w:color w:val="1E70B6"/>
              </w:rPr>
            </w:pPr>
          </w:p>
          <w:p w14:paraId="69A46E05" w14:textId="77777777" w:rsidR="00DE55BC" w:rsidRPr="00060779" w:rsidRDefault="00DE55BC" w:rsidP="00373846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3E2DE0" w:rsidRPr="00060779">
              <w:rPr>
                <w:b/>
                <w:color w:val="1E70B6"/>
                <w:sz w:val="20"/>
                <w:szCs w:val="20"/>
              </w:rPr>
              <w:t>Cliquer</w:t>
            </w:r>
            <w:r w:rsidR="003E2DE0" w:rsidRPr="00060779">
              <w:rPr>
                <w:color w:val="1E70B6"/>
                <w:sz w:val="32"/>
              </w:rPr>
              <w:t xml:space="preserve"> </w:t>
            </w:r>
            <w:r w:rsidR="003E2DE0" w:rsidRPr="00060779">
              <w:rPr>
                <w:b/>
                <w:color w:val="1E70B6"/>
                <w:sz w:val="20"/>
                <w:szCs w:val="20"/>
              </w:rPr>
              <w:t>droit pour o</w:t>
            </w:r>
            <w:r w:rsidR="00AE56AF" w:rsidRPr="00060779">
              <w:rPr>
                <w:b/>
                <w:color w:val="1E70B6"/>
                <w:sz w:val="20"/>
                <w:szCs w:val="20"/>
              </w:rPr>
              <w:t>rganiser la présentation des contacts</w:t>
            </w:r>
          </w:p>
          <w:p w14:paraId="641DAE39" w14:textId="77777777" w:rsidR="00DB6F5B" w:rsidRPr="00FC0CF2" w:rsidRDefault="00DB6F5B" w:rsidP="003E2DE0">
            <w:pPr>
              <w:ind w:left="284"/>
              <w:jc w:val="left"/>
              <w:rPr>
                <w:spacing w:val="-6"/>
                <w:sz w:val="18"/>
              </w:rPr>
            </w:pPr>
          </w:p>
          <w:p w14:paraId="61B1BCF0" w14:textId="77777777" w:rsidR="003E2DE0" w:rsidRPr="00FC0CF2" w:rsidRDefault="003E2DE0" w:rsidP="003E2DE0">
            <w:pPr>
              <w:pStyle w:val="Titrenumrot"/>
            </w:pPr>
            <w:r w:rsidRPr="00FC0CF2">
              <w:rPr>
                <w:b w:val="0"/>
                <w:sz w:val="32"/>
                <w:szCs w:val="32"/>
              </w:rPr>
              <w:sym w:font="Wingdings" w:char="F08E"/>
            </w:r>
            <w:r w:rsidRPr="00FC0CF2">
              <w:t>Choisir le mode d’affichage</w:t>
            </w: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7AAA232B" w14:textId="77777777" w:rsidR="00DE55BC" w:rsidRPr="00FC0CF2" w:rsidRDefault="00DE55BC" w:rsidP="003E2DE0">
            <w:pPr>
              <w:jc w:val="right"/>
            </w:pPr>
          </w:p>
          <w:p w14:paraId="6C141C9C" w14:textId="77777777" w:rsidR="003E2DE0" w:rsidRPr="00FC0CF2" w:rsidRDefault="003E2DE0" w:rsidP="003E2DE0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3CBDF1A" wp14:editId="3F3AACC8">
                  <wp:extent cx="4456800" cy="2883600"/>
                  <wp:effectExtent l="0" t="0" r="127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5BC" w:rsidRPr="00FC0CF2" w14:paraId="05C2E343" w14:textId="77777777" w:rsidTr="00DE55BC">
        <w:trPr>
          <w:trHeight w:hRule="exact" w:val="6746"/>
        </w:trPr>
        <w:tc>
          <w:tcPr>
            <w:tcW w:w="3963" w:type="dxa"/>
          </w:tcPr>
          <w:p w14:paraId="7163F570" w14:textId="77777777" w:rsidR="004A2765" w:rsidRPr="00060779" w:rsidRDefault="004A2765" w:rsidP="004A276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22CBAE8B" w14:textId="77777777" w:rsidR="004A2765" w:rsidRPr="00060779" w:rsidRDefault="004A2765" w:rsidP="004A276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7AF3D0DA" w14:textId="77777777" w:rsidR="004A2765" w:rsidRPr="00060779" w:rsidRDefault="00377056" w:rsidP="004A276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Activer les paramètres d’affichage</w:t>
            </w:r>
          </w:p>
          <w:p w14:paraId="76A02A89" w14:textId="77777777" w:rsidR="00377056" w:rsidRPr="00060779" w:rsidRDefault="00377056" w:rsidP="004A276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798CC6F9" w14:textId="77777777" w:rsidR="00377056" w:rsidRPr="00060779" w:rsidRDefault="00377056" w:rsidP="004A276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  <w:szCs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Lancer la modification des colonnes</w:t>
            </w:r>
          </w:p>
          <w:p w14:paraId="28BA2C61" w14:textId="77777777" w:rsidR="00377056" w:rsidRPr="00FC0CF2" w:rsidRDefault="00377056" w:rsidP="00377056">
            <w:pPr>
              <w:pStyle w:val="TexteProcdures"/>
            </w:pPr>
            <w:r w:rsidRPr="00FC0CF2">
              <w:t>La fenêtre des paramètres d’affichage liste les colonnes actuellement affichées, à droite du bouton Colonnes…</w:t>
            </w:r>
          </w:p>
          <w:p w14:paraId="09454AB3" w14:textId="77777777" w:rsidR="00377056" w:rsidRPr="00FC0CF2" w:rsidRDefault="00377056" w:rsidP="00377056">
            <w:pPr>
              <w:pStyle w:val="TexteProcdures"/>
            </w:pPr>
          </w:p>
          <w:p w14:paraId="424F771D" w14:textId="77777777" w:rsidR="00377056" w:rsidRPr="00060779" w:rsidRDefault="00377056" w:rsidP="004A2765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  <w:szCs w:val="32"/>
              </w:rPr>
              <w:sym w:font="Wingdings" w:char="F091"/>
            </w:r>
            <w:r w:rsidRPr="00060779">
              <w:rPr>
                <w:b/>
                <w:color w:val="1E70B6"/>
                <w:sz w:val="20"/>
                <w:szCs w:val="20"/>
              </w:rPr>
              <w:t>Sélectionner le champ à afficher en colonne</w:t>
            </w:r>
          </w:p>
          <w:p w14:paraId="7D997550" w14:textId="77777777" w:rsidR="004A2765" w:rsidRPr="00FC0CF2" w:rsidRDefault="004A2765" w:rsidP="00377056">
            <w:pPr>
              <w:pStyle w:val="TexteprocdureNumrot"/>
              <w:rPr>
                <w:spacing w:val="-6"/>
              </w:rPr>
            </w:pPr>
            <w:r w:rsidRPr="00FC0CF2">
              <w:rPr>
                <w:noProof/>
                <w:position w:val="-10"/>
                <w:lang w:eastAsia="fr-FR"/>
              </w:rPr>
              <w:drawing>
                <wp:inline distT="0" distB="0" distL="0" distR="0" wp14:anchorId="4903414F" wp14:editId="1CED4693">
                  <wp:extent cx="216000" cy="216000"/>
                  <wp:effectExtent l="0" t="0" r="0" b="0"/>
                  <wp:docPr id="1044" name="Image 1044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t xml:space="preserve"> </w:t>
            </w:r>
            <w:r w:rsidR="00377056" w:rsidRPr="00FC0CF2">
              <w:t>Ajouter ou supprimer des colonnes.</w:t>
            </w:r>
          </w:p>
          <w:p w14:paraId="03367FD8" w14:textId="77777777" w:rsidR="004A2765" w:rsidRPr="00FC0CF2" w:rsidRDefault="004A2765" w:rsidP="00D32832">
            <w:pPr>
              <w:pStyle w:val="TexteprocdureNumrot"/>
              <w:ind w:left="709" w:hanging="340"/>
            </w:pPr>
            <w:r w:rsidRPr="00FC0CF2">
              <w:rPr>
                <w:noProof/>
                <w:position w:val="-10"/>
                <w:lang w:eastAsia="fr-FR"/>
              </w:rPr>
              <w:drawing>
                <wp:inline distT="0" distB="0" distL="0" distR="0" wp14:anchorId="55B924D5" wp14:editId="3AC6D865">
                  <wp:extent cx="216000" cy="208826"/>
                  <wp:effectExtent l="0" t="0" r="0" b="1270"/>
                  <wp:docPr id="1045" name="Image 1045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t xml:space="preserve"> </w:t>
            </w:r>
            <w:r w:rsidRPr="00FC0CF2">
              <w:t xml:space="preserve">Organiser l’ordre d’affichage des </w:t>
            </w:r>
            <w:r w:rsidRPr="00FC0CF2">
              <w:br/>
              <w:t>colonnes</w:t>
            </w:r>
            <w:r w:rsidR="00D35B96" w:rsidRPr="00FC0CF2">
              <w:t>.</w:t>
            </w:r>
          </w:p>
          <w:p w14:paraId="5CD325A8" w14:textId="77777777" w:rsidR="00DE55BC" w:rsidRPr="00FC0CF2" w:rsidRDefault="00DE55BC" w:rsidP="00D32832">
            <w:pPr>
              <w:ind w:left="709"/>
              <w:jc w:val="left"/>
              <w:rPr>
                <w:spacing w:val="-6"/>
                <w:sz w:val="18"/>
              </w:rPr>
            </w:pP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2B5893F9" w14:textId="77777777" w:rsidR="00DE55BC" w:rsidRPr="00FC0CF2" w:rsidRDefault="00DE55BC" w:rsidP="00377056">
            <w:pPr>
              <w:pStyle w:val="TexteProcdures"/>
            </w:pPr>
          </w:p>
          <w:p w14:paraId="00317E32" w14:textId="77777777" w:rsidR="00377056" w:rsidRPr="00FC0CF2" w:rsidRDefault="00377056" w:rsidP="00C64466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9686C6F" wp14:editId="3614E50C">
                  <wp:extent cx="4456800" cy="2883600"/>
                  <wp:effectExtent l="0" t="0" r="127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5436E" w14:textId="77777777" w:rsidR="00B74DD9" w:rsidRPr="00FC0CF2" w:rsidRDefault="00B74DD9" w:rsidP="00E22094">
      <w:pPr>
        <w:jc w:val="left"/>
        <w:rPr>
          <w:sz w:val="2"/>
          <w:szCs w:val="2"/>
        </w:rPr>
      </w:pPr>
      <w:r w:rsidRPr="00FC0CF2">
        <w:rPr>
          <w:sz w:val="2"/>
          <w:szCs w:val="2"/>
        </w:rPr>
        <w:br w:type="page"/>
      </w:r>
    </w:p>
    <w:p w14:paraId="19489CC1" w14:textId="77777777" w:rsidR="004F4AED" w:rsidRPr="00FC0CF2" w:rsidRDefault="004F4AED" w:rsidP="00E22094">
      <w:pPr>
        <w:jc w:val="left"/>
        <w:rPr>
          <w:sz w:val="2"/>
          <w:szCs w:val="2"/>
        </w:rPr>
      </w:pP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94"/>
        <w:gridCol w:w="7139"/>
      </w:tblGrid>
      <w:tr w:rsidR="00F656F2" w:rsidRPr="00FC0CF2" w14:paraId="716769CE" w14:textId="77777777" w:rsidTr="00D32832">
        <w:trPr>
          <w:trHeight w:hRule="exact" w:val="2163"/>
        </w:trPr>
        <w:tc>
          <w:tcPr>
            <w:tcW w:w="11102" w:type="dxa"/>
            <w:gridSpan w:val="3"/>
          </w:tcPr>
          <w:p w14:paraId="11B257D8" w14:textId="77777777" w:rsidR="00F656F2" w:rsidRPr="00FC0CF2" w:rsidRDefault="00F656F2" w:rsidP="00C31249">
            <w:pPr>
              <w:jc w:val="left"/>
            </w:pPr>
          </w:p>
          <w:p w14:paraId="01E0AC63" w14:textId="77777777" w:rsidR="00E552CC" w:rsidRPr="00FC0CF2" w:rsidRDefault="00E552CC" w:rsidP="00C31249">
            <w:pPr>
              <w:jc w:val="left"/>
            </w:pPr>
            <w:r w:rsidRPr="00FC0CF2">
              <w:t>Le carnet d'adresses Outlook peut être utilisé comme source de données pour des publipostages ou des emailings.</w:t>
            </w:r>
          </w:p>
          <w:p w14:paraId="2342028F" w14:textId="77777777" w:rsidR="00812A03" w:rsidRPr="00FC0CF2" w:rsidRDefault="00812A03" w:rsidP="00C31249">
            <w:pPr>
              <w:jc w:val="left"/>
            </w:pPr>
          </w:p>
          <w:p w14:paraId="3668E6B4" w14:textId="77777777" w:rsidR="00E552CC" w:rsidRPr="00FC0CF2" w:rsidRDefault="00E552CC" w:rsidP="00C31249">
            <w:pPr>
              <w:jc w:val="left"/>
            </w:pPr>
            <w:r w:rsidRPr="00FC0CF2">
              <w:t>Le point de départ peut être Outlook ou Word qui propose d'appeler une liste de contacts de la messagerie comme source de données.</w:t>
            </w:r>
          </w:p>
        </w:tc>
      </w:tr>
      <w:tr w:rsidR="00F656F2" w:rsidRPr="00FC0CF2" w14:paraId="3B4DA3C4" w14:textId="77777777" w:rsidTr="00060779">
        <w:trPr>
          <w:trHeight w:hRule="exact" w:val="567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27530743" w14:textId="77777777" w:rsidR="00F656F2" w:rsidRPr="00FC0CF2" w:rsidRDefault="00F656F2" w:rsidP="00C31249">
            <w:pPr>
              <w:pStyle w:val="Titre2"/>
              <w:outlineLvl w:val="1"/>
              <w:rPr>
                <w:b/>
              </w:rPr>
            </w:pPr>
            <w:bookmarkStart w:id="15" w:name="_Toc395017804"/>
            <w:r w:rsidRPr="00FC0CF2">
              <w:rPr>
                <w:b/>
              </w:rPr>
              <w:t>Fusion et publipostage</w:t>
            </w:r>
            <w:bookmarkEnd w:id="15"/>
          </w:p>
        </w:tc>
        <w:tc>
          <w:tcPr>
            <w:tcW w:w="7733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74A5FE5" w14:textId="77777777" w:rsidR="00F656F2" w:rsidRPr="00FC0CF2" w:rsidRDefault="00F656F2" w:rsidP="00C31249">
            <w:pPr>
              <w:jc w:val="left"/>
            </w:pPr>
          </w:p>
        </w:tc>
      </w:tr>
      <w:tr w:rsidR="00F656F2" w:rsidRPr="00FC0CF2" w14:paraId="64B6B8D4" w14:textId="77777777" w:rsidTr="00403E87">
        <w:trPr>
          <w:trHeight w:hRule="exact" w:val="6300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2C906C4C" w14:textId="77777777" w:rsidR="00F656F2" w:rsidRPr="00060779" w:rsidRDefault="00C9597E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b/>
                <w:color w:val="1E70B6"/>
                <w:sz w:val="20"/>
                <w:szCs w:val="20"/>
              </w:rPr>
              <w:t>Préparer un publipostage</w:t>
            </w:r>
          </w:p>
          <w:p w14:paraId="3B976E23" w14:textId="77777777" w:rsidR="00E75AEF" w:rsidRPr="00060779" w:rsidRDefault="00E75AEF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3B68F5FA" w14:textId="77777777" w:rsidR="00F656F2" w:rsidRPr="00060779" w:rsidRDefault="00F656F2" w:rsidP="00C3124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C9597E" w:rsidRPr="00060779">
              <w:rPr>
                <w:b/>
                <w:color w:val="1E70B6"/>
                <w:sz w:val="20"/>
                <w:szCs w:val="20"/>
              </w:rPr>
              <w:t>Onglet Accueil groupe Actions</w:t>
            </w:r>
          </w:p>
          <w:p w14:paraId="44B159AD" w14:textId="77777777" w:rsidR="00D35B96" w:rsidRPr="00FC0CF2" w:rsidRDefault="00D35B96" w:rsidP="00C31249">
            <w:pPr>
              <w:ind w:left="284" w:hanging="284"/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62CA243A" w14:textId="77777777" w:rsidR="00C31249" w:rsidRPr="00FC0CF2" w:rsidRDefault="00C9597E" w:rsidP="00D32832">
            <w:pPr>
              <w:pStyle w:val="TexteprocdureNumrot"/>
              <w:ind w:left="709" w:hanging="369"/>
              <w:rPr>
                <w:spacing w:val="-6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5AA3C79D" wp14:editId="582DAC19">
                  <wp:extent cx="216000" cy="216000"/>
                  <wp:effectExtent l="0" t="0" r="0" b="0"/>
                  <wp:docPr id="1052" name="Image 1052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>Choisir les contacts</w:t>
            </w:r>
            <w:r w:rsidR="008A086B" w:rsidRPr="00FC0CF2">
              <w:t>.</w:t>
            </w:r>
            <w:r w:rsidR="00D35B96" w:rsidRPr="00FC0CF2">
              <w:rPr>
                <w:spacing w:val="-6"/>
              </w:rPr>
              <w:br/>
            </w:r>
            <w:r w:rsidR="00C31249" w:rsidRPr="00FC0CF2">
              <w:rPr>
                <w:spacing w:val="-6"/>
              </w:rPr>
              <w:t xml:space="preserve">Attention ne pas oublier de sélectionner les contacts avant de cliquer sur Fusion et </w:t>
            </w:r>
            <w:r w:rsidR="00C31249" w:rsidRPr="00FC0CF2">
              <w:rPr>
                <w:spacing w:val="-6"/>
              </w:rPr>
              <w:br/>
              <w:t>publipostage</w:t>
            </w:r>
            <w:r w:rsidR="00D35B96" w:rsidRPr="00FC0CF2">
              <w:rPr>
                <w:spacing w:val="-6"/>
              </w:rPr>
              <w:t>.</w:t>
            </w:r>
          </w:p>
          <w:p w14:paraId="7FDCB1DD" w14:textId="77777777" w:rsidR="00C9597E" w:rsidRPr="00FC0CF2" w:rsidRDefault="00C9597E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B3021A8" wp14:editId="30881D6C">
                  <wp:extent cx="216000" cy="208826"/>
                  <wp:effectExtent l="0" t="0" r="0" b="1270"/>
                  <wp:docPr id="1053" name="Image 1053" descr="C:\Users\SAPPOR~1.ABC\AppData\Local\Temp\SNAGHTML144c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PPOR~1.ABC\AppData\Local\Temp\SNAGHTML144c0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6"/>
                          <a:stretch/>
                        </pic:blipFill>
                        <pic:spPr bwMode="auto">
                          <a:xfrm>
                            <a:off x="0" y="0"/>
                            <a:ext cx="216000" cy="2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>Déterminer les champs à fusionner</w:t>
            </w:r>
            <w:r w:rsidR="00812A03" w:rsidRPr="00FC0CF2">
              <w:t>.</w:t>
            </w:r>
          </w:p>
          <w:p w14:paraId="50A06199" w14:textId="77777777" w:rsidR="00C9597E" w:rsidRPr="00FC0CF2" w:rsidRDefault="00C9597E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70DD8795" wp14:editId="7DA746AD">
                  <wp:extent cx="209550" cy="200025"/>
                  <wp:effectExtent l="0" t="0" r="0" b="9525"/>
                  <wp:docPr id="1054" name="Image 1054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1483" w:rsidRPr="00FC0CF2">
              <w:t>Choisir vers</w:t>
            </w:r>
            <w:r w:rsidRPr="00FC0CF2">
              <w:t xml:space="preserve"> quel document fusionner</w:t>
            </w:r>
            <w:r w:rsidR="00812A03" w:rsidRPr="00FC0CF2">
              <w:t>.</w:t>
            </w:r>
          </w:p>
          <w:p w14:paraId="33CCFD3B" w14:textId="77777777" w:rsidR="00831546" w:rsidRPr="00FC0CF2" w:rsidRDefault="00C9597E" w:rsidP="00D32832">
            <w:pPr>
              <w:pStyle w:val="TexteprocdureNumrot"/>
              <w:ind w:left="709" w:hanging="369"/>
              <w:rPr>
                <w:spacing w:val="-6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54F5C40" wp14:editId="2092D167">
                  <wp:extent cx="222008" cy="212141"/>
                  <wp:effectExtent l="0" t="0" r="6985" b="0"/>
                  <wp:docPr id="1055" name="Image 1055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21053" cy="2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1546" w:rsidRPr="00FC0CF2">
              <w:t xml:space="preserve">Indiquer </w:t>
            </w:r>
            <w:r w:rsidR="00E71AB6" w:rsidRPr="00FC0CF2">
              <w:t xml:space="preserve">si </w:t>
            </w:r>
            <w:r w:rsidR="00D35B96" w:rsidRPr="00FC0CF2">
              <w:t xml:space="preserve">l'on </w:t>
            </w:r>
            <w:r w:rsidR="00E71AB6" w:rsidRPr="00FC0CF2">
              <w:t>souhaite garder le fichier pour une prochaine fusion</w:t>
            </w:r>
            <w:r w:rsidR="00D35B96" w:rsidRPr="00FC0CF2">
              <w:t>;</w:t>
            </w:r>
            <w:r w:rsidR="00E71AB6" w:rsidRPr="00FC0CF2">
              <w:t xml:space="preserve"> </w:t>
            </w:r>
            <w:r w:rsidR="00D35B96" w:rsidRPr="00FC0CF2">
              <w:rPr>
                <w:spacing w:val="-6"/>
              </w:rPr>
              <w:br/>
            </w:r>
            <w:r w:rsidR="00E71AB6" w:rsidRPr="00FC0CF2">
              <w:rPr>
                <w:spacing w:val="-6"/>
              </w:rPr>
              <w:t>Cliquer sur parcourir pour l’enregistrer</w:t>
            </w:r>
            <w:r w:rsidR="00DB1483" w:rsidRPr="00FC0CF2">
              <w:rPr>
                <w:spacing w:val="-6"/>
              </w:rPr>
              <w:t>.</w:t>
            </w:r>
          </w:p>
          <w:p w14:paraId="5A1B8152" w14:textId="77777777" w:rsidR="00E71AB6" w:rsidRPr="00FC0CF2" w:rsidRDefault="00C9597E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3B782134" wp14:editId="0A9E97FE">
                  <wp:extent cx="216000" cy="207232"/>
                  <wp:effectExtent l="0" t="0" r="0" b="2540"/>
                  <wp:docPr id="1056" name="Image 1056" descr="C:\Users\SAPPOR~1.ABC\AppData\Local\Temp\SNAGHTML1462c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APPOR~1.ABC\AppData\Local\Temp\SNAGHTML1462c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6071"/>
                          <a:stretch/>
                        </pic:blipFill>
                        <pic:spPr bwMode="auto">
                          <a:xfrm>
                            <a:off x="0" y="0"/>
                            <a:ext cx="216000" cy="20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1AB6" w:rsidRPr="00FC0CF2">
              <w:t>Options de fusion :</w:t>
            </w:r>
          </w:p>
          <w:p w14:paraId="6C3D0C2A" w14:textId="77777777" w:rsidR="00C9597E" w:rsidRPr="00FC0CF2" w:rsidRDefault="00E71AB6" w:rsidP="00D32832">
            <w:pPr>
              <w:pStyle w:val="TexteprocdureNumrot"/>
              <w:ind w:left="709" w:firstLine="0"/>
              <w:rPr>
                <w:spacing w:val="-6"/>
              </w:rPr>
            </w:pPr>
            <w:r w:rsidRPr="00FC0CF2">
              <w:rPr>
                <w:spacing w:val="-6"/>
              </w:rPr>
              <w:t>Quel type de documents (lettre type, étiquettes, enveloppes)</w:t>
            </w:r>
            <w:r w:rsidR="00D35B96" w:rsidRPr="00FC0CF2">
              <w:rPr>
                <w:spacing w:val="-6"/>
              </w:rPr>
              <w:t>?</w:t>
            </w:r>
          </w:p>
          <w:p w14:paraId="7D089E3E" w14:textId="77777777" w:rsidR="00E71AB6" w:rsidRPr="00FC0CF2" w:rsidRDefault="00E71AB6" w:rsidP="00D32832">
            <w:pPr>
              <w:pStyle w:val="TexteprocdureNumrot"/>
              <w:ind w:left="709" w:firstLine="0"/>
            </w:pPr>
            <w:r w:rsidRPr="00FC0CF2">
              <w:t>Fusionner vers :</w:t>
            </w:r>
          </w:p>
          <w:p w14:paraId="4EAB9B72" w14:textId="77777777" w:rsidR="00E71AB6" w:rsidRPr="00FC0CF2" w:rsidRDefault="00B42708" w:rsidP="00D32832">
            <w:pPr>
              <w:pStyle w:val="TexteprocdureNumrot"/>
              <w:ind w:left="709" w:firstLine="0"/>
              <w:rPr>
                <w:spacing w:val="-6"/>
              </w:rPr>
            </w:pPr>
            <w:r w:rsidRPr="00FC0CF2">
              <w:rPr>
                <w:spacing w:val="-6"/>
              </w:rPr>
              <w:t>Un nouveau document</w:t>
            </w:r>
            <w:r w:rsidR="00812A03" w:rsidRPr="00FC0CF2">
              <w:rPr>
                <w:spacing w:val="-6"/>
              </w:rPr>
              <w:t>,</w:t>
            </w:r>
          </w:p>
          <w:p w14:paraId="2877460C" w14:textId="77777777" w:rsidR="00B42708" w:rsidRPr="00FC0CF2" w:rsidRDefault="00B42708" w:rsidP="00D32832">
            <w:pPr>
              <w:pStyle w:val="TexteprocdureNumrot"/>
              <w:ind w:left="709" w:firstLine="0"/>
              <w:rPr>
                <w:spacing w:val="-6"/>
              </w:rPr>
            </w:pPr>
            <w:r w:rsidRPr="00FC0CF2">
              <w:rPr>
                <w:spacing w:val="-6"/>
              </w:rPr>
              <w:t>L’imprimante</w:t>
            </w:r>
            <w:r w:rsidR="00812A03" w:rsidRPr="00FC0CF2">
              <w:rPr>
                <w:spacing w:val="-6"/>
              </w:rPr>
              <w:t>,</w:t>
            </w:r>
          </w:p>
          <w:p w14:paraId="02C707D7" w14:textId="77777777" w:rsidR="00F656F2" w:rsidRPr="00FC0CF2" w:rsidRDefault="00B42708" w:rsidP="00D32832">
            <w:pPr>
              <w:pStyle w:val="TexteprocdureNumrot"/>
              <w:ind w:left="709" w:firstLine="0"/>
              <w:rPr>
                <w:spacing w:val="-6"/>
              </w:rPr>
            </w:pPr>
            <w:r w:rsidRPr="00FC0CF2">
              <w:rPr>
                <w:spacing w:val="-6"/>
              </w:rPr>
              <w:t>La messagerie</w:t>
            </w:r>
            <w:r w:rsidR="00812A03" w:rsidRPr="00FC0CF2">
              <w:rPr>
                <w:spacing w:val="-6"/>
              </w:rPr>
              <w:t>.</w:t>
            </w:r>
          </w:p>
          <w:p w14:paraId="28846F8A" w14:textId="77777777" w:rsidR="00B42708" w:rsidRPr="00FC0CF2" w:rsidRDefault="00B42708" w:rsidP="00B42708">
            <w:pPr>
              <w:ind w:left="284"/>
              <w:jc w:val="left"/>
              <w:rPr>
                <w:spacing w:val="-6"/>
                <w:sz w:val="18"/>
              </w:rPr>
            </w:pPr>
          </w:p>
          <w:p w14:paraId="7BB7CFF5" w14:textId="77777777" w:rsidR="00C31249" w:rsidRPr="00FC0CF2" w:rsidRDefault="00C31249" w:rsidP="00C31249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</w:tc>
        <w:tc>
          <w:tcPr>
            <w:tcW w:w="7139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55B1DE24" w14:textId="77777777" w:rsidR="00F656F2" w:rsidRPr="00FC0CF2" w:rsidRDefault="00F656F2" w:rsidP="00403E87">
            <w:pPr>
              <w:jc w:val="right"/>
            </w:pPr>
          </w:p>
          <w:p w14:paraId="23A3F9E6" w14:textId="77777777" w:rsidR="00403E87" w:rsidRPr="00FC0CF2" w:rsidRDefault="008A086B" w:rsidP="00403E87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139A56C" wp14:editId="1B8BD1EA">
                  <wp:extent cx="4456800" cy="2883600"/>
                  <wp:effectExtent l="0" t="0" r="127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6F2" w:rsidRPr="00FC0CF2" w14:paraId="64BC4C62" w14:textId="77777777" w:rsidTr="00D32832">
        <w:trPr>
          <w:trHeight w:hRule="exact" w:val="5178"/>
        </w:trPr>
        <w:tc>
          <w:tcPr>
            <w:tcW w:w="3963" w:type="dxa"/>
            <w:gridSpan w:val="2"/>
          </w:tcPr>
          <w:p w14:paraId="50DD99C5" w14:textId="77777777" w:rsidR="00F656F2" w:rsidRPr="00060779" w:rsidRDefault="00F656F2" w:rsidP="00C31249">
            <w:pPr>
              <w:jc w:val="left"/>
              <w:rPr>
                <w:color w:val="1E70B6"/>
              </w:rPr>
            </w:pPr>
          </w:p>
          <w:p w14:paraId="606104F7" w14:textId="77777777" w:rsidR="00466CA2" w:rsidRPr="00060779" w:rsidRDefault="00466CA2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Saisir et mettre en forme le texte commun à tous les destinataires</w:t>
            </w:r>
          </w:p>
          <w:p w14:paraId="05084EE0" w14:textId="77777777" w:rsidR="00466CA2" w:rsidRPr="00060779" w:rsidRDefault="00466CA2" w:rsidP="00D3283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2AC6A45E" w14:textId="77777777" w:rsidR="00466CA2" w:rsidRPr="00060779" w:rsidRDefault="00466CA2" w:rsidP="00466CA2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Pr="00060779">
              <w:rPr>
                <w:b/>
                <w:color w:val="1E70B6"/>
                <w:sz w:val="20"/>
                <w:szCs w:val="20"/>
              </w:rPr>
              <w:t>Insérer les champs</w:t>
            </w:r>
          </w:p>
          <w:p w14:paraId="219C7E72" w14:textId="77777777" w:rsidR="00466CA2" w:rsidRPr="00060779" w:rsidRDefault="00466CA2" w:rsidP="00466CA2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0BAB9C28" w14:textId="77777777" w:rsidR="00466CA2" w:rsidRPr="00060779" w:rsidRDefault="00466CA2" w:rsidP="00466CA2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Générer le publipostage</w:t>
            </w:r>
          </w:p>
          <w:p w14:paraId="51925B9C" w14:textId="77777777" w:rsidR="00466CA2" w:rsidRPr="00FC0CF2" w:rsidRDefault="00466CA2" w:rsidP="00466CA2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76D14889" w14:textId="77777777" w:rsidR="00466CA2" w:rsidRPr="00FC0CF2" w:rsidRDefault="00466CA2" w:rsidP="00D32832">
            <w:pPr>
              <w:ind w:left="284" w:hanging="284"/>
              <w:jc w:val="left"/>
              <w:rPr>
                <w:b/>
                <w:color w:val="FF6C2B"/>
                <w:sz w:val="20"/>
                <w:szCs w:val="20"/>
              </w:rPr>
            </w:pPr>
          </w:p>
          <w:p w14:paraId="55D899F1" w14:textId="77777777" w:rsidR="008977D0" w:rsidRPr="00FC0CF2" w:rsidRDefault="008977D0" w:rsidP="00C31249">
            <w:pPr>
              <w:jc w:val="left"/>
            </w:pPr>
          </w:p>
          <w:p w14:paraId="71969B39" w14:textId="77777777" w:rsidR="00466CA2" w:rsidRPr="00FC0CF2" w:rsidRDefault="00466CA2" w:rsidP="00C31249">
            <w:pPr>
              <w:jc w:val="left"/>
            </w:pPr>
          </w:p>
          <w:p w14:paraId="39CDD065" w14:textId="77777777" w:rsidR="00466CA2" w:rsidRPr="00FC0CF2" w:rsidRDefault="00466CA2" w:rsidP="00C31249">
            <w:pPr>
              <w:jc w:val="left"/>
            </w:pPr>
          </w:p>
          <w:p w14:paraId="27C081BE" w14:textId="77777777" w:rsidR="00466CA2" w:rsidRPr="00FC0CF2" w:rsidRDefault="00466CA2" w:rsidP="00C31249">
            <w:pPr>
              <w:jc w:val="left"/>
            </w:pPr>
          </w:p>
          <w:p w14:paraId="1F3E21B4" w14:textId="77777777" w:rsidR="00466CA2" w:rsidRPr="00FC0CF2" w:rsidRDefault="00466CA2" w:rsidP="00C31249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5E00C1E4" wp14:editId="5E1B42E5">
                  <wp:extent cx="908411" cy="432000"/>
                  <wp:effectExtent l="0" t="0" r="6350" b="6350"/>
                  <wp:docPr id="251" name="Image 251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FBB67" w14:textId="77777777" w:rsidR="00466CA2" w:rsidRPr="00FC0CF2" w:rsidRDefault="00466CA2" w:rsidP="00D32832">
            <w:pPr>
              <w:pStyle w:val="TexteProcdures"/>
            </w:pPr>
            <w:r w:rsidRPr="00FC0CF2">
              <w:t>Dans l'autre sens, Word propose d'utiliser le carnet d'adresses Outlook comme source de données.</w:t>
            </w:r>
          </w:p>
        </w:tc>
        <w:tc>
          <w:tcPr>
            <w:tcW w:w="7139" w:type="dxa"/>
            <w:tcMar>
              <w:left w:w="0" w:type="dxa"/>
              <w:right w:w="0" w:type="dxa"/>
            </w:tcMar>
          </w:tcPr>
          <w:p w14:paraId="63E51D0E" w14:textId="77777777" w:rsidR="00F656F2" w:rsidRPr="00FC0CF2" w:rsidRDefault="00634BE2" w:rsidP="00C31249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 wp14:anchorId="56E24579" wp14:editId="41901D95">
                  <wp:simplePos x="0" y="0"/>
                  <wp:positionH relativeFrom="column">
                    <wp:posOffset>3394710</wp:posOffset>
                  </wp:positionH>
                  <wp:positionV relativeFrom="paragraph">
                    <wp:posOffset>497205</wp:posOffset>
                  </wp:positionV>
                  <wp:extent cx="295910" cy="301625"/>
                  <wp:effectExtent l="0" t="0" r="8890" b="3175"/>
                  <wp:wrapSquare wrapText="bothSides"/>
                  <wp:docPr id="70" name="Image 70" descr="C:\Users\FORMAT~1\AppData\Local\Temp\SNAGHTML8675ac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ORMAT~1\AppData\Local\Temp\SNAGHTML8675ac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89C97" w14:textId="77777777" w:rsidR="008977D0" w:rsidRPr="00FC0CF2" w:rsidRDefault="002C7FE7" w:rsidP="00B23C4D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732992" behindDoc="0" locked="0" layoutInCell="1" allowOverlap="1" wp14:anchorId="50CBA2D0" wp14:editId="2F31DC8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-3810</wp:posOffset>
                  </wp:positionV>
                  <wp:extent cx="4456430" cy="2879725"/>
                  <wp:effectExtent l="0" t="0" r="1270" b="0"/>
                  <wp:wrapSquare wrapText="bothSides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43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CB2B49" w14:textId="77777777" w:rsidR="0001371B" w:rsidRPr="00FC0CF2" w:rsidRDefault="0001371B">
      <w:pPr>
        <w:jc w:val="left"/>
        <w:rPr>
          <w:sz w:val="28"/>
          <w:szCs w:val="28"/>
        </w:rPr>
      </w:pPr>
      <w:r w:rsidRPr="00FC0CF2">
        <w:rPr>
          <w:sz w:val="28"/>
          <w:szCs w:val="28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256"/>
        <w:gridCol w:w="6883"/>
      </w:tblGrid>
      <w:tr w:rsidR="00F656F2" w:rsidRPr="00FC0CF2" w14:paraId="29E2FD66" w14:textId="77777777" w:rsidTr="00D32832">
        <w:trPr>
          <w:trHeight w:hRule="exact" w:val="1819"/>
        </w:trPr>
        <w:tc>
          <w:tcPr>
            <w:tcW w:w="11102" w:type="dxa"/>
            <w:gridSpan w:val="3"/>
          </w:tcPr>
          <w:p w14:paraId="5B4867A2" w14:textId="77777777" w:rsidR="00F656F2" w:rsidRPr="00FC0CF2" w:rsidRDefault="00F656F2" w:rsidP="00C31249">
            <w:pPr>
              <w:jc w:val="left"/>
            </w:pPr>
          </w:p>
          <w:p w14:paraId="03BCA312" w14:textId="77777777" w:rsidR="00E552CC" w:rsidRPr="00FC0CF2" w:rsidRDefault="00E552CC" w:rsidP="006F7663">
            <w:pPr>
              <w:jc w:val="left"/>
            </w:pPr>
            <w:r w:rsidRPr="00FC0CF2">
              <w:t xml:space="preserve">Il est fréquent que l'on s'adresse à un groupe de personnes. </w:t>
            </w:r>
          </w:p>
          <w:p w14:paraId="76C8AE9F" w14:textId="77777777" w:rsidR="00E552CC" w:rsidRPr="00FC0CF2" w:rsidRDefault="00E552CC" w:rsidP="00B14690">
            <w:pPr>
              <w:jc w:val="left"/>
            </w:pPr>
            <w:r w:rsidRPr="00FC0CF2">
              <w:t xml:space="preserve">Plutôt que de devoir les chercher à chaque nouveau courrier et risquer d'en oublier, Outlook propose de créer des groupes de contacts. </w:t>
            </w:r>
          </w:p>
          <w:p w14:paraId="0BDFF5BD" w14:textId="77777777" w:rsidR="00E552CC" w:rsidRPr="00FC0CF2" w:rsidRDefault="00E552CC">
            <w:pPr>
              <w:jc w:val="left"/>
            </w:pPr>
            <w:r w:rsidRPr="00FC0CF2">
              <w:t>C'est alors cette liste qui devra être appelée comme  destinataire en lieu et place des adresses individuelles.</w:t>
            </w:r>
          </w:p>
        </w:tc>
      </w:tr>
      <w:tr w:rsidR="00F656F2" w:rsidRPr="00FC0CF2" w14:paraId="5E47FCEC" w14:textId="77777777" w:rsidTr="00060779">
        <w:trPr>
          <w:trHeight w:hRule="exact" w:val="567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041FEC34" w14:textId="77777777" w:rsidR="00F656F2" w:rsidRPr="00FC0CF2" w:rsidRDefault="00E552CC" w:rsidP="006F7663">
            <w:pPr>
              <w:pStyle w:val="Titre2"/>
              <w:outlineLvl w:val="1"/>
              <w:rPr>
                <w:b/>
              </w:rPr>
            </w:pPr>
            <w:bookmarkStart w:id="16" w:name="_Toc395017805"/>
            <w:r w:rsidRPr="00FC0CF2">
              <w:rPr>
                <w:b/>
              </w:rPr>
              <w:t xml:space="preserve">Créer </w:t>
            </w:r>
            <w:r w:rsidR="00491B65" w:rsidRPr="00FC0CF2">
              <w:rPr>
                <w:b/>
              </w:rPr>
              <w:t xml:space="preserve">un groupe de </w:t>
            </w:r>
            <w:r w:rsidRPr="00FC0CF2">
              <w:rPr>
                <w:b/>
              </w:rPr>
              <w:t>contacts</w:t>
            </w:r>
            <w:bookmarkEnd w:id="16"/>
          </w:p>
        </w:tc>
        <w:tc>
          <w:tcPr>
            <w:tcW w:w="6883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57B53891" w14:textId="77777777" w:rsidR="00F656F2" w:rsidRPr="00FC0CF2" w:rsidRDefault="00F656F2" w:rsidP="00C31249">
            <w:pPr>
              <w:jc w:val="left"/>
            </w:pPr>
          </w:p>
        </w:tc>
      </w:tr>
      <w:tr w:rsidR="00F656F2" w:rsidRPr="00FC0CF2" w14:paraId="4BC851E2" w14:textId="77777777" w:rsidTr="00D32832">
        <w:trPr>
          <w:trHeight w:hRule="exact" w:val="4963"/>
        </w:trPr>
        <w:tc>
          <w:tcPr>
            <w:tcW w:w="3963" w:type="dxa"/>
            <w:tcBorders>
              <w:top w:val="single" w:sz="18" w:space="0" w:color="auto"/>
            </w:tcBorders>
          </w:tcPr>
          <w:p w14:paraId="0ABED94E" w14:textId="77777777" w:rsidR="00F656F2" w:rsidRPr="00060779" w:rsidRDefault="00F656F2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56A34A92" w14:textId="77777777" w:rsidR="00F656F2" w:rsidRPr="00060779" w:rsidRDefault="00F656F2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51709695" w14:textId="77777777" w:rsidR="00F656F2" w:rsidRPr="00060779" w:rsidRDefault="00F656F2" w:rsidP="00C3124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99464A" w:rsidRPr="00060779">
              <w:rPr>
                <w:b/>
                <w:color w:val="1E70B6"/>
                <w:sz w:val="20"/>
                <w:szCs w:val="20"/>
              </w:rPr>
              <w:t>Cliquer</w:t>
            </w:r>
            <w:r w:rsidR="00626D6E" w:rsidRPr="00060779">
              <w:rPr>
                <w:b/>
                <w:color w:val="1E70B6"/>
                <w:sz w:val="20"/>
                <w:szCs w:val="20"/>
              </w:rPr>
              <w:t xml:space="preserve"> sur N</w:t>
            </w:r>
            <w:r w:rsidR="001A2622" w:rsidRPr="00060779">
              <w:rPr>
                <w:b/>
                <w:color w:val="1E70B6"/>
                <w:sz w:val="20"/>
                <w:szCs w:val="20"/>
              </w:rPr>
              <w:t xml:space="preserve">ouveau groupe de </w:t>
            </w:r>
            <w:r w:rsidR="0099464A" w:rsidRPr="00060779">
              <w:rPr>
                <w:b/>
                <w:color w:val="1E70B6"/>
                <w:sz w:val="20"/>
                <w:szCs w:val="20"/>
              </w:rPr>
              <w:br/>
            </w:r>
            <w:r w:rsidR="001A2622" w:rsidRPr="00060779">
              <w:rPr>
                <w:b/>
                <w:color w:val="1E70B6"/>
                <w:sz w:val="20"/>
                <w:szCs w:val="20"/>
              </w:rPr>
              <w:t>contacts</w:t>
            </w:r>
          </w:p>
          <w:p w14:paraId="674DC045" w14:textId="77777777" w:rsidR="001A2622" w:rsidRPr="00FC0CF2" w:rsidRDefault="001A2622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26E70902" wp14:editId="085147E7">
                  <wp:extent cx="216000" cy="216000"/>
                  <wp:effectExtent l="0" t="0" r="0" b="0"/>
                  <wp:docPr id="6" name="Image 6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t xml:space="preserve"> </w:t>
            </w:r>
            <w:r w:rsidR="00626D6E" w:rsidRPr="00FC0CF2">
              <w:t>D</w:t>
            </w:r>
            <w:r w:rsidRPr="00FC0CF2">
              <w:t xml:space="preserve">onner un nom </w:t>
            </w:r>
            <w:r w:rsidR="00E552CC" w:rsidRPr="00FC0CF2">
              <w:t>au</w:t>
            </w:r>
            <w:r w:rsidRPr="00FC0CF2">
              <w:t xml:space="preserve"> groupe</w:t>
            </w:r>
            <w:r w:rsidR="00EB045F" w:rsidRPr="00FC0CF2">
              <w:t>,</w:t>
            </w:r>
          </w:p>
          <w:p w14:paraId="2CD617B8" w14:textId="77777777" w:rsidR="001A2622" w:rsidRPr="00FC0CF2" w:rsidRDefault="001A2622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314028E8" wp14:editId="056E2AC5">
                  <wp:extent cx="212090" cy="212090"/>
                  <wp:effectExtent l="0" t="0" r="0" b="0"/>
                  <wp:docPr id="8" name="Image 8" descr="SNAGHTML144c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2" descr="SNAGHTML144c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t xml:space="preserve"> </w:t>
            </w:r>
            <w:r w:rsidR="00EB045F" w:rsidRPr="00FC0CF2">
              <w:t>Choisir le carnet d’adresse de l’organisation ou les contacts Outlook</w:t>
            </w:r>
            <w:r w:rsidR="00812A03" w:rsidRPr="00FC0CF2">
              <w:t>,</w:t>
            </w:r>
          </w:p>
          <w:p w14:paraId="2C58C2F7" w14:textId="77777777" w:rsidR="00F656F2" w:rsidRPr="00FC0CF2" w:rsidRDefault="001A2622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E6B7CEA" wp14:editId="2CA40370">
                  <wp:extent cx="209550" cy="200025"/>
                  <wp:effectExtent l="0" t="0" r="0" b="9525"/>
                  <wp:docPr id="9" name="Image 9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5B96" w:rsidRPr="00FC0CF2">
              <w:t xml:space="preserve"> </w:t>
            </w:r>
            <w:r w:rsidR="00EB045F" w:rsidRPr="00FC0CF2">
              <w:t>Sélectionner les membres et cliquer sur le bout Membres… pour les ajouter à la liste</w:t>
            </w:r>
            <w:r w:rsidR="00812A03" w:rsidRPr="00FC0CF2">
              <w:t>,</w:t>
            </w:r>
          </w:p>
          <w:p w14:paraId="643C3E64" w14:textId="77777777" w:rsidR="00EB045F" w:rsidRPr="00FC0CF2" w:rsidRDefault="00EB045F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2B249EDB" wp14:editId="36EEEFC1">
                  <wp:extent cx="222008" cy="212141"/>
                  <wp:effectExtent l="0" t="0" r="6985" b="0"/>
                  <wp:docPr id="242" name="Image 242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21053" cy="2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>Choisir Nouveau contact</w:t>
            </w:r>
            <w:r w:rsidR="00812A03" w:rsidRPr="00FC0CF2">
              <w:t>,</w:t>
            </w:r>
          </w:p>
          <w:p w14:paraId="76327929" w14:textId="77777777" w:rsidR="00EB045F" w:rsidRPr="00FC0CF2" w:rsidRDefault="00EB045F" w:rsidP="00D32832">
            <w:pPr>
              <w:pStyle w:val="TexteprocdureNumrot"/>
              <w:ind w:left="709" w:hanging="369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0770A1CC" wp14:editId="06FBCB0E">
                  <wp:extent cx="216000" cy="207232"/>
                  <wp:effectExtent l="0" t="0" r="0" b="2540"/>
                  <wp:docPr id="243" name="Image 243" descr="C:\Users\SAPPOR~1.ABC\AppData\Local\Temp\SNAGHTML1462c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APPOR~1.ABC\AppData\Local\Temp\SNAGHTML1462c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6071"/>
                          <a:stretch/>
                        </pic:blipFill>
                        <pic:spPr bwMode="auto">
                          <a:xfrm>
                            <a:off x="0" y="0"/>
                            <a:ext cx="216000" cy="20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Remplir le formulaire</w:t>
            </w:r>
            <w:r w:rsidR="00812A03" w:rsidRPr="00FC0CF2">
              <w:t>.</w:t>
            </w:r>
          </w:p>
          <w:p w14:paraId="095F1D3F" w14:textId="77777777" w:rsidR="00EB045F" w:rsidRPr="00FC0CF2" w:rsidRDefault="00EB045F" w:rsidP="00D32832">
            <w:pPr>
              <w:pStyle w:val="TexteprocdureNumrot"/>
              <w:ind w:left="709" w:hanging="369"/>
            </w:pPr>
          </w:p>
          <w:p w14:paraId="20F1BD66" w14:textId="77777777" w:rsidR="00626D6E" w:rsidRPr="00060779" w:rsidRDefault="00EB045F" w:rsidP="0099464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99464A" w:rsidRPr="00060779">
              <w:rPr>
                <w:b/>
                <w:color w:val="1E70B6"/>
                <w:sz w:val="20"/>
                <w:szCs w:val="20"/>
              </w:rPr>
              <w:t>C</w:t>
            </w:r>
            <w:r w:rsidR="00626D6E" w:rsidRPr="00060779">
              <w:rPr>
                <w:b/>
                <w:color w:val="1E70B6"/>
                <w:sz w:val="20"/>
                <w:szCs w:val="20"/>
              </w:rPr>
              <w:t>liquer sur enregistrer et fermer</w:t>
            </w:r>
          </w:p>
          <w:p w14:paraId="74FBBEC7" w14:textId="77777777" w:rsidR="00626D6E" w:rsidRPr="00FC0CF2" w:rsidRDefault="00626D6E" w:rsidP="00E22B85">
            <w:pPr>
              <w:ind w:left="284" w:hanging="284"/>
              <w:jc w:val="left"/>
              <w:rPr>
                <w:b/>
                <w:color w:val="FF6C2B"/>
                <w:sz w:val="20"/>
                <w:szCs w:val="20"/>
              </w:rPr>
            </w:pP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8D2D87E" w14:textId="77777777" w:rsidR="00F656F2" w:rsidRPr="00FC0CF2" w:rsidRDefault="00EB045F" w:rsidP="00EB045F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4A9978E" wp14:editId="7927D04A">
                  <wp:extent cx="4456800" cy="2883600"/>
                  <wp:effectExtent l="0" t="0" r="127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6F2" w:rsidRPr="00FC0CF2" w14:paraId="0D555566" w14:textId="77777777" w:rsidTr="00EB045F">
        <w:trPr>
          <w:trHeight w:hRule="exact" w:val="6712"/>
        </w:trPr>
        <w:tc>
          <w:tcPr>
            <w:tcW w:w="3963" w:type="dxa"/>
          </w:tcPr>
          <w:p w14:paraId="5EFA2B88" w14:textId="77777777" w:rsidR="00626D6E" w:rsidRPr="00060779" w:rsidRDefault="00491B65" w:rsidP="00491B6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b/>
                <w:color w:val="1E70B6"/>
                <w:sz w:val="20"/>
                <w:szCs w:val="20"/>
              </w:rPr>
              <w:t xml:space="preserve">Modifier, supprimer, </w:t>
            </w:r>
            <w:r w:rsidR="00626D6E" w:rsidRPr="00060779">
              <w:rPr>
                <w:b/>
                <w:color w:val="1E70B6"/>
                <w:sz w:val="20"/>
                <w:szCs w:val="20"/>
              </w:rPr>
              <w:t>transférer un groupe</w:t>
            </w:r>
          </w:p>
          <w:p w14:paraId="3E64F7D8" w14:textId="77777777" w:rsidR="007D1E50" w:rsidRPr="00060779" w:rsidRDefault="007D1E50" w:rsidP="00491B65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284E17A" w14:textId="77777777" w:rsidR="00626D6E" w:rsidRPr="00060779" w:rsidRDefault="00EB045F" w:rsidP="00626D6E">
            <w:pPr>
              <w:ind w:left="284" w:hanging="284"/>
              <w:jc w:val="left"/>
              <w:rPr>
                <w:b/>
                <w:color w:val="1E70B6"/>
                <w:sz w:val="18"/>
                <w:szCs w:val="18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7D1E50" w:rsidRPr="00060779">
              <w:rPr>
                <w:b/>
                <w:color w:val="1E70B6"/>
                <w:sz w:val="20"/>
                <w:szCs w:val="20"/>
              </w:rPr>
              <w:t>Sélectionner le groupe et l’activer</w:t>
            </w:r>
          </w:p>
          <w:p w14:paraId="7ECACE26" w14:textId="77777777" w:rsidR="00B04268" w:rsidRPr="00FC0CF2" w:rsidRDefault="007D1E50" w:rsidP="007D1E50">
            <w:pPr>
              <w:pStyle w:val="TexteProcdures"/>
            </w:pPr>
            <w:r w:rsidRPr="00FC0CF2">
              <w:t>Il est stocké avec les autres contacts. Un double-clic permet de l’afficher.</w:t>
            </w:r>
          </w:p>
          <w:p w14:paraId="455376EC" w14:textId="77777777" w:rsidR="007D1E50" w:rsidRPr="00FC0CF2" w:rsidRDefault="007D1E50" w:rsidP="007D1E50">
            <w:pPr>
              <w:pStyle w:val="TexteProcdures"/>
            </w:pPr>
          </w:p>
          <w:p w14:paraId="2E0623F6" w14:textId="77777777" w:rsidR="00F656F2" w:rsidRPr="00060779" w:rsidRDefault="00F656F2" w:rsidP="00C3124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="00491B65" w:rsidRPr="00060779">
              <w:rPr>
                <w:b/>
                <w:color w:val="1E70B6"/>
                <w:sz w:val="20"/>
                <w:szCs w:val="20"/>
              </w:rPr>
              <w:t>Ajouter un membre</w:t>
            </w:r>
          </w:p>
          <w:p w14:paraId="3C9E613F" w14:textId="77777777" w:rsidR="00491B65" w:rsidRPr="00FC0CF2" w:rsidRDefault="007D1E50" w:rsidP="007D1E50">
            <w:pPr>
              <w:pStyle w:val="TexteProcdures"/>
            </w:pPr>
            <w:r w:rsidRPr="00FC0CF2">
              <w:t>C’est la même procédure que lors de la création du groupe</w:t>
            </w:r>
            <w:r w:rsidR="00812A03" w:rsidRPr="00FC0CF2">
              <w:t>.</w:t>
            </w:r>
          </w:p>
          <w:p w14:paraId="23056F4D" w14:textId="77777777" w:rsidR="00D427FC" w:rsidRPr="00060779" w:rsidRDefault="00D427FC" w:rsidP="00726764">
            <w:pPr>
              <w:ind w:left="284"/>
              <w:jc w:val="left"/>
              <w:rPr>
                <w:b/>
                <w:color w:val="1E70B6"/>
                <w:sz w:val="18"/>
                <w:szCs w:val="18"/>
              </w:rPr>
            </w:pPr>
          </w:p>
          <w:p w14:paraId="228BA668" w14:textId="77777777" w:rsidR="00F656F2" w:rsidRPr="00060779" w:rsidRDefault="00F656F2" w:rsidP="001A2622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="00491B65" w:rsidRPr="00060779">
              <w:rPr>
                <w:b/>
                <w:color w:val="1E70B6"/>
                <w:sz w:val="20"/>
                <w:szCs w:val="20"/>
              </w:rPr>
              <w:t>Supprimer un membre</w:t>
            </w:r>
            <w:r w:rsidR="00726764" w:rsidRPr="00060779">
              <w:rPr>
                <w:b/>
                <w:color w:val="1E70B6"/>
                <w:sz w:val="20"/>
                <w:szCs w:val="20"/>
              </w:rPr>
              <w:t xml:space="preserve"> dans un groupe</w:t>
            </w:r>
          </w:p>
          <w:p w14:paraId="627B978E" w14:textId="77777777" w:rsidR="007D1E50" w:rsidRPr="00FC0CF2" w:rsidRDefault="007D1E50" w:rsidP="007D1E50">
            <w:pPr>
              <w:pStyle w:val="TexteprocdureNumrot"/>
            </w:pPr>
          </w:p>
          <w:p w14:paraId="3A721022" w14:textId="77777777" w:rsidR="007D1E50" w:rsidRPr="00FC0CF2" w:rsidRDefault="007D1E50" w:rsidP="007D1E50">
            <w:pPr>
              <w:pStyle w:val="Titrenumrot"/>
            </w:pPr>
            <w:r w:rsidRPr="00FC0CF2">
              <w:rPr>
                <w:b w:val="0"/>
                <w:sz w:val="32"/>
              </w:rPr>
              <w:sym w:font="Wingdings" w:char="F091"/>
            </w:r>
            <w:r w:rsidRPr="00FC0CF2">
              <w:t>Mettre à jour</w:t>
            </w:r>
          </w:p>
          <w:p w14:paraId="44E1B142" w14:textId="77777777" w:rsidR="007D1E50" w:rsidRPr="00FC0CF2" w:rsidRDefault="007D1E50" w:rsidP="007D1E50">
            <w:pPr>
              <w:pStyle w:val="TexteProcdures"/>
            </w:pPr>
            <w:r w:rsidRPr="00FC0CF2">
              <w:t>Outlook recherche les dernières mises à jour dans les carnets d’adresses.</w:t>
            </w:r>
          </w:p>
          <w:p w14:paraId="215A00B4" w14:textId="77777777" w:rsidR="00F656F2" w:rsidRPr="00060779" w:rsidRDefault="00F656F2" w:rsidP="00C31249">
            <w:pPr>
              <w:jc w:val="left"/>
              <w:rPr>
                <w:b/>
                <w:color w:val="1E70B6"/>
                <w:sz w:val="18"/>
                <w:szCs w:val="18"/>
              </w:rPr>
            </w:pPr>
          </w:p>
          <w:p w14:paraId="14D9B70F" w14:textId="77777777" w:rsidR="00F656F2" w:rsidRPr="00060779" w:rsidRDefault="007D1E50" w:rsidP="00726764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="00D427FC" w:rsidRPr="00060779">
              <w:rPr>
                <w:b/>
                <w:color w:val="1E70B6"/>
                <w:sz w:val="20"/>
                <w:szCs w:val="20"/>
              </w:rPr>
              <w:t xml:space="preserve">Transférer un groupe </w:t>
            </w:r>
          </w:p>
          <w:p w14:paraId="7F5080BA" w14:textId="77777777" w:rsidR="00DB4702" w:rsidRPr="00FC0CF2" w:rsidRDefault="007D1E50" w:rsidP="00DB4702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>Choisir le format d’envoi.</w:t>
            </w:r>
          </w:p>
          <w:p w14:paraId="4E676E4F" w14:textId="77777777" w:rsidR="00D35B96" w:rsidRPr="00FC0CF2" w:rsidRDefault="00D35B96" w:rsidP="00DB4702">
            <w:pPr>
              <w:ind w:left="284"/>
              <w:jc w:val="left"/>
              <w:rPr>
                <w:spacing w:val="-6"/>
                <w:sz w:val="18"/>
              </w:rPr>
            </w:pPr>
          </w:p>
          <w:p w14:paraId="70FFA796" w14:textId="77777777" w:rsidR="00F656F2" w:rsidRPr="00060779" w:rsidRDefault="007D1E50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  <w:szCs w:val="32"/>
              </w:rPr>
              <w:sym w:font="Wingdings" w:char="F093"/>
            </w:r>
            <w:r w:rsidR="00D427FC" w:rsidRPr="00060779">
              <w:rPr>
                <w:b/>
                <w:color w:val="1E70B6"/>
                <w:sz w:val="20"/>
                <w:szCs w:val="20"/>
              </w:rPr>
              <w:t>Supprimer un groupe</w:t>
            </w:r>
          </w:p>
          <w:p w14:paraId="1ACD0BFF" w14:textId="77777777" w:rsidR="00D427FC" w:rsidRPr="00FC0CF2" w:rsidRDefault="00D427FC" w:rsidP="00C31249">
            <w:pPr>
              <w:jc w:val="left"/>
              <w:rPr>
                <w:sz w:val="20"/>
                <w:szCs w:val="20"/>
              </w:rPr>
            </w:pPr>
          </w:p>
          <w:p w14:paraId="4751FBB2" w14:textId="77777777" w:rsidR="00D427FC" w:rsidRPr="00FC0CF2" w:rsidRDefault="00D427FC" w:rsidP="00C31249">
            <w:pPr>
              <w:jc w:val="left"/>
              <w:rPr>
                <w:sz w:val="20"/>
                <w:szCs w:val="20"/>
              </w:rPr>
            </w:pPr>
          </w:p>
          <w:p w14:paraId="2F31AF23" w14:textId="77777777" w:rsidR="00D427FC" w:rsidRPr="00FC0CF2" w:rsidRDefault="00D427FC" w:rsidP="00C31249">
            <w:pPr>
              <w:jc w:val="left"/>
              <w:rPr>
                <w:sz w:val="20"/>
                <w:szCs w:val="20"/>
              </w:rPr>
            </w:pPr>
          </w:p>
          <w:p w14:paraId="20189288" w14:textId="77777777" w:rsidR="00D427FC" w:rsidRPr="00FC0CF2" w:rsidRDefault="007D1E50" w:rsidP="00D427FC">
            <w:pPr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715584" behindDoc="1" locked="0" layoutInCell="1" allowOverlap="1" wp14:anchorId="076E9F72" wp14:editId="39E795EE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-369570</wp:posOffset>
                  </wp:positionV>
                  <wp:extent cx="742950" cy="353060"/>
                  <wp:effectExtent l="0" t="0" r="0" b="8890"/>
                  <wp:wrapTight wrapText="bothSides">
                    <wp:wrapPolygon edited="0">
                      <wp:start x="6092" y="0"/>
                      <wp:lineTo x="0" y="2331"/>
                      <wp:lineTo x="0" y="20978"/>
                      <wp:lineTo x="3877" y="20978"/>
                      <wp:lineTo x="21046" y="20978"/>
                      <wp:lineTo x="21046" y="5827"/>
                      <wp:lineTo x="16615" y="0"/>
                      <wp:lineTo x="6092" y="0"/>
                    </wp:wrapPolygon>
                  </wp:wrapTight>
                  <wp:docPr id="27" name="Image 27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7FC" w:rsidRPr="00FC0CF2">
              <w:rPr>
                <w:noProof/>
                <w:spacing w:val="-6"/>
                <w:sz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046FAA2D" wp14:editId="4AE0243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167640</wp:posOffset>
                      </wp:positionV>
                      <wp:extent cx="431800" cy="194945"/>
                      <wp:effectExtent l="0" t="0" r="25400" b="14605"/>
                      <wp:wrapTight wrapText="bothSides">
                        <wp:wrapPolygon edited="0">
                          <wp:start x="0" y="0"/>
                          <wp:lineTo x="0" y="21107"/>
                          <wp:lineTo x="21918" y="21107"/>
                          <wp:lineTo x="21918" y="0"/>
                          <wp:lineTo x="0" y="0"/>
                        </wp:wrapPolygon>
                      </wp:wrapTight>
                      <wp:docPr id="31" name="Rectangle à coins arrondi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949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9518FE" w14:textId="77777777" w:rsidR="00FC0CF2" w:rsidRPr="006B1C70" w:rsidRDefault="00FC0CF2" w:rsidP="00D427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14143" w:themeColor="text2" w:themeShade="8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14143" w:themeColor="text2" w:themeShade="80"/>
                                      <w:sz w:val="20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6FAA2D" id="Rectangle à coins arrondis 31" o:spid="_x0000_s1026" style="position:absolute;margin-left:7.5pt;margin-top:13.2pt;width:34pt;height:15.3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" fillcolor="#e6e5e6 [662]" strokecolor="#b4b4b6 [1951]" strokeweight=".25pt">
                      <v:textbox inset="0,0,0,0">
                        <w:txbxContent>
                          <w:p w14:paraId="7E9518FE" w14:textId="77777777" w:rsidR="00FC0CF2" w:rsidRPr="006B1C70" w:rsidRDefault="00FC0CF2" w:rsidP="00D427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14143" w:themeColor="text2" w:themeShade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14143" w:themeColor="text2" w:themeShade="80"/>
                                <w:sz w:val="20"/>
                              </w:rPr>
                              <w:t>Ctrl</w:t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D427FC" w:rsidRPr="00FC0CF2">
              <w:rPr>
                <w:spacing w:val="-6"/>
                <w:sz w:val="18"/>
              </w:rPr>
              <w:t>Pour atteindre rapidement le fichier Contacts</w:t>
            </w:r>
            <w:r w:rsidR="00812A03" w:rsidRPr="00FC0CF2">
              <w:rPr>
                <w:spacing w:val="-6"/>
                <w:sz w:val="18"/>
              </w:rPr>
              <w:t> :</w:t>
            </w:r>
          </w:p>
          <w:p w14:paraId="69BA2373" w14:textId="77777777" w:rsidR="00D427FC" w:rsidRPr="00FC0CF2" w:rsidRDefault="00D427FC" w:rsidP="00C31249">
            <w:pPr>
              <w:jc w:val="left"/>
              <w:rPr>
                <w:b/>
                <w:sz w:val="28"/>
                <w:szCs w:val="28"/>
              </w:rPr>
            </w:pPr>
            <w:r w:rsidRPr="00FC0CF2">
              <w:rPr>
                <w:b/>
                <w:sz w:val="28"/>
                <w:szCs w:val="28"/>
              </w:rPr>
              <w:t>+3</w:t>
            </w: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24EEEDE3" w14:textId="77777777" w:rsidR="00B04268" w:rsidRPr="00FC0CF2" w:rsidRDefault="00B04268" w:rsidP="007D1E50">
            <w:pPr>
              <w:pStyle w:val="TexteProcdures"/>
            </w:pPr>
          </w:p>
          <w:p w14:paraId="7D28E1A5" w14:textId="77777777" w:rsidR="008A086B" w:rsidRPr="00FC0CF2" w:rsidRDefault="008A086B" w:rsidP="007D1E50">
            <w:pPr>
              <w:pStyle w:val="TexteProcdures"/>
            </w:pPr>
          </w:p>
          <w:p w14:paraId="24658263" w14:textId="77777777" w:rsidR="00E552CC" w:rsidRPr="00FC0CF2" w:rsidRDefault="007D1E50" w:rsidP="007D1E50">
            <w:pPr>
              <w:pStyle w:val="TexteProcdures"/>
              <w:ind w:left="114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13DB123A" wp14:editId="5656FB48">
                  <wp:extent cx="4456800" cy="2883600"/>
                  <wp:effectExtent l="0" t="0" r="127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7C4CA" w14:textId="77777777" w:rsidR="00F656F2" w:rsidRPr="00FC0CF2" w:rsidRDefault="00F656F2" w:rsidP="00EB045F">
            <w:pPr>
              <w:jc w:val="right"/>
            </w:pPr>
          </w:p>
        </w:tc>
      </w:tr>
    </w:tbl>
    <w:p w14:paraId="1DB9DFA1" w14:textId="77777777" w:rsidR="00E05C2C" w:rsidRPr="00FC0CF2" w:rsidRDefault="00E05C2C">
      <w:pPr>
        <w:jc w:val="left"/>
      </w:pPr>
      <w:r w:rsidRPr="00FC0CF2">
        <w:br w:type="page"/>
      </w:r>
    </w:p>
    <w:tbl>
      <w:tblPr>
        <w:tblStyle w:val="Grilledutableau"/>
        <w:tblW w:w="1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1532"/>
        <w:gridCol w:w="5607"/>
        <w:gridCol w:w="10"/>
      </w:tblGrid>
      <w:tr w:rsidR="00DE55BC" w:rsidRPr="00FC0CF2" w14:paraId="657C7997" w14:textId="77777777" w:rsidTr="00C31249">
        <w:trPr>
          <w:trHeight w:hRule="exact" w:val="397"/>
        </w:trPr>
        <w:tc>
          <w:tcPr>
            <w:tcW w:w="11112" w:type="dxa"/>
            <w:gridSpan w:val="4"/>
            <w:shd w:val="clear" w:color="auto" w:fill="auto"/>
            <w:vAlign w:val="bottom"/>
          </w:tcPr>
          <w:p w14:paraId="7EC4F874" w14:textId="77777777" w:rsidR="00DE55BC" w:rsidRPr="00FC0CF2" w:rsidRDefault="005255EF" w:rsidP="00C31249">
            <w:pPr>
              <w:pStyle w:val="Titre1"/>
              <w:outlineLvl w:val="0"/>
              <w:rPr>
                <w:rFonts w:ascii="Calibri" w:hAnsi="Calibri"/>
                <w:b/>
              </w:rPr>
            </w:pPr>
            <w:bookmarkStart w:id="17" w:name="_Toc395017806"/>
            <w:r w:rsidRPr="00FC0CF2">
              <w:rPr>
                <w:rFonts w:ascii="Calibri" w:hAnsi="Calibri"/>
                <w:b/>
              </w:rPr>
              <w:lastRenderedPageBreak/>
              <w:t>GESTION DES CALENDRIERS</w:t>
            </w:r>
            <w:bookmarkEnd w:id="17"/>
          </w:p>
        </w:tc>
      </w:tr>
      <w:tr w:rsidR="00DE55BC" w:rsidRPr="00FC0CF2" w14:paraId="72193AB0" w14:textId="77777777" w:rsidTr="00D32832">
        <w:trPr>
          <w:gridAfter w:val="1"/>
          <w:wAfter w:w="10" w:type="dxa"/>
          <w:trHeight w:hRule="exact" w:val="2278"/>
        </w:trPr>
        <w:tc>
          <w:tcPr>
            <w:tcW w:w="11102" w:type="dxa"/>
            <w:gridSpan w:val="3"/>
          </w:tcPr>
          <w:p w14:paraId="73519502" w14:textId="77777777" w:rsidR="00191369" w:rsidRPr="00FC0CF2" w:rsidRDefault="00191369" w:rsidP="003B4BAA">
            <w:pPr>
              <w:jc w:val="left"/>
              <w:rPr>
                <w:b/>
              </w:rPr>
            </w:pPr>
          </w:p>
          <w:p w14:paraId="1BCE50EF" w14:textId="77777777" w:rsidR="003B4BAA" w:rsidRPr="00FC0CF2" w:rsidRDefault="003B4BAA" w:rsidP="003B4BAA">
            <w:pPr>
              <w:jc w:val="left"/>
              <w:rPr>
                <w:b/>
              </w:rPr>
            </w:pPr>
            <w:r w:rsidRPr="00FC0CF2">
              <w:rPr>
                <w:b/>
              </w:rPr>
              <w:t>Calendrier Outlook : planifie</w:t>
            </w:r>
            <w:r w:rsidR="002530CF" w:rsidRPr="00FC0CF2">
              <w:rPr>
                <w:b/>
              </w:rPr>
              <w:t>r</w:t>
            </w:r>
            <w:r w:rsidRPr="00FC0CF2">
              <w:rPr>
                <w:b/>
              </w:rPr>
              <w:t xml:space="preserve"> et gére</w:t>
            </w:r>
            <w:r w:rsidR="002530CF" w:rsidRPr="00FC0CF2">
              <w:rPr>
                <w:b/>
              </w:rPr>
              <w:t>r</w:t>
            </w:r>
            <w:r w:rsidRPr="00FC0CF2">
              <w:rPr>
                <w:b/>
              </w:rPr>
              <w:t xml:space="preserve"> </w:t>
            </w:r>
            <w:r w:rsidR="002530CF" w:rsidRPr="00FC0CF2">
              <w:rPr>
                <w:b/>
              </w:rPr>
              <w:t xml:space="preserve">son </w:t>
            </w:r>
            <w:r w:rsidRPr="00FC0CF2">
              <w:rPr>
                <w:b/>
              </w:rPr>
              <w:t>temps</w:t>
            </w:r>
          </w:p>
          <w:p w14:paraId="5503A72E" w14:textId="77777777" w:rsidR="003B4BAA" w:rsidRPr="00FC0CF2" w:rsidRDefault="003B4BAA" w:rsidP="00B92CDF">
            <w:pPr>
              <w:pStyle w:val="Paragraphedeliste"/>
              <w:ind w:left="142"/>
              <w:jc w:val="left"/>
            </w:pPr>
            <w:r w:rsidRPr="00FC0CF2">
              <w:t>L’agenda électronique permet de bien gérer</w:t>
            </w:r>
            <w:r w:rsidR="002530CF" w:rsidRPr="00FC0CF2">
              <w:t xml:space="preserve"> son temps</w:t>
            </w:r>
            <w:r w:rsidRPr="00FC0CF2">
              <w:t xml:space="preserve"> et de :</w:t>
            </w:r>
          </w:p>
          <w:p w14:paraId="08317F0F" w14:textId="77777777" w:rsidR="00B92CDF" w:rsidRPr="00FC0CF2" w:rsidRDefault="002530CF" w:rsidP="00D32832">
            <w:pPr>
              <w:pStyle w:val="Paragraphedeliste"/>
              <w:numPr>
                <w:ilvl w:val="0"/>
                <w:numId w:val="31"/>
              </w:numPr>
              <w:jc w:val="left"/>
            </w:pPr>
            <w:r w:rsidRPr="00FC0CF2">
              <w:t>o</w:t>
            </w:r>
            <w:r w:rsidR="00B92CDF" w:rsidRPr="00FC0CF2">
              <w:t>rganiser la présentation de la fenêtre Calendrier</w:t>
            </w:r>
            <w:r w:rsidRPr="00FC0CF2">
              <w:t>,</w:t>
            </w:r>
          </w:p>
          <w:p w14:paraId="6DE412C7" w14:textId="77777777" w:rsidR="00DE55BC" w:rsidRPr="00FC0CF2" w:rsidRDefault="002530CF" w:rsidP="00D32832">
            <w:pPr>
              <w:pStyle w:val="Paragraphedeliste"/>
              <w:numPr>
                <w:ilvl w:val="0"/>
                <w:numId w:val="31"/>
              </w:numPr>
              <w:jc w:val="left"/>
            </w:pPr>
            <w:r w:rsidRPr="00FC0CF2">
              <w:t>p</w:t>
            </w:r>
            <w:r w:rsidR="00B92CDF" w:rsidRPr="00FC0CF2">
              <w:t xml:space="preserve">lanifier </w:t>
            </w:r>
            <w:r w:rsidRPr="00FC0CF2">
              <w:t xml:space="preserve">ses </w:t>
            </w:r>
            <w:r w:rsidR="00B92CDF" w:rsidRPr="00FC0CF2">
              <w:t>activités</w:t>
            </w:r>
            <w:r w:rsidRPr="00FC0CF2">
              <w:t>,</w:t>
            </w:r>
          </w:p>
          <w:p w14:paraId="61B13C33" w14:textId="77777777" w:rsidR="00B92CDF" w:rsidRPr="00FC0CF2" w:rsidRDefault="002530CF" w:rsidP="00D32832">
            <w:pPr>
              <w:pStyle w:val="Paragraphedeliste"/>
              <w:numPr>
                <w:ilvl w:val="0"/>
                <w:numId w:val="31"/>
              </w:numPr>
              <w:jc w:val="left"/>
            </w:pPr>
            <w:r w:rsidRPr="00FC0CF2">
              <w:t>c</w:t>
            </w:r>
            <w:r w:rsidR="00B92CDF" w:rsidRPr="00FC0CF2">
              <w:t>atégoriser vos rendez-vous et réunions avec des couleurs</w:t>
            </w:r>
            <w:r w:rsidRPr="00FC0CF2">
              <w:t>,</w:t>
            </w:r>
          </w:p>
          <w:p w14:paraId="675F5D8C" w14:textId="77777777" w:rsidR="003B4BAA" w:rsidRPr="00FC0CF2" w:rsidRDefault="002530CF" w:rsidP="00D32832">
            <w:pPr>
              <w:pStyle w:val="Paragraphedeliste"/>
              <w:numPr>
                <w:ilvl w:val="0"/>
                <w:numId w:val="31"/>
              </w:numPr>
              <w:jc w:val="left"/>
            </w:pPr>
            <w:r w:rsidRPr="00FC0CF2">
              <w:t>p</w:t>
            </w:r>
            <w:r w:rsidR="00B92CDF" w:rsidRPr="00FC0CF2">
              <w:t>rioriser l’ensemble de</w:t>
            </w:r>
            <w:r w:rsidRPr="00FC0CF2">
              <w:t>s</w:t>
            </w:r>
            <w:r w:rsidR="00B92CDF" w:rsidRPr="00FC0CF2">
              <w:t xml:space="preserve"> tâches</w:t>
            </w:r>
            <w:r w:rsidRPr="00FC0CF2">
              <w:t>.</w:t>
            </w:r>
          </w:p>
          <w:p w14:paraId="5094A8B6" w14:textId="77777777" w:rsidR="003B4BAA" w:rsidRPr="00FC0CF2" w:rsidRDefault="003B4BAA" w:rsidP="00D32832">
            <w:pPr>
              <w:ind w:left="360"/>
              <w:jc w:val="left"/>
            </w:pPr>
          </w:p>
        </w:tc>
      </w:tr>
      <w:tr w:rsidR="00DE55BC" w:rsidRPr="00FC0CF2" w14:paraId="5B57BE13" w14:textId="77777777" w:rsidTr="00060779">
        <w:trPr>
          <w:gridAfter w:val="1"/>
          <w:wAfter w:w="10" w:type="dxa"/>
          <w:trHeight w:hRule="exact" w:val="567"/>
        </w:trPr>
        <w:tc>
          <w:tcPr>
            <w:tcW w:w="5495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4CED5358" w14:textId="77777777" w:rsidR="00DE55BC" w:rsidRPr="00FC0CF2" w:rsidRDefault="002E3C8C" w:rsidP="002E3C8C">
            <w:pPr>
              <w:pStyle w:val="Titre2"/>
              <w:outlineLvl w:val="1"/>
              <w:rPr>
                <w:b/>
              </w:rPr>
            </w:pPr>
            <w:bookmarkStart w:id="18" w:name="_Toc395017807"/>
            <w:r w:rsidRPr="00FC0CF2">
              <w:rPr>
                <w:b/>
              </w:rPr>
              <w:t xml:space="preserve">Comment gérer au mieux son </w:t>
            </w:r>
            <w:r w:rsidR="00937700" w:rsidRPr="00FC0CF2">
              <w:rPr>
                <w:b/>
              </w:rPr>
              <w:t>calendrier</w:t>
            </w:r>
            <w:bookmarkEnd w:id="18"/>
          </w:p>
        </w:tc>
        <w:tc>
          <w:tcPr>
            <w:tcW w:w="5607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47A335E7" w14:textId="77777777" w:rsidR="00DE55BC" w:rsidRPr="00FC0CF2" w:rsidRDefault="00DE55BC" w:rsidP="00C31249">
            <w:pPr>
              <w:jc w:val="left"/>
            </w:pPr>
          </w:p>
        </w:tc>
      </w:tr>
      <w:tr w:rsidR="00DE55BC" w:rsidRPr="00FC0CF2" w14:paraId="02759BD6" w14:textId="77777777" w:rsidTr="00A67B78">
        <w:trPr>
          <w:gridAfter w:val="1"/>
          <w:wAfter w:w="10" w:type="dxa"/>
          <w:trHeight w:hRule="exact" w:val="5443"/>
        </w:trPr>
        <w:tc>
          <w:tcPr>
            <w:tcW w:w="3963" w:type="dxa"/>
            <w:tcBorders>
              <w:top w:val="single" w:sz="18" w:space="0" w:color="auto"/>
            </w:tcBorders>
          </w:tcPr>
          <w:p w14:paraId="5023D2F7" w14:textId="77777777" w:rsidR="00DE55BC" w:rsidRPr="00060779" w:rsidRDefault="00B92CDF" w:rsidP="00C31249">
            <w:pPr>
              <w:jc w:val="left"/>
              <w:rPr>
                <w:b/>
                <w:color w:val="1E70B6"/>
              </w:rPr>
            </w:pPr>
            <w:r w:rsidRPr="00060779">
              <w:rPr>
                <w:b/>
                <w:color w:val="1E70B6"/>
              </w:rPr>
              <w:t>Découvrir les différentes actions du ruban Calendrier</w:t>
            </w:r>
          </w:p>
          <w:p w14:paraId="0961356F" w14:textId="77777777" w:rsidR="00B92CDF" w:rsidRPr="00060779" w:rsidRDefault="00B92CDF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714BA5C8" w14:textId="77777777" w:rsidR="0031502D" w:rsidRPr="00060779" w:rsidRDefault="00DE55BC" w:rsidP="00D85F0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position w:val="-6"/>
                <w:sz w:val="32"/>
              </w:rPr>
              <w:sym w:font="Wingdings" w:char="F08C"/>
            </w:r>
            <w:r w:rsidR="00D85F09" w:rsidRPr="00060779">
              <w:rPr>
                <w:b/>
                <w:color w:val="1E70B6"/>
                <w:sz w:val="20"/>
                <w:szCs w:val="20"/>
              </w:rPr>
              <w:t>Cliquer sur Calendrier</w:t>
            </w:r>
            <w:r w:rsidR="00150AFE" w:rsidRPr="00060779">
              <w:rPr>
                <w:b/>
                <w:color w:val="1E70B6"/>
                <w:sz w:val="20"/>
                <w:szCs w:val="20"/>
              </w:rPr>
              <w:t>,</w:t>
            </w:r>
            <w:r w:rsidR="00D85F09" w:rsidRPr="00060779">
              <w:rPr>
                <w:b/>
                <w:color w:val="1E70B6"/>
                <w:sz w:val="20"/>
                <w:szCs w:val="20"/>
              </w:rPr>
              <w:t xml:space="preserve"> Volet de </w:t>
            </w:r>
            <w:r w:rsidR="00D85F09" w:rsidRPr="00060779">
              <w:rPr>
                <w:b/>
                <w:color w:val="1E70B6"/>
                <w:sz w:val="20"/>
                <w:szCs w:val="20"/>
              </w:rPr>
              <w:br/>
              <w:t>navigation</w:t>
            </w:r>
            <w:r w:rsidR="00D85F09" w:rsidRPr="00060779">
              <w:rPr>
                <w:b/>
                <w:i/>
                <w:color w:val="1E70B6"/>
                <w:sz w:val="20"/>
                <w:szCs w:val="20"/>
              </w:rPr>
              <w:t xml:space="preserve">, </w:t>
            </w:r>
            <w:r w:rsidR="00D85F09" w:rsidRPr="00060779">
              <w:rPr>
                <w:b/>
                <w:color w:val="1E70B6"/>
                <w:sz w:val="20"/>
                <w:szCs w:val="20"/>
              </w:rPr>
              <w:t>à gauche de l’écran</w:t>
            </w:r>
          </w:p>
          <w:p w14:paraId="7E23EE47" w14:textId="77777777" w:rsidR="002530CF" w:rsidRPr="00060779" w:rsidRDefault="002530CF" w:rsidP="00D85F0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379071D" w14:textId="77777777" w:rsidR="00DE55BC" w:rsidRPr="00060779" w:rsidRDefault="00DE55BC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1214A4" w:rsidRPr="00060779">
              <w:rPr>
                <w:b/>
                <w:color w:val="1E70B6"/>
                <w:sz w:val="20"/>
                <w:szCs w:val="20"/>
              </w:rPr>
              <w:t xml:space="preserve">Organiser la </w:t>
            </w:r>
            <w:r w:rsidR="00D85F09" w:rsidRPr="00060779">
              <w:rPr>
                <w:b/>
                <w:color w:val="1E70B6"/>
                <w:sz w:val="20"/>
                <w:szCs w:val="20"/>
              </w:rPr>
              <w:t>présentation</w:t>
            </w:r>
            <w:r w:rsidR="001214A4" w:rsidRPr="00060779">
              <w:rPr>
                <w:b/>
                <w:color w:val="1E70B6"/>
                <w:sz w:val="20"/>
                <w:szCs w:val="20"/>
              </w:rPr>
              <w:t xml:space="preserve"> du planning</w:t>
            </w:r>
          </w:p>
          <w:p w14:paraId="1512BDFA" w14:textId="77777777" w:rsidR="00D427FC" w:rsidRPr="00060779" w:rsidRDefault="00D427FC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0B0EDC84" w14:textId="77777777" w:rsidR="002E3C8C" w:rsidRPr="00060779" w:rsidRDefault="002E3C8C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542E6C60" w14:textId="77777777" w:rsidR="002E3C8C" w:rsidRPr="00060779" w:rsidRDefault="002E3C8C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1400701A" w14:textId="77777777" w:rsidR="002E3C8C" w:rsidRPr="00060779" w:rsidRDefault="002E3C8C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6FD94506" w14:textId="77777777" w:rsidR="002E3C8C" w:rsidRPr="00060779" w:rsidRDefault="002E3C8C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7D39DE21" w14:textId="77777777" w:rsidR="002E3C8C" w:rsidRPr="00060779" w:rsidRDefault="002E3C8C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300B8802" w14:textId="77777777" w:rsidR="00937700" w:rsidRPr="00060779" w:rsidRDefault="00937700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456D7D7B" w14:textId="77777777" w:rsidR="00937700" w:rsidRPr="00060779" w:rsidRDefault="00937700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1473BFD6" w14:textId="77777777" w:rsidR="00937700" w:rsidRPr="00060779" w:rsidRDefault="00937700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37933AA7" w14:textId="77777777" w:rsidR="00937700" w:rsidRPr="00060779" w:rsidRDefault="00937700" w:rsidP="00D427FC">
            <w:pPr>
              <w:jc w:val="left"/>
              <w:rPr>
                <w:color w:val="1E70B6"/>
                <w:sz w:val="20"/>
                <w:szCs w:val="20"/>
              </w:rPr>
            </w:pPr>
          </w:p>
          <w:p w14:paraId="263DDE34" w14:textId="77777777" w:rsidR="005255EF" w:rsidRPr="00FC0CF2" w:rsidRDefault="002E3C8C" w:rsidP="005255EF">
            <w:pPr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61F2EC8B" wp14:editId="3F698635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-505460</wp:posOffset>
                  </wp:positionV>
                  <wp:extent cx="908050" cy="431800"/>
                  <wp:effectExtent l="0" t="0" r="6350" b="6350"/>
                  <wp:wrapTight wrapText="bothSides">
                    <wp:wrapPolygon edited="0">
                      <wp:start x="11782" y="0"/>
                      <wp:lineTo x="0" y="953"/>
                      <wp:lineTo x="0" y="20965"/>
                      <wp:lineTo x="21298" y="20965"/>
                      <wp:lineTo x="21298" y="8576"/>
                      <wp:lineTo x="19938" y="3812"/>
                      <wp:lineTo x="16313" y="0"/>
                      <wp:lineTo x="11782" y="0"/>
                    </wp:wrapPolygon>
                  </wp:wrapTight>
                  <wp:docPr id="88" name="Image 88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5EF" w:rsidRPr="00FC0CF2">
              <w:rPr>
                <w:spacing w:val="-6"/>
                <w:sz w:val="18"/>
              </w:rPr>
              <w:t>Atteindre rapidement le ruban Calendriers</w:t>
            </w:r>
            <w:r w:rsidR="002530CF" w:rsidRPr="00FC0CF2">
              <w:rPr>
                <w:spacing w:val="-6"/>
                <w:sz w:val="18"/>
              </w:rPr>
              <w:t xml:space="preserve"> :</w:t>
            </w:r>
          </w:p>
          <w:p w14:paraId="2E8239F2" w14:textId="77777777" w:rsidR="005255EF" w:rsidRPr="00FC0CF2" w:rsidRDefault="005255EF" w:rsidP="005255EF">
            <w:pPr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b/>
                <w:spacing w:val="-6"/>
                <w:sz w:val="28"/>
                <w:szCs w:val="28"/>
              </w:rPr>
              <w:t>+ 2</w:t>
            </w:r>
            <w:r w:rsidRPr="00FC0CF2">
              <w:rPr>
                <w:b/>
                <w:noProof/>
                <w:spacing w:val="-6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4E4E86CE" wp14:editId="359667B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52070</wp:posOffset>
                      </wp:positionV>
                      <wp:extent cx="431800" cy="194945"/>
                      <wp:effectExtent l="0" t="0" r="25400" b="14605"/>
                      <wp:wrapTight wrapText="bothSides">
                        <wp:wrapPolygon edited="0">
                          <wp:start x="0" y="0"/>
                          <wp:lineTo x="0" y="21107"/>
                          <wp:lineTo x="21918" y="21107"/>
                          <wp:lineTo x="21918" y="0"/>
                          <wp:lineTo x="0" y="0"/>
                        </wp:wrapPolygon>
                      </wp:wrapTight>
                      <wp:docPr id="1129" name="Rectangle à coins arrondis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949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B3CC8B" w14:textId="77777777" w:rsidR="00FC0CF2" w:rsidRPr="006B1C70" w:rsidRDefault="00FC0CF2" w:rsidP="001A41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14143" w:themeColor="text2" w:themeShade="8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14143" w:themeColor="text2" w:themeShade="80"/>
                                      <w:sz w:val="20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4E86CE" id="Rectangle à coins arrondis 1129" o:spid="_x0000_s1027" style="position:absolute;margin-left:4.45pt;margin-top:4.1pt;width:34pt;height:15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" fillcolor="#e6e5e6 [662]" strokecolor="#b4b4b6 [1951]" strokeweight=".25pt">
                      <v:textbox inset="0,0,0,0">
                        <w:txbxContent>
                          <w:p w14:paraId="70B3CC8B" w14:textId="77777777" w:rsidR="00FC0CF2" w:rsidRPr="006B1C70" w:rsidRDefault="00FC0CF2" w:rsidP="001A41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14143" w:themeColor="text2" w:themeShade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14143" w:themeColor="text2" w:themeShade="80"/>
                                <w:sz w:val="20"/>
                              </w:rPr>
                              <w:t>Ctrl</w:t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54F5D693" w14:textId="77777777" w:rsidR="00DE55BC" w:rsidRPr="00FC0CF2" w:rsidRDefault="00DE55BC" w:rsidP="00A67B78">
            <w:pPr>
              <w:jc w:val="left"/>
            </w:pPr>
          </w:p>
          <w:p w14:paraId="7635A130" w14:textId="77777777" w:rsidR="00A67B78" w:rsidRPr="00FC0CF2" w:rsidRDefault="00411713" w:rsidP="00A67B78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6160AB5" wp14:editId="76A5AE2C">
                  <wp:extent cx="4456800" cy="2883600"/>
                  <wp:effectExtent l="0" t="0" r="127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5BC" w:rsidRPr="00FC0CF2" w14:paraId="60915FE0" w14:textId="77777777" w:rsidTr="00D32832">
        <w:trPr>
          <w:gridAfter w:val="1"/>
          <w:wAfter w:w="10" w:type="dxa"/>
          <w:trHeight w:hRule="exact" w:val="5466"/>
        </w:trPr>
        <w:tc>
          <w:tcPr>
            <w:tcW w:w="3963" w:type="dxa"/>
          </w:tcPr>
          <w:p w14:paraId="74E81BB5" w14:textId="77777777" w:rsidR="00B92CDF" w:rsidRPr="00060779" w:rsidRDefault="008953C3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b/>
                <w:color w:val="1E70B6"/>
                <w:sz w:val="20"/>
                <w:szCs w:val="20"/>
              </w:rPr>
              <w:t>Naviguer dans le calendrier</w:t>
            </w:r>
          </w:p>
          <w:p w14:paraId="077BED17" w14:textId="77777777" w:rsidR="008953C3" w:rsidRPr="00060779" w:rsidRDefault="008953C3" w:rsidP="00C31249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384338FD" w14:textId="77777777" w:rsidR="00346F71" w:rsidRPr="00060779" w:rsidRDefault="001214A4" w:rsidP="001214A4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8953C3" w:rsidRPr="00060779">
              <w:rPr>
                <w:b/>
                <w:color w:val="1E70B6"/>
                <w:sz w:val="20"/>
                <w:szCs w:val="20"/>
              </w:rPr>
              <w:t>Utiliser les choix pré établis</w:t>
            </w:r>
          </w:p>
          <w:p w14:paraId="05EE0D24" w14:textId="77777777" w:rsidR="00346F71" w:rsidRPr="00060779" w:rsidRDefault="00346F71" w:rsidP="001214A4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187ADFA5" w14:textId="77777777" w:rsidR="001214A4" w:rsidRPr="00060779" w:rsidRDefault="001214A4" w:rsidP="001214A4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="008953C3" w:rsidRPr="00060779">
              <w:rPr>
                <w:b/>
                <w:color w:val="1E70B6"/>
                <w:sz w:val="20"/>
                <w:szCs w:val="20"/>
              </w:rPr>
              <w:t>Choisir une date précise</w:t>
            </w:r>
          </w:p>
          <w:p w14:paraId="3CE26DF2" w14:textId="77777777" w:rsidR="008953C3" w:rsidRPr="00060779" w:rsidRDefault="008953C3" w:rsidP="008953C3">
            <w:pPr>
              <w:pStyle w:val="TexteprocdureNumrot"/>
              <w:rPr>
                <w:color w:val="1E70B6"/>
              </w:rPr>
            </w:pPr>
          </w:p>
          <w:p w14:paraId="55A0AECF" w14:textId="77777777" w:rsidR="00DF0C06" w:rsidRPr="00FC0CF2" w:rsidRDefault="008953C3" w:rsidP="008953C3">
            <w:pPr>
              <w:pStyle w:val="Titrenumrot"/>
              <w:rPr>
                <w:spacing w:val="-6"/>
                <w:sz w:val="18"/>
              </w:rPr>
            </w:pPr>
            <w:r w:rsidRPr="00FC0CF2">
              <w:rPr>
                <w:rStyle w:val="numrosorange"/>
                <w:b w:val="0"/>
                <w:sz w:val="32"/>
                <w:szCs w:val="32"/>
              </w:rPr>
              <w:sym w:font="Wingdings" w:char="F090"/>
            </w:r>
            <w:r w:rsidRPr="00FC0CF2">
              <w:t>Naviguer dans le calendrier</w:t>
            </w:r>
            <w:r w:rsidR="00191369" w:rsidRPr="00FC0CF2">
              <w:t xml:space="preserve"> </w:t>
            </w: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105F297F" w14:textId="77777777" w:rsidR="006F7663" w:rsidRPr="00FC0CF2" w:rsidRDefault="006F7663" w:rsidP="00C31249">
            <w:pPr>
              <w:jc w:val="left"/>
            </w:pPr>
          </w:p>
          <w:p w14:paraId="2DC7AF00" w14:textId="77777777" w:rsidR="00DE55BC" w:rsidRPr="00FC0CF2" w:rsidRDefault="008953C3" w:rsidP="00C31249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D17C7D1" wp14:editId="24598441">
                  <wp:extent cx="4456800" cy="2883600"/>
                  <wp:effectExtent l="0" t="0" r="127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7FC27" w14:textId="77777777" w:rsidR="00E878C9" w:rsidRPr="00FC0CF2" w:rsidRDefault="00E878C9" w:rsidP="00E22094">
      <w:pPr>
        <w:jc w:val="left"/>
        <w:rPr>
          <w:color w:val="830200" w:themeColor="accent6" w:themeShade="BF"/>
          <w:sz w:val="32"/>
        </w:rPr>
      </w:pPr>
      <w:r w:rsidRPr="00FC0CF2">
        <w:rPr>
          <w:color w:val="830200" w:themeColor="accent6" w:themeShade="BF"/>
          <w:sz w:val="32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2013"/>
        <w:gridCol w:w="256"/>
        <w:gridCol w:w="2977"/>
        <w:gridCol w:w="3898"/>
        <w:gridCol w:w="8"/>
      </w:tblGrid>
      <w:tr w:rsidR="00AE79AB" w:rsidRPr="00FC0CF2" w14:paraId="75227E85" w14:textId="77777777" w:rsidTr="00EB7A6F">
        <w:trPr>
          <w:trHeight w:hRule="exact" w:val="1819"/>
        </w:trPr>
        <w:tc>
          <w:tcPr>
            <w:tcW w:w="11102" w:type="dxa"/>
            <w:gridSpan w:val="6"/>
          </w:tcPr>
          <w:p w14:paraId="67312D98" w14:textId="77777777" w:rsidR="00AE79AB" w:rsidRPr="00FC0CF2" w:rsidRDefault="00AE79AB" w:rsidP="009608A1">
            <w:pPr>
              <w:jc w:val="left"/>
            </w:pPr>
          </w:p>
          <w:p w14:paraId="64AF20B8" w14:textId="77777777" w:rsidR="00AE79AB" w:rsidRPr="00FC0CF2" w:rsidRDefault="00B21397" w:rsidP="009608A1">
            <w:pPr>
              <w:jc w:val="left"/>
            </w:pPr>
            <w:r w:rsidRPr="00FC0CF2">
              <w:t>La création de rendez-vous est très simple.</w:t>
            </w:r>
          </w:p>
          <w:p w14:paraId="2D872064" w14:textId="77777777" w:rsidR="00B21397" w:rsidRPr="00FC0CF2" w:rsidRDefault="00B21397" w:rsidP="009608A1">
            <w:pPr>
              <w:jc w:val="left"/>
            </w:pPr>
          </w:p>
          <w:p w14:paraId="33F2653C" w14:textId="77777777" w:rsidR="00B21397" w:rsidRPr="00FC0CF2" w:rsidRDefault="00B21397" w:rsidP="009608A1">
            <w:pPr>
              <w:jc w:val="left"/>
            </w:pPr>
            <w:r w:rsidRPr="00FC0CF2">
              <w:t>Outlook propose quelques outils complémentaires comme les rendez-vous cycliques pour faciliter la création.</w:t>
            </w:r>
          </w:p>
        </w:tc>
      </w:tr>
      <w:tr w:rsidR="00AE79AB" w:rsidRPr="00FC0CF2" w14:paraId="1FB6D349" w14:textId="77777777" w:rsidTr="00060779">
        <w:trPr>
          <w:trHeight w:hRule="exact" w:val="567"/>
        </w:trPr>
        <w:tc>
          <w:tcPr>
            <w:tcW w:w="4219" w:type="dxa"/>
            <w:gridSpan w:val="3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475C9858" w14:textId="77777777" w:rsidR="00AE79AB" w:rsidRPr="00FC0CF2" w:rsidRDefault="00AE79AB" w:rsidP="00AE79AB">
            <w:pPr>
              <w:pStyle w:val="Titre2"/>
              <w:outlineLvl w:val="1"/>
              <w:rPr>
                <w:b/>
              </w:rPr>
            </w:pPr>
            <w:bookmarkStart w:id="19" w:name="_Toc395017808"/>
            <w:r w:rsidRPr="00FC0CF2">
              <w:rPr>
                <w:b/>
              </w:rPr>
              <w:t>Créer un rendez-vous</w:t>
            </w:r>
            <w:bookmarkEnd w:id="19"/>
          </w:p>
        </w:tc>
        <w:tc>
          <w:tcPr>
            <w:tcW w:w="6883" w:type="dxa"/>
            <w:gridSpan w:val="3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464D54B1" w14:textId="77777777" w:rsidR="00AE79AB" w:rsidRPr="00FC0CF2" w:rsidRDefault="00AE79AB" w:rsidP="009608A1">
            <w:pPr>
              <w:jc w:val="left"/>
            </w:pPr>
          </w:p>
        </w:tc>
      </w:tr>
      <w:tr w:rsidR="00AE79AB" w:rsidRPr="00FC0CF2" w14:paraId="3C1B46F6" w14:textId="77777777" w:rsidTr="00EB7A6F">
        <w:trPr>
          <w:trHeight w:hRule="exact" w:val="5569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43D447D9" w14:textId="77777777" w:rsidR="00AE79AB" w:rsidRPr="00FC0CF2" w:rsidRDefault="00AE79AB" w:rsidP="00AE79AB">
            <w:pPr>
              <w:pStyle w:val="TexteprocdureNumrot"/>
            </w:pPr>
          </w:p>
          <w:p w14:paraId="41D52FBE" w14:textId="77777777" w:rsidR="00AE79AB" w:rsidRPr="00060779" w:rsidRDefault="00AE79AB" w:rsidP="009608A1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Pr="00060779">
              <w:rPr>
                <w:b/>
                <w:color w:val="1E70B6"/>
                <w:sz w:val="20"/>
                <w:szCs w:val="20"/>
              </w:rPr>
              <w:t>Sélectionner la date du rendez-vous</w:t>
            </w:r>
          </w:p>
          <w:p w14:paraId="2A9552AF" w14:textId="77777777" w:rsidR="00AE79AB" w:rsidRPr="00FC0CF2" w:rsidRDefault="00B21397" w:rsidP="00B21397">
            <w:pPr>
              <w:pStyle w:val="TexteProcdures"/>
            </w:pPr>
            <w:r w:rsidRPr="00FC0CF2">
              <w:t>Cette première étape n’est pas obligatoire, elle permet de ne pas avoir à saisir la date dans la fiche rendez-vous.</w:t>
            </w:r>
          </w:p>
          <w:p w14:paraId="3D91C211" w14:textId="77777777" w:rsidR="00B21397" w:rsidRPr="00FC0CF2" w:rsidRDefault="00B21397" w:rsidP="00B21397">
            <w:pPr>
              <w:pStyle w:val="TexteProcdures"/>
            </w:pPr>
          </w:p>
          <w:p w14:paraId="1BCECC63" w14:textId="77777777" w:rsidR="00AE79AB" w:rsidRPr="00060779" w:rsidRDefault="00AE79AB" w:rsidP="009608A1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B21397" w:rsidRPr="00060779">
              <w:rPr>
                <w:b/>
                <w:color w:val="1E70B6"/>
                <w:sz w:val="20"/>
                <w:szCs w:val="20"/>
              </w:rPr>
              <w:t>Activer la création du rendez-vous</w:t>
            </w:r>
          </w:p>
          <w:p w14:paraId="6783AD02" w14:textId="77777777" w:rsidR="00B21397" w:rsidRPr="00060779" w:rsidRDefault="00B21397" w:rsidP="00B21397">
            <w:pPr>
              <w:pStyle w:val="TexteprocdureNumrot"/>
              <w:rPr>
                <w:color w:val="1E70B6"/>
              </w:rPr>
            </w:pPr>
          </w:p>
          <w:p w14:paraId="419104A9" w14:textId="77777777" w:rsidR="00B21397" w:rsidRPr="00060779" w:rsidRDefault="00B21397" w:rsidP="00B21397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Pr="00060779">
              <w:rPr>
                <w:b/>
                <w:color w:val="1E70B6"/>
                <w:sz w:val="20"/>
                <w:szCs w:val="20"/>
              </w:rPr>
              <w:t>Renseigner l’objet et éventuellement l’emplacement</w:t>
            </w:r>
          </w:p>
          <w:p w14:paraId="736CA68D" w14:textId="77777777" w:rsidR="00B21397" w:rsidRPr="00060779" w:rsidRDefault="00B21397" w:rsidP="00B21397">
            <w:pPr>
              <w:pStyle w:val="TexteProcdures"/>
              <w:rPr>
                <w:color w:val="1E70B6"/>
              </w:rPr>
            </w:pPr>
          </w:p>
          <w:p w14:paraId="2A3E634A" w14:textId="77777777" w:rsidR="00B21397" w:rsidRPr="00060779" w:rsidRDefault="00B21397" w:rsidP="00B21397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Choisir les heures ou cocher Journée entière</w:t>
            </w:r>
          </w:p>
          <w:p w14:paraId="3673CF4C" w14:textId="77777777" w:rsidR="00EB7A6F" w:rsidRPr="00060779" w:rsidRDefault="00EB7A6F" w:rsidP="00B21397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13E4600B" w14:textId="77777777" w:rsidR="00EB7A6F" w:rsidRPr="00060779" w:rsidRDefault="00EB7A6F" w:rsidP="00B21397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3B4539C6" w14:textId="77777777" w:rsidR="00AE79AB" w:rsidRPr="00FC0CF2" w:rsidRDefault="00B21397" w:rsidP="009608A1">
            <w:pPr>
              <w:ind w:left="284" w:hanging="284"/>
              <w:jc w:val="left"/>
              <w:rPr>
                <w:b/>
                <w:color w:val="FF6C2B"/>
                <w:sz w:val="20"/>
                <w:szCs w:val="20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19337799" wp14:editId="667FF515">
                  <wp:extent cx="908050" cy="431800"/>
                  <wp:effectExtent l="0" t="0" r="6350" b="6350"/>
                  <wp:docPr id="63" name="Image 63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6281C" w14:textId="77777777" w:rsidR="00B21397" w:rsidRPr="00FC0CF2" w:rsidRDefault="00B21397" w:rsidP="00B21397">
            <w:pPr>
              <w:pStyle w:val="TexteProcdures"/>
            </w:pPr>
            <w:r w:rsidRPr="00FC0CF2">
              <w:t>Cliquer dans le rectangle bleu de la date permet de saisir l’objet du rendez-vous. Le lieu et les horaires ne sont pas accessibles.</w:t>
            </w:r>
          </w:p>
        </w:tc>
        <w:tc>
          <w:tcPr>
            <w:tcW w:w="7139" w:type="dxa"/>
            <w:gridSpan w:val="4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71FDA970" w14:textId="77777777" w:rsidR="00AE79AB" w:rsidRPr="00FC0CF2" w:rsidRDefault="00AE79AB" w:rsidP="00AE79AB">
            <w:pPr>
              <w:jc w:val="right"/>
            </w:pPr>
          </w:p>
          <w:p w14:paraId="2B5A23C7" w14:textId="77777777" w:rsidR="00AE79AB" w:rsidRPr="00FC0CF2" w:rsidRDefault="00AE79AB" w:rsidP="00AE79AB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55EA11ED" wp14:editId="0FBE8F23">
                  <wp:extent cx="4456800" cy="2883600"/>
                  <wp:effectExtent l="0" t="0" r="127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9AB" w:rsidRPr="00FC0CF2" w14:paraId="2AAE61FD" w14:textId="77777777" w:rsidTr="00EB7A6F">
        <w:trPr>
          <w:trHeight w:hRule="exact" w:val="4923"/>
        </w:trPr>
        <w:tc>
          <w:tcPr>
            <w:tcW w:w="3963" w:type="dxa"/>
            <w:gridSpan w:val="2"/>
          </w:tcPr>
          <w:p w14:paraId="7D7E11A6" w14:textId="77777777" w:rsidR="00346460" w:rsidRPr="00FC0CF2" w:rsidRDefault="00346460" w:rsidP="00346460">
            <w:pPr>
              <w:pStyle w:val="TexteProcdures"/>
            </w:pPr>
          </w:p>
          <w:p w14:paraId="6877F5AD" w14:textId="77777777" w:rsidR="00AE79AB" w:rsidRPr="00060779" w:rsidRDefault="00AE79AB" w:rsidP="009608A1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="00346460" w:rsidRPr="00060779">
              <w:rPr>
                <w:b/>
                <w:color w:val="1E70B6"/>
                <w:sz w:val="20"/>
                <w:szCs w:val="20"/>
              </w:rPr>
              <w:t>Choisir la disponibilité</w:t>
            </w:r>
          </w:p>
          <w:p w14:paraId="5D18EF19" w14:textId="77777777" w:rsidR="00AE79AB" w:rsidRPr="00060779" w:rsidRDefault="00AE79AB" w:rsidP="009608A1">
            <w:pPr>
              <w:pStyle w:val="TexteprocdureNumrot"/>
              <w:rPr>
                <w:color w:val="1E70B6"/>
              </w:rPr>
            </w:pPr>
          </w:p>
          <w:p w14:paraId="20997896" w14:textId="77777777" w:rsidR="00AE79AB" w:rsidRPr="00060779" w:rsidRDefault="00AE79AB" w:rsidP="009608A1">
            <w:pPr>
              <w:pStyle w:val="Titrenumrot"/>
            </w:pPr>
            <w:r w:rsidRPr="00060779">
              <w:rPr>
                <w:b w:val="0"/>
                <w:sz w:val="32"/>
              </w:rPr>
              <w:sym w:font="Wingdings" w:char="F091"/>
            </w:r>
            <w:r w:rsidR="00346460" w:rsidRPr="00060779">
              <w:t>Choisir le délai pour l’alarme</w:t>
            </w:r>
          </w:p>
          <w:p w14:paraId="3AB3D88D" w14:textId="77777777" w:rsidR="00AE79AB" w:rsidRPr="00060779" w:rsidRDefault="00AE79AB" w:rsidP="009608A1">
            <w:pPr>
              <w:jc w:val="left"/>
              <w:rPr>
                <w:b/>
                <w:color w:val="1E70B6"/>
                <w:sz w:val="18"/>
                <w:szCs w:val="18"/>
              </w:rPr>
            </w:pPr>
          </w:p>
          <w:p w14:paraId="20876CB2" w14:textId="77777777" w:rsidR="00AE79AB" w:rsidRPr="00060779" w:rsidRDefault="00AE79AB" w:rsidP="009608A1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="00346460" w:rsidRPr="00060779">
              <w:rPr>
                <w:b/>
                <w:color w:val="1E70B6"/>
                <w:sz w:val="20"/>
                <w:szCs w:val="20"/>
              </w:rPr>
              <w:t>Activer la périodicité</w:t>
            </w:r>
            <w:r w:rsidRPr="00060779">
              <w:rPr>
                <w:b/>
                <w:color w:val="1E70B6"/>
                <w:sz w:val="20"/>
                <w:szCs w:val="20"/>
              </w:rPr>
              <w:t xml:space="preserve"> </w:t>
            </w:r>
          </w:p>
          <w:p w14:paraId="0661A97B" w14:textId="77777777" w:rsidR="00AE79AB" w:rsidRPr="00FC0CF2" w:rsidRDefault="00346460" w:rsidP="009608A1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C85E39F" wp14:editId="5779FD30">
                  <wp:extent cx="216000" cy="216000"/>
                  <wp:effectExtent l="0" t="0" r="0" b="0"/>
                  <wp:docPr id="67" name="Image 67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Vérifier et repréciser les horaires,</w:t>
            </w:r>
          </w:p>
          <w:p w14:paraId="6BAF8BBA" w14:textId="77777777" w:rsidR="00346460" w:rsidRPr="00FC0CF2" w:rsidRDefault="00346460" w:rsidP="009608A1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7DF2FDA4" wp14:editId="6DF9694C">
                  <wp:extent cx="212090" cy="212090"/>
                  <wp:effectExtent l="0" t="0" r="0" b="0"/>
                  <wp:docPr id="68" name="Image 68" descr="SNAGHTML144c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2" descr="SNAGHTML144c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Choisir la périodicité,</w:t>
            </w:r>
          </w:p>
          <w:p w14:paraId="489059AD" w14:textId="77777777" w:rsidR="00346460" w:rsidRPr="00FC0CF2" w:rsidRDefault="00346460" w:rsidP="009608A1">
            <w:pPr>
              <w:ind w:left="284"/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4497808" wp14:editId="618E8247">
                  <wp:extent cx="209550" cy="200025"/>
                  <wp:effectExtent l="0" t="0" r="0" b="9525"/>
                  <wp:docPr id="69" name="Image 69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rPr>
                <w:spacing w:val="-6"/>
                <w:sz w:val="18"/>
              </w:rPr>
              <w:t xml:space="preserve"> Choisir le type de fin</w:t>
            </w:r>
            <w:r w:rsidR="00812A03" w:rsidRPr="00FC0CF2">
              <w:rPr>
                <w:spacing w:val="-6"/>
                <w:sz w:val="18"/>
              </w:rPr>
              <w:t>.</w:t>
            </w:r>
          </w:p>
          <w:p w14:paraId="64CD2C78" w14:textId="77777777" w:rsidR="00AE79AB" w:rsidRPr="00FC0CF2" w:rsidRDefault="00AE79AB" w:rsidP="009608A1">
            <w:pPr>
              <w:ind w:left="284"/>
              <w:jc w:val="left"/>
              <w:rPr>
                <w:spacing w:val="-6"/>
                <w:sz w:val="18"/>
              </w:rPr>
            </w:pPr>
          </w:p>
          <w:p w14:paraId="2E2FE3A4" w14:textId="77777777" w:rsidR="00AE79AB" w:rsidRPr="00FC0CF2" w:rsidRDefault="00AE79AB" w:rsidP="009608A1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139" w:type="dxa"/>
            <w:gridSpan w:val="4"/>
            <w:tcMar>
              <w:left w:w="0" w:type="dxa"/>
              <w:right w:w="0" w:type="dxa"/>
            </w:tcMar>
          </w:tcPr>
          <w:p w14:paraId="7E3CE191" w14:textId="77777777" w:rsidR="00AE79AB" w:rsidRPr="00FC0CF2" w:rsidRDefault="00AE79AB" w:rsidP="009608A1">
            <w:pPr>
              <w:pStyle w:val="TexteProcdures"/>
            </w:pPr>
          </w:p>
          <w:p w14:paraId="00A67376" w14:textId="77777777" w:rsidR="00AE79AB" w:rsidRPr="00FC0CF2" w:rsidRDefault="00346460" w:rsidP="009608A1">
            <w:pPr>
              <w:pStyle w:val="TexteProcdures"/>
              <w:ind w:left="114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328C08D" wp14:editId="3D6FA422">
                  <wp:extent cx="4456800" cy="2876400"/>
                  <wp:effectExtent l="0" t="0" r="1270" b="63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82C0B" w14:textId="77777777" w:rsidR="00AE79AB" w:rsidRPr="00FC0CF2" w:rsidRDefault="00AE79AB" w:rsidP="009608A1">
            <w:pPr>
              <w:jc w:val="right"/>
            </w:pPr>
          </w:p>
        </w:tc>
      </w:tr>
      <w:tr w:rsidR="00EB7A6F" w:rsidRPr="00FC0CF2" w14:paraId="43173F14" w14:textId="77777777" w:rsidTr="00EB7A6F">
        <w:trPr>
          <w:gridAfter w:val="1"/>
          <w:wAfter w:w="8" w:type="dxa"/>
          <w:trHeight w:hRule="exact" w:val="567"/>
        </w:trPr>
        <w:tc>
          <w:tcPr>
            <w:tcW w:w="195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F1EA88" w14:textId="77777777" w:rsidR="00EB7A6F" w:rsidRPr="00FC0CF2" w:rsidRDefault="00EB7A6F" w:rsidP="00FA6819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EF88E0E" wp14:editId="206EA9E5">
                  <wp:extent cx="908411" cy="432000"/>
                  <wp:effectExtent l="0" t="0" r="6350" b="6350"/>
                  <wp:docPr id="1131" name="Image 1131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gridSpan w:val="4"/>
            <w:tcBorders>
              <w:left w:val="double" w:sz="4" w:space="0" w:color="auto"/>
              <w:bottom w:val="single" w:sz="18" w:space="0" w:color="auto"/>
            </w:tcBorders>
          </w:tcPr>
          <w:p w14:paraId="21BF4DC5" w14:textId="77777777" w:rsidR="00EB7A6F" w:rsidRPr="00FC0CF2" w:rsidRDefault="00EB7A6F" w:rsidP="00FA6819">
            <w:pPr>
              <w:jc w:val="left"/>
            </w:pPr>
          </w:p>
        </w:tc>
      </w:tr>
      <w:tr w:rsidR="00EB7A6F" w:rsidRPr="00FC0CF2" w14:paraId="0B9BD8C2" w14:textId="77777777" w:rsidTr="00EB7A6F">
        <w:trPr>
          <w:trHeight w:hRule="exact" w:val="1114"/>
        </w:trPr>
        <w:tc>
          <w:tcPr>
            <w:tcW w:w="11102" w:type="dxa"/>
            <w:gridSpan w:val="6"/>
          </w:tcPr>
          <w:p w14:paraId="6DDBCB2A" w14:textId="77777777" w:rsidR="00EB7A6F" w:rsidRPr="00FC0CF2" w:rsidRDefault="00EB7A6F" w:rsidP="00EB7A6F">
            <w:pPr>
              <w:rPr>
                <w:noProof/>
                <w:sz w:val="20"/>
                <w:szCs w:val="20"/>
                <w:lang w:eastAsia="fr-FR"/>
              </w:rPr>
            </w:pPr>
            <w:r w:rsidRPr="00FC0CF2">
              <w:rPr>
                <w:noProof/>
                <w:sz w:val="20"/>
                <w:szCs w:val="20"/>
                <w:lang w:eastAsia="fr-FR"/>
              </w:rPr>
              <w:t>Un rendez-vous peut se déplacer par un simple cliquer glisser sur le calendrier.</w:t>
            </w:r>
          </w:p>
          <w:p w14:paraId="240DEF7D" w14:textId="77777777" w:rsidR="00EB7A6F" w:rsidRPr="00FC0CF2" w:rsidRDefault="00EB7A6F" w:rsidP="00EB7A6F">
            <w:pPr>
              <w:rPr>
                <w:noProof/>
                <w:sz w:val="20"/>
                <w:szCs w:val="20"/>
                <w:lang w:eastAsia="fr-FR"/>
              </w:rPr>
            </w:pPr>
            <w:r w:rsidRPr="00FC0CF2">
              <w:rPr>
                <w:noProof/>
                <w:sz w:val="20"/>
                <w:szCs w:val="20"/>
                <w:lang w:eastAsia="fr-FR"/>
              </w:rPr>
              <w:t>Lorsque l’on déplace un rendez-vous périodique, Outlook demande si l’on désire modifier une occurrence ou l’ensemble de la saisie.</w:t>
            </w:r>
          </w:p>
          <w:p w14:paraId="45A9512C" w14:textId="77777777" w:rsidR="00EB7A6F" w:rsidRPr="00FC0CF2" w:rsidRDefault="00EB7A6F" w:rsidP="00EB7A6F">
            <w:pPr>
              <w:rPr>
                <w:noProof/>
                <w:sz w:val="20"/>
                <w:szCs w:val="20"/>
                <w:lang w:eastAsia="fr-FR"/>
              </w:rPr>
            </w:pPr>
            <w:r w:rsidRPr="00FC0CF2">
              <w:rPr>
                <w:noProof/>
                <w:sz w:val="20"/>
                <w:szCs w:val="20"/>
                <w:lang w:eastAsia="fr-FR"/>
              </w:rPr>
              <w:t>Pour modifier un rendez-vous, double-cliquer sur le rendez-vous et modifier (même procédure que lors de la création).</w:t>
            </w:r>
          </w:p>
        </w:tc>
      </w:tr>
      <w:tr w:rsidR="002E3C8C" w:rsidRPr="00FC0CF2" w14:paraId="06A62887" w14:textId="77777777" w:rsidTr="00EB7A6F">
        <w:trPr>
          <w:trHeight w:hRule="exact" w:val="2386"/>
        </w:trPr>
        <w:tc>
          <w:tcPr>
            <w:tcW w:w="11102" w:type="dxa"/>
            <w:gridSpan w:val="6"/>
          </w:tcPr>
          <w:p w14:paraId="74D740CC" w14:textId="77777777" w:rsidR="004107C0" w:rsidRPr="00FC0CF2" w:rsidRDefault="00F2484A" w:rsidP="004107C0">
            <w:pPr>
              <w:jc w:val="left"/>
              <w:rPr>
                <w:spacing w:val="-6"/>
              </w:rPr>
            </w:pPr>
            <w:r w:rsidRPr="00FC0CF2">
              <w:rPr>
                <w:spacing w:val="-6"/>
              </w:rPr>
              <w:lastRenderedPageBreak/>
              <w:t>La création de groupes des calendriers permet</w:t>
            </w:r>
            <w:r w:rsidR="006F7663" w:rsidRPr="00FC0CF2">
              <w:rPr>
                <w:spacing w:val="-6"/>
              </w:rPr>
              <w:t> </w:t>
            </w:r>
            <w:r w:rsidRPr="00FC0CF2">
              <w:rPr>
                <w:spacing w:val="-6"/>
              </w:rPr>
              <w:t>:</w:t>
            </w:r>
          </w:p>
          <w:p w14:paraId="00DDC667" w14:textId="77777777" w:rsidR="00393CE7" w:rsidRPr="00FC0CF2" w:rsidRDefault="006F7663" w:rsidP="00D32832">
            <w:pPr>
              <w:pStyle w:val="Paragraphedeliste"/>
              <w:numPr>
                <w:ilvl w:val="0"/>
                <w:numId w:val="34"/>
              </w:numPr>
              <w:jc w:val="left"/>
              <w:rPr>
                <w:spacing w:val="-6"/>
              </w:rPr>
            </w:pPr>
            <w:r w:rsidRPr="00FC0CF2">
              <w:rPr>
                <w:spacing w:val="-6"/>
              </w:rPr>
              <w:t>d</w:t>
            </w:r>
            <w:r w:rsidR="00393CE7" w:rsidRPr="00FC0CF2">
              <w:rPr>
                <w:spacing w:val="-6"/>
              </w:rPr>
              <w:t xml:space="preserve">e visualiser plusieurs calendriers </w:t>
            </w:r>
            <w:r w:rsidR="00F2484A" w:rsidRPr="00FC0CF2">
              <w:rPr>
                <w:spacing w:val="-6"/>
              </w:rPr>
              <w:t>côte à côte</w:t>
            </w:r>
            <w:r w:rsidRPr="00FC0CF2">
              <w:rPr>
                <w:spacing w:val="-6"/>
              </w:rPr>
              <w:t>,</w:t>
            </w:r>
          </w:p>
          <w:p w14:paraId="57110D4C" w14:textId="77777777" w:rsidR="004107C0" w:rsidRPr="00FC0CF2" w:rsidRDefault="006F7663" w:rsidP="00D32832">
            <w:pPr>
              <w:pStyle w:val="Paragraphedeliste"/>
              <w:numPr>
                <w:ilvl w:val="0"/>
                <w:numId w:val="34"/>
              </w:numPr>
              <w:jc w:val="left"/>
              <w:rPr>
                <w:spacing w:val="-6"/>
              </w:rPr>
            </w:pPr>
            <w:r w:rsidRPr="00FC0CF2">
              <w:rPr>
                <w:spacing w:val="-6"/>
              </w:rPr>
              <w:t>d</w:t>
            </w:r>
            <w:r w:rsidR="00F2484A" w:rsidRPr="00FC0CF2">
              <w:rPr>
                <w:spacing w:val="-6"/>
              </w:rPr>
              <w:t>e connaître les disponibilités de chacun avant de déclencher une réunion</w:t>
            </w:r>
            <w:r w:rsidRPr="00FC0CF2">
              <w:rPr>
                <w:spacing w:val="-6"/>
              </w:rPr>
              <w:t>,</w:t>
            </w:r>
          </w:p>
          <w:p w14:paraId="4437F912" w14:textId="77777777" w:rsidR="00F2484A" w:rsidRPr="00FC0CF2" w:rsidRDefault="006F7663" w:rsidP="00D32832">
            <w:pPr>
              <w:pStyle w:val="Paragraphedeliste"/>
              <w:numPr>
                <w:ilvl w:val="0"/>
                <w:numId w:val="34"/>
              </w:numPr>
              <w:jc w:val="left"/>
              <w:rPr>
                <w:spacing w:val="-6"/>
              </w:rPr>
            </w:pPr>
            <w:r w:rsidRPr="00FC0CF2">
              <w:rPr>
                <w:spacing w:val="-6"/>
              </w:rPr>
              <w:t>d</w:t>
            </w:r>
            <w:r w:rsidR="00F2484A" w:rsidRPr="00FC0CF2">
              <w:rPr>
                <w:spacing w:val="-6"/>
              </w:rPr>
              <w:t>e déclencher rapidement une réunion avec ce groupe</w:t>
            </w:r>
            <w:r w:rsidRPr="00FC0CF2">
              <w:rPr>
                <w:spacing w:val="-6"/>
              </w:rPr>
              <w:t>.</w:t>
            </w:r>
          </w:p>
          <w:p w14:paraId="325B1263" w14:textId="77777777" w:rsidR="004107C0" w:rsidRPr="00FC0CF2" w:rsidRDefault="004107C0" w:rsidP="006422A2">
            <w:pPr>
              <w:pStyle w:val="TexteprocdureNumrot"/>
            </w:pPr>
          </w:p>
          <w:p w14:paraId="6ADD3A8D" w14:textId="77777777" w:rsidR="002E3C8C" w:rsidRPr="00FC0CF2" w:rsidRDefault="002E3C8C" w:rsidP="002E3C8C">
            <w:pPr>
              <w:pStyle w:val="TitreConseils"/>
              <w:jc w:val="left"/>
              <w:rPr>
                <w:color w:val="auto"/>
              </w:rPr>
            </w:pPr>
            <w:r w:rsidRPr="00FC0CF2">
              <w:rPr>
                <w:color w:val="auto"/>
              </w:rPr>
              <w:t xml:space="preserve">Attention : </w:t>
            </w:r>
          </w:p>
          <w:p w14:paraId="441C2437" w14:textId="77777777" w:rsidR="002E3C8C" w:rsidRPr="00FC0CF2" w:rsidRDefault="002E3C8C" w:rsidP="006422A2">
            <w:pPr>
              <w:pStyle w:val="TitreConseils"/>
              <w:jc w:val="left"/>
            </w:pPr>
            <w:r w:rsidRPr="00FC0CF2">
              <w:rPr>
                <w:color w:val="auto"/>
              </w:rPr>
              <w:t xml:space="preserve">La création d’un groupe de calendriers ne permet pas d’intervenir sur le calendrier d’un des membres, il ne sert que pour la planification de réunion afin de visualiser </w:t>
            </w:r>
            <w:r w:rsidR="006F7663" w:rsidRPr="00FC0CF2">
              <w:rPr>
                <w:color w:val="auto"/>
              </w:rPr>
              <w:t xml:space="preserve">les </w:t>
            </w:r>
            <w:r w:rsidRPr="00FC0CF2">
              <w:rPr>
                <w:color w:val="auto"/>
              </w:rPr>
              <w:t>disponibilité</w:t>
            </w:r>
            <w:r w:rsidR="006F7663" w:rsidRPr="00FC0CF2">
              <w:rPr>
                <w:color w:val="auto"/>
              </w:rPr>
              <w:t>s</w:t>
            </w:r>
            <w:r w:rsidRPr="00FC0CF2">
              <w:rPr>
                <w:color w:val="auto"/>
              </w:rPr>
              <w:t>.</w:t>
            </w:r>
          </w:p>
        </w:tc>
      </w:tr>
      <w:tr w:rsidR="002E3C8C" w:rsidRPr="00FC0CF2" w14:paraId="2EA05DC8" w14:textId="77777777" w:rsidTr="00060779">
        <w:trPr>
          <w:trHeight w:hRule="exact" w:val="567"/>
        </w:trPr>
        <w:tc>
          <w:tcPr>
            <w:tcW w:w="7196" w:type="dxa"/>
            <w:gridSpan w:val="4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2F6D6EA7" w14:textId="77777777" w:rsidR="002E3C8C" w:rsidRPr="00FC0CF2" w:rsidRDefault="006422A2" w:rsidP="006D4C9D">
            <w:pPr>
              <w:pStyle w:val="Titre2"/>
              <w:outlineLvl w:val="1"/>
              <w:rPr>
                <w:b/>
              </w:rPr>
            </w:pPr>
            <w:bookmarkStart w:id="20" w:name="_Toc395017809"/>
            <w:r w:rsidRPr="00FC0CF2">
              <w:rPr>
                <w:b/>
              </w:rPr>
              <w:t>Afficher des calendriers et</w:t>
            </w:r>
            <w:r w:rsidR="006F7663" w:rsidRPr="00FC0CF2">
              <w:rPr>
                <w:b/>
              </w:rPr>
              <w:t xml:space="preserve"> </w:t>
            </w:r>
            <w:r w:rsidR="002E3C8C" w:rsidRPr="00FC0CF2">
              <w:rPr>
                <w:b/>
              </w:rPr>
              <w:t>de</w:t>
            </w:r>
            <w:r w:rsidR="006F7663" w:rsidRPr="00FC0CF2">
              <w:rPr>
                <w:b/>
              </w:rPr>
              <w:t>s</w:t>
            </w:r>
            <w:r w:rsidR="002E3C8C" w:rsidRPr="00FC0CF2">
              <w:rPr>
                <w:b/>
              </w:rPr>
              <w:t xml:space="preserve"> groupe</w:t>
            </w:r>
            <w:r w:rsidR="00621A80" w:rsidRPr="00FC0CF2">
              <w:rPr>
                <w:b/>
              </w:rPr>
              <w:t>s</w:t>
            </w:r>
            <w:r w:rsidR="002E3C8C" w:rsidRPr="00FC0CF2">
              <w:rPr>
                <w:b/>
              </w:rPr>
              <w:t xml:space="preserve"> de calendriers</w:t>
            </w:r>
            <w:bookmarkEnd w:id="20"/>
          </w:p>
        </w:tc>
        <w:tc>
          <w:tcPr>
            <w:tcW w:w="3906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143ACB92" w14:textId="77777777" w:rsidR="002E3C8C" w:rsidRPr="00FC0CF2" w:rsidRDefault="002E3C8C" w:rsidP="006D4C9D">
            <w:pPr>
              <w:jc w:val="left"/>
            </w:pPr>
          </w:p>
        </w:tc>
      </w:tr>
      <w:tr w:rsidR="002E3C8C" w:rsidRPr="00FC0CF2" w14:paraId="7E4480D7" w14:textId="77777777" w:rsidTr="00EB7A6F">
        <w:trPr>
          <w:trHeight w:hRule="exact" w:val="5135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593A8EE8" w14:textId="77777777" w:rsidR="00D812CB" w:rsidRPr="00FC0CF2" w:rsidRDefault="00D812CB" w:rsidP="00D812CB">
            <w:pPr>
              <w:pStyle w:val="TexteProcdures"/>
            </w:pPr>
          </w:p>
          <w:p w14:paraId="36893E89" w14:textId="77777777" w:rsidR="002E3C8C" w:rsidRPr="00060779" w:rsidRDefault="00D812CB" w:rsidP="006D4C9D">
            <w:pPr>
              <w:jc w:val="left"/>
              <w:rPr>
                <w:b/>
                <w:color w:val="1E70B6"/>
              </w:rPr>
            </w:pPr>
            <w:r w:rsidRPr="00060779">
              <w:rPr>
                <w:b/>
                <w:color w:val="1E70B6"/>
              </w:rPr>
              <w:t>Afficher un calendrier</w:t>
            </w:r>
          </w:p>
          <w:p w14:paraId="4A30E8F5" w14:textId="77777777" w:rsidR="002E3C8C" w:rsidRPr="00060779" w:rsidRDefault="002E3C8C" w:rsidP="00D812CB">
            <w:pPr>
              <w:pStyle w:val="TexteProcdures"/>
              <w:rPr>
                <w:color w:val="1E70B6"/>
              </w:rPr>
            </w:pPr>
          </w:p>
          <w:p w14:paraId="5165DB04" w14:textId="77777777" w:rsidR="002E3C8C" w:rsidRPr="00060779" w:rsidRDefault="0086189E" w:rsidP="006D4C9D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2E3C8C" w:rsidRPr="00060779">
              <w:rPr>
                <w:b/>
                <w:color w:val="1E70B6"/>
                <w:sz w:val="20"/>
                <w:szCs w:val="20"/>
              </w:rPr>
              <w:t xml:space="preserve">Cliquer sur </w:t>
            </w:r>
            <w:r w:rsidR="00D812CB" w:rsidRPr="00060779">
              <w:rPr>
                <w:b/>
                <w:color w:val="1E70B6"/>
                <w:sz w:val="20"/>
                <w:szCs w:val="20"/>
              </w:rPr>
              <w:t>Ouvrir le calendrier</w:t>
            </w:r>
          </w:p>
          <w:p w14:paraId="4B900464" w14:textId="77777777" w:rsidR="00D812CB" w:rsidRPr="00060779" w:rsidRDefault="00D812CB" w:rsidP="00D812CB">
            <w:pPr>
              <w:pStyle w:val="TexteProcdures"/>
              <w:rPr>
                <w:color w:val="1E70B6"/>
              </w:rPr>
            </w:pPr>
          </w:p>
          <w:p w14:paraId="6F05454B" w14:textId="77777777" w:rsidR="00D812CB" w:rsidRPr="00060779" w:rsidRDefault="00D812CB" w:rsidP="006D4C9D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  <w:szCs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Sélectionner l’action</w:t>
            </w:r>
          </w:p>
          <w:p w14:paraId="38404DB3" w14:textId="77777777" w:rsidR="002E3C8C" w:rsidRPr="00FC0CF2" w:rsidRDefault="002E3C8C" w:rsidP="00D812CB">
            <w:pPr>
              <w:pStyle w:val="TexteProcdures"/>
            </w:pPr>
            <w:r w:rsidRPr="00FC0CF2">
              <w:t xml:space="preserve">Permet d’ajouter, de créer, d’ouvrir un </w:t>
            </w:r>
            <w:r w:rsidRPr="00FC0CF2">
              <w:br/>
              <w:t>calendrier</w:t>
            </w:r>
            <w:r w:rsidR="00272330" w:rsidRPr="00FC0CF2">
              <w:t>.</w:t>
            </w:r>
          </w:p>
          <w:p w14:paraId="15F1A4D2" w14:textId="77777777" w:rsidR="002E3C8C" w:rsidRPr="00FC0CF2" w:rsidRDefault="00D812CB" w:rsidP="00D812CB">
            <w:pPr>
              <w:pStyle w:val="Titrenumrot"/>
            </w:pPr>
            <w:r w:rsidRPr="00FC0CF2">
              <w:rPr>
                <w:b w:val="0"/>
                <w:sz w:val="32"/>
                <w:szCs w:val="32"/>
              </w:rPr>
              <w:sym w:font="Wingdings" w:char="F08E"/>
            </w:r>
            <w:r w:rsidRPr="00FC0CF2">
              <w:t>Choisir la personne</w:t>
            </w:r>
          </w:p>
          <w:p w14:paraId="724CC921" w14:textId="77777777" w:rsidR="00D812CB" w:rsidRPr="00FC0CF2" w:rsidRDefault="00D812CB" w:rsidP="00D812CB">
            <w:pPr>
              <w:pStyle w:val="TexteProcdures"/>
            </w:pPr>
          </w:p>
          <w:p w14:paraId="06CCE3B7" w14:textId="77777777" w:rsidR="00D812CB" w:rsidRPr="00FC0CF2" w:rsidRDefault="00D812CB" w:rsidP="00D812CB">
            <w:pPr>
              <w:pStyle w:val="Titrenumrot"/>
            </w:pPr>
            <w:r w:rsidRPr="00FC0CF2">
              <w:rPr>
                <w:b w:val="0"/>
                <w:sz w:val="32"/>
                <w:szCs w:val="32"/>
              </w:rPr>
              <w:sym w:font="Wingdings" w:char="F08F"/>
            </w:r>
            <w:r w:rsidRPr="00FC0CF2">
              <w:t>Consulter le calendrier</w:t>
            </w:r>
          </w:p>
          <w:p w14:paraId="7D48862B" w14:textId="77777777" w:rsidR="00D812CB" w:rsidRPr="00FC0CF2" w:rsidRDefault="00D812CB" w:rsidP="00D812CB">
            <w:pPr>
              <w:pStyle w:val="TexteProcdures"/>
            </w:pPr>
            <w:r w:rsidRPr="00FC0CF2">
              <w:t>Le nouveau calendrier se superpose à l’ancien ou est affiché à côté.</w:t>
            </w:r>
          </w:p>
        </w:tc>
        <w:tc>
          <w:tcPr>
            <w:tcW w:w="7139" w:type="dxa"/>
            <w:gridSpan w:val="4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625023A5" w14:textId="77777777" w:rsidR="0086189E" w:rsidRPr="00FC0CF2" w:rsidRDefault="0086189E" w:rsidP="00D812CB">
            <w:pPr>
              <w:pStyle w:val="TexteProcdures"/>
            </w:pPr>
          </w:p>
          <w:p w14:paraId="37744CE1" w14:textId="77777777" w:rsidR="002E3C8C" w:rsidRPr="00FC0CF2" w:rsidRDefault="006422A2" w:rsidP="00D812CB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507884F1" wp14:editId="3A90E7B8">
                  <wp:extent cx="4456800" cy="2883600"/>
                  <wp:effectExtent l="0" t="0" r="127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628B6" w14:textId="77777777" w:rsidR="002E3C8C" w:rsidRPr="00FC0CF2" w:rsidRDefault="002E3C8C" w:rsidP="006D4C9D">
            <w:pPr>
              <w:jc w:val="left"/>
            </w:pPr>
          </w:p>
        </w:tc>
      </w:tr>
      <w:tr w:rsidR="002E3C8C" w:rsidRPr="00FC0CF2" w14:paraId="33180030" w14:textId="77777777" w:rsidTr="00EB7A6F">
        <w:trPr>
          <w:trHeight w:hRule="exact" w:val="5785"/>
        </w:trPr>
        <w:tc>
          <w:tcPr>
            <w:tcW w:w="3963" w:type="dxa"/>
            <w:gridSpan w:val="2"/>
          </w:tcPr>
          <w:p w14:paraId="250FB730" w14:textId="77777777" w:rsidR="002E3C8C" w:rsidRPr="00FC0CF2" w:rsidRDefault="002E3C8C" w:rsidP="00D812CB">
            <w:pPr>
              <w:pStyle w:val="TexteProcdures"/>
            </w:pPr>
          </w:p>
          <w:p w14:paraId="66F3624F" w14:textId="77777777" w:rsidR="002E3C8C" w:rsidRPr="00060779" w:rsidRDefault="00D812CB" w:rsidP="00812A03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Activer la création du</w:t>
            </w:r>
            <w:r w:rsidR="002E3C8C" w:rsidRPr="00060779">
              <w:rPr>
                <w:b/>
                <w:color w:val="1E70B6"/>
                <w:sz w:val="20"/>
                <w:szCs w:val="20"/>
              </w:rPr>
              <w:t xml:space="preserve"> </w:t>
            </w:r>
            <w:r w:rsidRPr="00060779">
              <w:rPr>
                <w:b/>
                <w:color w:val="1E70B6"/>
                <w:sz w:val="20"/>
                <w:szCs w:val="20"/>
              </w:rPr>
              <w:t>groupe</w:t>
            </w:r>
            <w:r w:rsidR="002E3C8C" w:rsidRPr="00060779">
              <w:rPr>
                <w:b/>
                <w:color w:val="1E70B6"/>
                <w:sz w:val="20"/>
                <w:szCs w:val="20"/>
              </w:rPr>
              <w:t xml:space="preserve"> de calendriers</w:t>
            </w:r>
          </w:p>
          <w:p w14:paraId="220F618B" w14:textId="77777777" w:rsidR="00D812CB" w:rsidRPr="00060779" w:rsidRDefault="00D812CB" w:rsidP="00D812CB">
            <w:pPr>
              <w:pStyle w:val="TexteProcdures"/>
              <w:rPr>
                <w:color w:val="1E70B6"/>
              </w:rPr>
            </w:pPr>
          </w:p>
          <w:p w14:paraId="431DDA1A" w14:textId="77777777" w:rsidR="002E3C8C" w:rsidRPr="00060779" w:rsidRDefault="00D812CB" w:rsidP="00D812CB">
            <w:pPr>
              <w:pStyle w:val="Titrenumrot"/>
            </w:pPr>
            <w:r w:rsidRPr="00060779">
              <w:rPr>
                <w:b w:val="0"/>
                <w:sz w:val="32"/>
                <w:szCs w:val="32"/>
              </w:rPr>
              <w:sym w:font="Wingdings" w:char="F091"/>
            </w:r>
            <w:r w:rsidR="002E3C8C" w:rsidRPr="00060779">
              <w:t>Nommer le groupe</w:t>
            </w:r>
          </w:p>
          <w:p w14:paraId="6B44F1A8" w14:textId="77777777" w:rsidR="002E3C8C" w:rsidRPr="00060779" w:rsidRDefault="002E3C8C" w:rsidP="006D4C9D">
            <w:pPr>
              <w:jc w:val="left"/>
              <w:rPr>
                <w:color w:val="1E70B6"/>
                <w:spacing w:val="-6"/>
                <w:sz w:val="18"/>
              </w:rPr>
            </w:pPr>
          </w:p>
          <w:p w14:paraId="4EF7AE8B" w14:textId="77777777" w:rsidR="0096038A" w:rsidRPr="00060779" w:rsidRDefault="00D812CB" w:rsidP="0096038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Pr="00060779">
              <w:rPr>
                <w:b/>
                <w:color w:val="1E70B6"/>
                <w:sz w:val="20"/>
                <w:szCs w:val="20"/>
              </w:rPr>
              <w:t>Sélectionner les membres</w:t>
            </w:r>
            <w:r w:rsidR="0096038A" w:rsidRPr="00060779">
              <w:rPr>
                <w:b/>
                <w:color w:val="1E70B6"/>
                <w:sz w:val="20"/>
                <w:szCs w:val="20"/>
              </w:rPr>
              <w:t xml:space="preserve"> </w:t>
            </w:r>
          </w:p>
          <w:p w14:paraId="0EEFF5B9" w14:textId="77777777" w:rsidR="0096038A" w:rsidRPr="00060779" w:rsidRDefault="0096038A" w:rsidP="0096038A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26B26AEA" w14:textId="77777777" w:rsidR="0096038A" w:rsidRPr="00060779" w:rsidRDefault="00D812CB" w:rsidP="0096038A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3"/>
            </w:r>
            <w:r w:rsidR="0096038A" w:rsidRPr="00060779">
              <w:rPr>
                <w:b/>
                <w:color w:val="1E70B6"/>
                <w:sz w:val="20"/>
                <w:szCs w:val="20"/>
              </w:rPr>
              <w:t>Consulter les calendriers</w:t>
            </w:r>
          </w:p>
          <w:p w14:paraId="25BC4908" w14:textId="77777777" w:rsidR="0096038A" w:rsidRPr="00FC0CF2" w:rsidRDefault="0096038A" w:rsidP="0096038A">
            <w:pPr>
              <w:pStyle w:val="TexteprocdureNumrot"/>
            </w:pPr>
          </w:p>
          <w:p w14:paraId="434A9052" w14:textId="77777777" w:rsidR="002E3C8C" w:rsidRPr="00FC0CF2" w:rsidRDefault="002E3C8C" w:rsidP="006D4C9D">
            <w:pPr>
              <w:jc w:val="left"/>
              <w:rPr>
                <w:spacing w:val="-6"/>
                <w:sz w:val="18"/>
              </w:rPr>
            </w:pPr>
          </w:p>
          <w:p w14:paraId="1E8F8085" w14:textId="77777777" w:rsidR="002E3C8C" w:rsidRPr="00FC0CF2" w:rsidRDefault="002E3C8C" w:rsidP="006D4C9D">
            <w:pPr>
              <w:jc w:val="left"/>
              <w:rPr>
                <w:spacing w:val="-6"/>
                <w:sz w:val="18"/>
              </w:rPr>
            </w:pPr>
          </w:p>
          <w:p w14:paraId="024222EC" w14:textId="77777777" w:rsidR="002E3C8C" w:rsidRPr="00FC0CF2" w:rsidRDefault="00D812CB" w:rsidP="006D4C9D">
            <w:pPr>
              <w:jc w:val="left"/>
              <w:rPr>
                <w:spacing w:val="-6"/>
                <w:sz w:val="18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4165356" wp14:editId="4787EDBF">
                  <wp:extent cx="908050" cy="431800"/>
                  <wp:effectExtent l="0" t="0" r="6350" b="6350"/>
                  <wp:docPr id="28" name="Image 28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2587A" w14:textId="77777777" w:rsidR="002E3C8C" w:rsidRPr="00FC0CF2" w:rsidRDefault="002E3C8C" w:rsidP="00D812CB">
            <w:pPr>
              <w:pStyle w:val="TexteProcdures"/>
            </w:pPr>
            <w:r w:rsidRPr="00FC0CF2">
              <w:t>Dans le volet de navigation du calendrier, Outlook affiche le nouveau groupe ainsi que les calendriers</w:t>
            </w:r>
            <w:r w:rsidR="00812A03" w:rsidRPr="00FC0CF2">
              <w:t>.</w:t>
            </w:r>
          </w:p>
          <w:p w14:paraId="124928A0" w14:textId="77777777" w:rsidR="002E3C8C" w:rsidRPr="00FC0CF2" w:rsidRDefault="002E3C8C" w:rsidP="006D4C9D">
            <w:pPr>
              <w:ind w:left="284" w:hanging="284"/>
              <w:jc w:val="left"/>
            </w:pPr>
          </w:p>
          <w:p w14:paraId="1BA8469D" w14:textId="77777777" w:rsidR="004107C0" w:rsidRPr="00FC0CF2" w:rsidRDefault="004107C0" w:rsidP="006D4C9D">
            <w:pPr>
              <w:ind w:left="284" w:hanging="284"/>
              <w:jc w:val="left"/>
            </w:pPr>
          </w:p>
        </w:tc>
        <w:tc>
          <w:tcPr>
            <w:tcW w:w="7139" w:type="dxa"/>
            <w:gridSpan w:val="4"/>
            <w:tcMar>
              <w:left w:w="0" w:type="dxa"/>
              <w:right w:w="0" w:type="dxa"/>
            </w:tcMar>
          </w:tcPr>
          <w:p w14:paraId="21A9A943" w14:textId="77777777" w:rsidR="002E3C8C" w:rsidRPr="00FC0CF2" w:rsidRDefault="002E3C8C" w:rsidP="00D812CB">
            <w:pPr>
              <w:pStyle w:val="TitreChapitreEn-tteImpaire"/>
            </w:pPr>
          </w:p>
          <w:p w14:paraId="04CF39F9" w14:textId="77777777" w:rsidR="0086189E" w:rsidRPr="00FC0CF2" w:rsidRDefault="00D812CB" w:rsidP="00D812CB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4B89A9E" wp14:editId="79107E41">
                  <wp:extent cx="4456800" cy="2883600"/>
                  <wp:effectExtent l="0" t="0" r="127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FB5A3" w14:textId="77777777" w:rsidR="004107C0" w:rsidRPr="00FC0CF2" w:rsidRDefault="004107C0" w:rsidP="004107C0">
            <w:pPr>
              <w:jc w:val="left"/>
            </w:pPr>
          </w:p>
        </w:tc>
      </w:tr>
    </w:tbl>
    <w:p w14:paraId="3ACC0056" w14:textId="77777777" w:rsidR="001F4C3D" w:rsidRPr="00FC0CF2" w:rsidRDefault="001F4C3D" w:rsidP="00D812CB">
      <w:pPr>
        <w:spacing w:after="0"/>
        <w:jc w:val="left"/>
        <w:rPr>
          <w:color w:val="830200" w:themeColor="accent6" w:themeShade="BF"/>
          <w:sz w:val="20"/>
          <w:szCs w:val="20"/>
        </w:rPr>
      </w:pPr>
      <w:r w:rsidRPr="00FC0CF2">
        <w:rPr>
          <w:color w:val="830200" w:themeColor="accent6" w:themeShade="BF"/>
          <w:sz w:val="20"/>
          <w:szCs w:val="20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2013"/>
        <w:gridCol w:w="681"/>
        <w:gridCol w:w="6450"/>
        <w:gridCol w:w="8"/>
      </w:tblGrid>
      <w:tr w:rsidR="001F4C3D" w:rsidRPr="00FC0CF2" w14:paraId="70F73BA0" w14:textId="77777777" w:rsidTr="00692DF8">
        <w:trPr>
          <w:trHeight w:hRule="exact" w:val="2244"/>
        </w:trPr>
        <w:tc>
          <w:tcPr>
            <w:tcW w:w="11102" w:type="dxa"/>
            <w:gridSpan w:val="5"/>
          </w:tcPr>
          <w:p w14:paraId="3F35C759" w14:textId="77777777" w:rsidR="001B41F5" w:rsidRPr="00FC0CF2" w:rsidRDefault="001B41F5" w:rsidP="001B41F5"/>
          <w:p w14:paraId="0D2D6E96" w14:textId="77777777" w:rsidR="001B41F5" w:rsidRPr="00FC0CF2" w:rsidRDefault="001B41F5" w:rsidP="001B41F5">
            <w:r w:rsidRPr="00FC0CF2">
              <w:t>À partir du chapitre calendrier, outre la gestion des rendez-vous, Outlook propose la planification de réunions.</w:t>
            </w:r>
          </w:p>
          <w:p w14:paraId="22F82E63" w14:textId="77777777" w:rsidR="001B41F5" w:rsidRPr="00FC0CF2" w:rsidRDefault="001B41F5" w:rsidP="001B41F5"/>
          <w:p w14:paraId="261840CB" w14:textId="77777777" w:rsidR="001F4C3D" w:rsidRPr="00FC0CF2" w:rsidRDefault="001B41F5" w:rsidP="001B41F5">
            <w:r w:rsidRPr="00FC0CF2">
              <w:t>Cet outil permet de vérifier les disponibilités de chacun des participants potentiels avant de fixer une date et une heure. Il assure également le suivi des réponses : plus besoin d’un tableau récapitulatif dans un autre logiciel pour connaître le taux et le type de réponses.</w:t>
            </w:r>
          </w:p>
          <w:p w14:paraId="0B7A6166" w14:textId="77777777" w:rsidR="00DD0BED" w:rsidRPr="00FC0CF2" w:rsidRDefault="00DD0BED" w:rsidP="00DD0BED"/>
        </w:tc>
      </w:tr>
      <w:tr w:rsidR="001F4C3D" w:rsidRPr="00FC0CF2" w14:paraId="576A20AD" w14:textId="77777777" w:rsidTr="00060779">
        <w:trPr>
          <w:trHeight w:hRule="exact" w:val="567"/>
        </w:trPr>
        <w:tc>
          <w:tcPr>
            <w:tcW w:w="4644" w:type="dxa"/>
            <w:gridSpan w:val="3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57B76475" w14:textId="77777777" w:rsidR="001F4C3D" w:rsidRPr="00FC0CF2" w:rsidRDefault="001F4C3D" w:rsidP="00692DF8">
            <w:pPr>
              <w:pStyle w:val="Titre2"/>
              <w:outlineLvl w:val="1"/>
              <w:rPr>
                <w:b/>
              </w:rPr>
            </w:pPr>
            <w:bookmarkStart w:id="21" w:name="_Toc395017810"/>
            <w:r w:rsidRPr="00FC0CF2">
              <w:rPr>
                <w:b/>
              </w:rPr>
              <w:t>Organiser des réunions</w:t>
            </w:r>
            <w:bookmarkEnd w:id="21"/>
          </w:p>
        </w:tc>
        <w:tc>
          <w:tcPr>
            <w:tcW w:w="6458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195B5BF" w14:textId="77777777" w:rsidR="001F4C3D" w:rsidRPr="00FC0CF2" w:rsidRDefault="001F4C3D" w:rsidP="00692DF8">
            <w:pPr>
              <w:jc w:val="left"/>
            </w:pPr>
          </w:p>
        </w:tc>
      </w:tr>
      <w:tr w:rsidR="001F4C3D" w:rsidRPr="00FC0CF2" w14:paraId="445777A4" w14:textId="77777777" w:rsidTr="00DD0BED">
        <w:trPr>
          <w:trHeight w:hRule="exact" w:val="4994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1D7460D8" w14:textId="77777777" w:rsidR="001F4C3D" w:rsidRPr="00FC0CF2" w:rsidRDefault="001F4C3D" w:rsidP="00DD0BED">
            <w:pPr>
              <w:pStyle w:val="TexteProcdures"/>
            </w:pPr>
          </w:p>
          <w:p w14:paraId="14B409B3" w14:textId="77777777" w:rsidR="001F4C3D" w:rsidRPr="00060779" w:rsidRDefault="001F4C3D" w:rsidP="00692DF8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DD0BED" w:rsidRPr="00060779">
              <w:rPr>
                <w:b/>
                <w:color w:val="1E70B6"/>
                <w:sz w:val="20"/>
                <w:szCs w:val="20"/>
              </w:rPr>
              <w:t>Créer un rendez-vous</w:t>
            </w:r>
          </w:p>
          <w:p w14:paraId="59E4D997" w14:textId="77777777" w:rsidR="00DD0BED" w:rsidRPr="00060779" w:rsidRDefault="00DD0BED" w:rsidP="00DD0BED">
            <w:pPr>
              <w:pStyle w:val="TexteProcdures"/>
              <w:rPr>
                <w:color w:val="1E70B6"/>
              </w:rPr>
            </w:pPr>
          </w:p>
          <w:p w14:paraId="3B7C4D39" w14:textId="77777777" w:rsidR="00DD0BED" w:rsidRPr="00060779" w:rsidRDefault="00DD0BED" w:rsidP="00692DF8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Renseigner les champs de la réunion</w:t>
            </w:r>
          </w:p>
          <w:p w14:paraId="2AAB559B" w14:textId="77777777" w:rsidR="00DD0BED" w:rsidRPr="00FC0CF2" w:rsidRDefault="00DD0BED" w:rsidP="00DD0BED">
            <w:pPr>
              <w:pStyle w:val="TexteProcdures"/>
            </w:pPr>
            <w:r w:rsidRPr="00FC0CF2">
              <w:t>Objet, emplacement et horaire ne sont pas des champs obligatoires.</w:t>
            </w:r>
          </w:p>
          <w:p w14:paraId="09FFE33E" w14:textId="77777777" w:rsidR="00DD0BED" w:rsidRPr="00FC0CF2" w:rsidRDefault="00DD0BED" w:rsidP="00DD0BED">
            <w:pPr>
              <w:pStyle w:val="TexteProcdures"/>
            </w:pPr>
            <w:r w:rsidRPr="00FC0CF2">
              <w:t>Comme un rendez-vous, une réunion peut être périodique, nécessiter un suivi, etc.</w:t>
            </w:r>
          </w:p>
          <w:p w14:paraId="38BD8363" w14:textId="77777777" w:rsidR="00DD0BED" w:rsidRPr="00FC0CF2" w:rsidRDefault="00DD0BED" w:rsidP="00DD0BED">
            <w:pPr>
              <w:pStyle w:val="TexteProcdures"/>
            </w:pPr>
          </w:p>
          <w:p w14:paraId="596639D7" w14:textId="77777777" w:rsidR="00DD0BED" w:rsidRPr="00060779" w:rsidRDefault="0002166D" w:rsidP="00DD0BED">
            <w:pPr>
              <w:pStyle w:val="TexteProcdures"/>
              <w:ind w:hanging="284"/>
              <w:rPr>
                <w:color w:val="1E70B6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DD0BED" w:rsidRPr="00060779">
              <w:rPr>
                <w:b/>
                <w:color w:val="1E70B6"/>
                <w:sz w:val="20"/>
                <w:szCs w:val="20"/>
              </w:rPr>
              <w:t xml:space="preserve">Cliquer sur </w:t>
            </w:r>
            <w:r w:rsidR="00DD0BED" w:rsidRPr="00060779">
              <w:rPr>
                <w:b/>
                <w:color w:val="1E70B6"/>
                <w:sz w:val="20"/>
                <w:szCs w:val="20"/>
                <w:bdr w:val="single" w:sz="4" w:space="0" w:color="FF6C2B"/>
              </w:rPr>
              <w:t>A…</w:t>
            </w:r>
            <w:r w:rsidR="00DD0BED" w:rsidRPr="00060779">
              <w:rPr>
                <w:b/>
                <w:color w:val="1E70B6"/>
                <w:sz w:val="20"/>
                <w:szCs w:val="20"/>
              </w:rPr>
              <w:t xml:space="preserve"> et sélectionner les participants</w:t>
            </w:r>
          </w:p>
          <w:p w14:paraId="41C5D4E2" w14:textId="77777777" w:rsidR="001F4C3D" w:rsidRPr="00FC0CF2" w:rsidRDefault="001F4C3D" w:rsidP="00DD0BED">
            <w:pPr>
              <w:pStyle w:val="TexteProcdures"/>
              <w:ind w:left="709" w:hanging="425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08C8822C" wp14:editId="0F367D85">
                  <wp:extent cx="216000" cy="216000"/>
                  <wp:effectExtent l="0" t="0" r="0" b="0"/>
                  <wp:docPr id="1133" name="Image 1133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</w:t>
            </w:r>
            <w:r w:rsidR="00DD0BED" w:rsidRPr="00FC0CF2">
              <w:t>les participants obligatoires arrivent dans le champ A…</w:t>
            </w:r>
          </w:p>
          <w:p w14:paraId="5D84AB88" w14:textId="77777777" w:rsidR="001F4C3D" w:rsidRPr="00FC0CF2" w:rsidRDefault="001F4C3D" w:rsidP="00DD0BED">
            <w:pPr>
              <w:pStyle w:val="TexteProcdures"/>
              <w:ind w:left="709" w:hanging="425"/>
              <w:rPr>
                <w:spacing w:val="-6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87A1F40" wp14:editId="400D9C1D">
                  <wp:extent cx="212090" cy="212090"/>
                  <wp:effectExtent l="0" t="0" r="0" b="0"/>
                  <wp:docPr id="1148" name="Image 1148" descr="SNAGHTML144c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2" descr="SNAGHTML144c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</w:t>
            </w:r>
            <w:r w:rsidR="00DD0BED" w:rsidRPr="00FC0CF2">
              <w:t>Les participants facultatifs arrivent dans le champ Cc…</w:t>
            </w:r>
          </w:p>
          <w:p w14:paraId="45B55A8C" w14:textId="77777777" w:rsidR="001F4C3D" w:rsidRPr="00FC0CF2" w:rsidRDefault="001F4C3D" w:rsidP="00692DF8">
            <w:pPr>
              <w:jc w:val="left"/>
            </w:pPr>
          </w:p>
        </w:tc>
        <w:tc>
          <w:tcPr>
            <w:tcW w:w="7139" w:type="dxa"/>
            <w:gridSpan w:val="3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595F740A" w14:textId="77777777" w:rsidR="001F4C3D" w:rsidRPr="00FC0CF2" w:rsidRDefault="001F4C3D" w:rsidP="00152A9D">
            <w:pPr>
              <w:pStyle w:val="TexteprocdureNumrot"/>
            </w:pPr>
          </w:p>
          <w:p w14:paraId="3DF392E7" w14:textId="77777777" w:rsidR="001F4C3D" w:rsidRPr="00FC0CF2" w:rsidRDefault="00152A9D" w:rsidP="0002166D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52AD169" wp14:editId="36B090EC">
                  <wp:extent cx="4456800" cy="2883600"/>
                  <wp:effectExtent l="0" t="0" r="127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3D" w:rsidRPr="00FC0CF2" w14:paraId="1782AC1A" w14:textId="77777777" w:rsidTr="00817105">
        <w:trPr>
          <w:trHeight w:hRule="exact" w:val="5063"/>
        </w:trPr>
        <w:tc>
          <w:tcPr>
            <w:tcW w:w="3963" w:type="dxa"/>
            <w:gridSpan w:val="2"/>
          </w:tcPr>
          <w:p w14:paraId="6A95B29B" w14:textId="77777777" w:rsidR="001F4C3D" w:rsidRPr="00FC0CF2" w:rsidRDefault="001F4C3D" w:rsidP="00DD0BED">
            <w:pPr>
              <w:pStyle w:val="TexteProcdures"/>
            </w:pPr>
          </w:p>
          <w:p w14:paraId="0BF1D0F5" w14:textId="77777777" w:rsidR="001F4C3D" w:rsidRPr="00060779" w:rsidRDefault="0002166D" w:rsidP="00692DF8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Activer l’assistant planification</w:t>
            </w:r>
          </w:p>
          <w:p w14:paraId="56EA0904" w14:textId="77777777" w:rsidR="0002166D" w:rsidRPr="00060779" w:rsidRDefault="0002166D" w:rsidP="0002166D">
            <w:pPr>
              <w:pStyle w:val="TexteProcdures"/>
              <w:rPr>
                <w:color w:val="1E70B6"/>
                <w:spacing w:val="-6"/>
              </w:rPr>
            </w:pPr>
          </w:p>
          <w:p w14:paraId="6B68B944" w14:textId="77777777" w:rsidR="001F4C3D" w:rsidRPr="00060779" w:rsidRDefault="0002166D" w:rsidP="00692DF8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Vérifier les disponibilités</w:t>
            </w:r>
            <w:r w:rsidR="001F4C3D" w:rsidRPr="00060779">
              <w:rPr>
                <w:b/>
                <w:color w:val="1E70B6"/>
                <w:sz w:val="20"/>
                <w:szCs w:val="20"/>
              </w:rPr>
              <w:t xml:space="preserve"> </w:t>
            </w:r>
          </w:p>
          <w:p w14:paraId="2B98453D" w14:textId="77777777" w:rsidR="001F4C3D" w:rsidRPr="00060779" w:rsidRDefault="001F4C3D" w:rsidP="0002166D">
            <w:pPr>
              <w:pStyle w:val="TexteprocdureNumrot"/>
              <w:rPr>
                <w:color w:val="1E70B6"/>
              </w:rPr>
            </w:pPr>
          </w:p>
          <w:p w14:paraId="0BA4FF6B" w14:textId="77777777" w:rsidR="001F4C3D" w:rsidRPr="00060779" w:rsidRDefault="0002166D" w:rsidP="00692DF8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Pr="00060779">
              <w:rPr>
                <w:b/>
                <w:color w:val="1E70B6"/>
                <w:sz w:val="20"/>
                <w:szCs w:val="20"/>
              </w:rPr>
              <w:t>Modifier l’heure de la réunion</w:t>
            </w:r>
          </w:p>
          <w:p w14:paraId="53E75F92" w14:textId="77777777" w:rsidR="001F4C3D" w:rsidRPr="00FC0CF2" w:rsidRDefault="0002166D" w:rsidP="0002166D">
            <w:pPr>
              <w:pStyle w:val="TexteProcdures"/>
            </w:pPr>
            <w:r w:rsidRPr="00FC0CF2">
              <w:t>Elle peut être modifiée en glissant les barres bleues ou en saisissant les nouveaux horaires dans les champs heure début et heure fin.</w:t>
            </w:r>
          </w:p>
          <w:p w14:paraId="6E4A4A9D" w14:textId="77777777" w:rsidR="001F4C3D" w:rsidRPr="00FC0CF2" w:rsidRDefault="001F4C3D" w:rsidP="00692DF8">
            <w:pPr>
              <w:jc w:val="left"/>
              <w:rPr>
                <w:spacing w:val="-6"/>
                <w:sz w:val="18"/>
              </w:rPr>
            </w:pPr>
          </w:p>
          <w:p w14:paraId="331D5C6D" w14:textId="77777777" w:rsidR="0002166D" w:rsidRPr="00060779" w:rsidRDefault="0002166D" w:rsidP="0002166D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Pr="00060779">
              <w:rPr>
                <w:b/>
                <w:color w:val="1E70B6"/>
                <w:sz w:val="20"/>
                <w:szCs w:val="20"/>
              </w:rPr>
              <w:t>Laisser Outlook choisir le premier horaire disponible</w:t>
            </w:r>
          </w:p>
          <w:p w14:paraId="086F90F3" w14:textId="77777777" w:rsidR="0002166D" w:rsidRPr="00FC0CF2" w:rsidRDefault="0002166D" w:rsidP="0002166D">
            <w:pPr>
              <w:pStyle w:val="TexteProcdures"/>
            </w:pPr>
            <w:r w:rsidRPr="00FC0CF2">
              <w:t>Bouton Options.</w:t>
            </w:r>
          </w:p>
          <w:p w14:paraId="3B187B77" w14:textId="77777777" w:rsidR="001F4C3D" w:rsidRPr="00FC0CF2" w:rsidRDefault="001F4C3D" w:rsidP="00692DF8">
            <w:pPr>
              <w:jc w:val="left"/>
              <w:rPr>
                <w:spacing w:val="-6"/>
                <w:sz w:val="18"/>
              </w:rPr>
            </w:pPr>
          </w:p>
          <w:p w14:paraId="35455F1F" w14:textId="77777777" w:rsidR="0002166D" w:rsidRPr="00060779" w:rsidRDefault="0002166D" w:rsidP="0002166D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3"/>
            </w:r>
            <w:r w:rsidRPr="00060779">
              <w:rPr>
                <w:b/>
                <w:color w:val="1E70B6"/>
                <w:sz w:val="20"/>
                <w:szCs w:val="20"/>
              </w:rPr>
              <w:t xml:space="preserve">Envoyer les invitations à la réunion </w:t>
            </w:r>
          </w:p>
          <w:p w14:paraId="415EE867" w14:textId="77777777" w:rsidR="001F4C3D" w:rsidRPr="00FC0CF2" w:rsidRDefault="001F4C3D" w:rsidP="00692DF8">
            <w:pPr>
              <w:jc w:val="left"/>
              <w:rPr>
                <w:spacing w:val="-6"/>
                <w:sz w:val="18"/>
              </w:rPr>
            </w:pPr>
          </w:p>
          <w:p w14:paraId="71067D79" w14:textId="77777777" w:rsidR="001F4C3D" w:rsidRPr="00FC0CF2" w:rsidRDefault="001F4C3D" w:rsidP="00692DF8">
            <w:pPr>
              <w:ind w:left="284" w:hanging="284"/>
              <w:jc w:val="left"/>
            </w:pPr>
          </w:p>
        </w:tc>
        <w:tc>
          <w:tcPr>
            <w:tcW w:w="7139" w:type="dxa"/>
            <w:gridSpan w:val="3"/>
            <w:tcMar>
              <w:left w:w="0" w:type="dxa"/>
              <w:right w:w="0" w:type="dxa"/>
            </w:tcMar>
          </w:tcPr>
          <w:p w14:paraId="210884CB" w14:textId="77777777" w:rsidR="00E97C00" w:rsidRPr="00FC0CF2" w:rsidRDefault="00E97C00" w:rsidP="00E97C00">
            <w:pPr>
              <w:pStyle w:val="TexteProcdures"/>
              <w:spacing w:line="360" w:lineRule="auto"/>
            </w:pPr>
          </w:p>
          <w:p w14:paraId="5EDB20B5" w14:textId="77777777" w:rsidR="001F4C3D" w:rsidRPr="00FC0CF2" w:rsidRDefault="0002166D" w:rsidP="0002166D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EB4772A" wp14:editId="5C4C6065">
                  <wp:extent cx="4453200" cy="2876400"/>
                  <wp:effectExtent l="0" t="0" r="508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00" cy="28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105" w:rsidRPr="00FC0CF2" w14:paraId="3AA25DA7" w14:textId="77777777" w:rsidTr="00C96833">
        <w:trPr>
          <w:gridAfter w:val="1"/>
          <w:wAfter w:w="8" w:type="dxa"/>
          <w:trHeight w:hRule="exact" w:val="567"/>
        </w:trPr>
        <w:tc>
          <w:tcPr>
            <w:tcW w:w="195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112DF3" w14:textId="77777777" w:rsidR="00817105" w:rsidRPr="00FC0CF2" w:rsidRDefault="00817105" w:rsidP="00C96833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91AF03C" wp14:editId="197F1D11">
                  <wp:extent cx="908411" cy="432000"/>
                  <wp:effectExtent l="0" t="0" r="6350" b="6350"/>
                  <wp:docPr id="45" name="Image 45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1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gridSpan w:val="3"/>
            <w:tcBorders>
              <w:left w:val="double" w:sz="4" w:space="0" w:color="auto"/>
              <w:bottom w:val="single" w:sz="18" w:space="0" w:color="auto"/>
            </w:tcBorders>
          </w:tcPr>
          <w:p w14:paraId="2D1C8836" w14:textId="77777777" w:rsidR="00817105" w:rsidRPr="00FC0CF2" w:rsidRDefault="00817105" w:rsidP="00C96833">
            <w:pPr>
              <w:jc w:val="left"/>
            </w:pPr>
          </w:p>
        </w:tc>
      </w:tr>
      <w:tr w:rsidR="00817105" w:rsidRPr="00FC0CF2" w14:paraId="252C9DE3" w14:textId="77777777" w:rsidTr="00817105">
        <w:trPr>
          <w:trHeight w:hRule="exact" w:val="879"/>
        </w:trPr>
        <w:tc>
          <w:tcPr>
            <w:tcW w:w="11102" w:type="dxa"/>
            <w:gridSpan w:val="5"/>
          </w:tcPr>
          <w:p w14:paraId="01EFA7F0" w14:textId="77777777" w:rsidR="00817105" w:rsidRPr="00FC0CF2" w:rsidRDefault="00817105" w:rsidP="00C96833">
            <w:pPr>
              <w:rPr>
                <w:noProof/>
                <w:sz w:val="20"/>
                <w:szCs w:val="20"/>
                <w:lang w:eastAsia="fr-FR"/>
              </w:rPr>
            </w:pPr>
            <w:r w:rsidRPr="00FC0CF2">
              <w:rPr>
                <w:noProof/>
                <w:sz w:val="20"/>
                <w:szCs w:val="20"/>
                <w:lang w:eastAsia="fr-FR"/>
              </w:rPr>
              <w:t>La réunion apparaît automatiquement dans la calendrier des participants potentiel.</w:t>
            </w:r>
          </w:p>
          <w:p w14:paraId="620A549D" w14:textId="77777777" w:rsidR="00817105" w:rsidRPr="00FC0CF2" w:rsidRDefault="00817105" w:rsidP="00C96833">
            <w:pPr>
              <w:rPr>
                <w:noProof/>
                <w:sz w:val="20"/>
                <w:szCs w:val="20"/>
                <w:lang w:eastAsia="fr-FR"/>
              </w:rPr>
            </w:pPr>
            <w:r w:rsidRPr="00FC0CF2">
              <w:rPr>
                <w:noProof/>
                <w:sz w:val="20"/>
                <w:szCs w:val="20"/>
                <w:lang w:eastAsia="fr-FR"/>
              </w:rPr>
              <w:t>Elle est affichée comme provisoire en attendant la réponse.</w:t>
            </w:r>
          </w:p>
          <w:p w14:paraId="415CEE3E" w14:textId="77777777" w:rsidR="00817105" w:rsidRPr="00FC0CF2" w:rsidRDefault="00817105" w:rsidP="00C96833">
            <w:pPr>
              <w:rPr>
                <w:noProof/>
                <w:sz w:val="20"/>
                <w:szCs w:val="20"/>
                <w:lang w:eastAsia="fr-FR"/>
              </w:rPr>
            </w:pPr>
            <w:r w:rsidRPr="00FC0CF2">
              <w:rPr>
                <w:noProof/>
                <w:sz w:val="20"/>
                <w:szCs w:val="20"/>
                <w:lang w:eastAsia="fr-FR"/>
              </w:rPr>
              <w:t>Une acceptation rend le rendez-vous définitif, un refus le fait disparaitre de l’agenda de la personne qui a refusé.</w:t>
            </w:r>
          </w:p>
        </w:tc>
      </w:tr>
    </w:tbl>
    <w:p w14:paraId="3BB1CD61" w14:textId="77777777" w:rsidR="00DD0BED" w:rsidRPr="00FC0CF2" w:rsidRDefault="00DD0BED">
      <w:pPr>
        <w:jc w:val="left"/>
        <w:rPr>
          <w:color w:val="830200" w:themeColor="accent6" w:themeShade="BF"/>
          <w:sz w:val="20"/>
          <w:szCs w:val="20"/>
        </w:rPr>
      </w:pPr>
      <w:r w:rsidRPr="00FC0CF2">
        <w:rPr>
          <w:color w:val="830200" w:themeColor="accent6" w:themeShade="BF"/>
          <w:sz w:val="20"/>
          <w:szCs w:val="20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256"/>
        <w:gridCol w:w="6883"/>
      </w:tblGrid>
      <w:tr w:rsidR="00DD0BED" w:rsidRPr="00FC0CF2" w14:paraId="71B9F296" w14:textId="77777777" w:rsidTr="007F0DCA">
        <w:trPr>
          <w:trHeight w:hRule="exact" w:val="1961"/>
        </w:trPr>
        <w:tc>
          <w:tcPr>
            <w:tcW w:w="11102" w:type="dxa"/>
            <w:gridSpan w:val="3"/>
          </w:tcPr>
          <w:p w14:paraId="2F20D9C2" w14:textId="77777777" w:rsidR="00633E48" w:rsidRPr="00FC0CF2" w:rsidRDefault="00633E48" w:rsidP="00633E48"/>
          <w:p w14:paraId="1A4EA0F3" w14:textId="77777777" w:rsidR="00817105" w:rsidRPr="00FC0CF2" w:rsidRDefault="00817105" w:rsidP="00633E48">
            <w:r w:rsidRPr="00FC0CF2">
              <w:t>Les messages sont réceptionnés par les destinataires. Le courrier affiche des boutons qui permettent d’accepter ou de refuser la réunion.</w:t>
            </w:r>
          </w:p>
          <w:p w14:paraId="558149F7" w14:textId="77777777" w:rsidR="00817105" w:rsidRPr="00FC0CF2" w:rsidRDefault="00817105" w:rsidP="00633E48"/>
          <w:p w14:paraId="5BFF71B4" w14:textId="77777777" w:rsidR="00817105" w:rsidRPr="00FC0CF2" w:rsidRDefault="00817105" w:rsidP="00633E48">
            <w:r w:rsidRPr="00FC0CF2">
              <w:t>L’outil de planification permet de faire le point sur les accords, refus et abstentions d’un seul coup d’œil.</w:t>
            </w:r>
          </w:p>
        </w:tc>
      </w:tr>
      <w:tr w:rsidR="00DD0BED" w:rsidRPr="00FC0CF2" w14:paraId="02A9564E" w14:textId="77777777" w:rsidTr="00DD0BED">
        <w:trPr>
          <w:trHeight w:hRule="exact" w:val="567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FF6C2B"/>
            <w:vAlign w:val="center"/>
          </w:tcPr>
          <w:p w14:paraId="059C496D" w14:textId="77777777" w:rsidR="00DD0BED" w:rsidRPr="00060779" w:rsidRDefault="003F4278" w:rsidP="00DD0BED">
            <w:pPr>
              <w:pStyle w:val="Titre2"/>
              <w:outlineLvl w:val="1"/>
              <w:rPr>
                <w:b/>
                <w:color w:val="1E70B6"/>
              </w:rPr>
            </w:pPr>
            <w:bookmarkStart w:id="22" w:name="_Toc395017811"/>
            <w:r w:rsidRPr="00060779">
              <w:rPr>
                <w:b/>
                <w:color w:val="1E70B6"/>
              </w:rPr>
              <w:t>Suivre la planification</w:t>
            </w:r>
            <w:bookmarkEnd w:id="22"/>
          </w:p>
        </w:tc>
        <w:tc>
          <w:tcPr>
            <w:tcW w:w="6883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57B9817C" w14:textId="77777777" w:rsidR="00DD0BED" w:rsidRPr="00FC0CF2" w:rsidRDefault="00DD0BED" w:rsidP="00DD0BED">
            <w:pPr>
              <w:jc w:val="left"/>
            </w:pPr>
          </w:p>
        </w:tc>
      </w:tr>
      <w:tr w:rsidR="00DD0BED" w:rsidRPr="00FC0CF2" w14:paraId="7C68E25E" w14:textId="77777777" w:rsidTr="003C0A4F">
        <w:trPr>
          <w:trHeight w:hRule="exact" w:val="5557"/>
        </w:trPr>
        <w:tc>
          <w:tcPr>
            <w:tcW w:w="3963" w:type="dxa"/>
            <w:tcBorders>
              <w:top w:val="single" w:sz="18" w:space="0" w:color="auto"/>
            </w:tcBorders>
          </w:tcPr>
          <w:p w14:paraId="3560A329" w14:textId="77777777" w:rsidR="00DD0BED" w:rsidRPr="00FC0CF2" w:rsidRDefault="00DD0BED" w:rsidP="007F0DCA">
            <w:pPr>
              <w:pStyle w:val="TexteProcdures"/>
            </w:pPr>
          </w:p>
          <w:p w14:paraId="576037E8" w14:textId="77777777" w:rsidR="00DD0BED" w:rsidRPr="00060779" w:rsidRDefault="00DD0BED" w:rsidP="007F0DC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7F0DCA" w:rsidRPr="00060779">
              <w:rPr>
                <w:b/>
                <w:color w:val="1E70B6"/>
                <w:sz w:val="20"/>
                <w:szCs w:val="20"/>
              </w:rPr>
              <w:t>Repérer le pictogramme de la demande de réunion</w:t>
            </w:r>
          </w:p>
          <w:p w14:paraId="214DB239" w14:textId="77777777" w:rsidR="007F0DCA" w:rsidRPr="00060779" w:rsidRDefault="007F0DCA" w:rsidP="007F0DCA">
            <w:pPr>
              <w:pStyle w:val="TexteProcdures"/>
              <w:rPr>
                <w:color w:val="1E70B6"/>
              </w:rPr>
            </w:pPr>
          </w:p>
          <w:p w14:paraId="3CBB009C" w14:textId="77777777" w:rsidR="007F0DCA" w:rsidRPr="00060779" w:rsidRDefault="007F0DCA" w:rsidP="007F0DC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Cliquer sur la réponse à renvoyer</w:t>
            </w:r>
          </w:p>
          <w:p w14:paraId="6D133A95" w14:textId="77777777" w:rsidR="007F0DCA" w:rsidRPr="00FC0CF2" w:rsidRDefault="007F0DCA" w:rsidP="007F0DCA">
            <w:pPr>
              <w:pStyle w:val="TexteProcdures"/>
              <w:ind w:left="709" w:hanging="425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3C8AE4FA" wp14:editId="377F0F75">
                  <wp:extent cx="216000" cy="216000"/>
                  <wp:effectExtent l="0" t="0" r="0" b="0"/>
                  <wp:docPr id="1132" name="Image 1132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La réponse est envoyée automatiquement.</w:t>
            </w:r>
          </w:p>
          <w:p w14:paraId="15BB6523" w14:textId="77777777" w:rsidR="007F0DCA" w:rsidRPr="00FC0CF2" w:rsidRDefault="007F0DCA" w:rsidP="007F0DCA">
            <w:pPr>
              <w:pStyle w:val="TexteProcdures"/>
              <w:ind w:left="709" w:hanging="425"/>
              <w:rPr>
                <w:spacing w:val="-6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080BDAB" wp14:editId="05F90B83">
                  <wp:extent cx="212090" cy="212090"/>
                  <wp:effectExtent l="0" t="0" r="0" b="0"/>
                  <wp:docPr id="1134" name="Image 1134" descr="SNAGHTML144c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2" descr="SNAGHTML144c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L’organisateur reçoit une notification de refus de répondre.</w:t>
            </w:r>
          </w:p>
          <w:p w14:paraId="51239EB2" w14:textId="77777777" w:rsidR="007F0DCA" w:rsidRPr="00FC0CF2" w:rsidRDefault="007F0DCA" w:rsidP="007F0DCA">
            <w:pPr>
              <w:pStyle w:val="TexteProcdures"/>
              <w:ind w:left="709" w:hanging="425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3E3B5185" wp14:editId="04B32640">
                  <wp:extent cx="209550" cy="200025"/>
                  <wp:effectExtent l="0" t="0" r="0" b="9525"/>
                  <wp:docPr id="1135" name="Image 1135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L’invité à la réunion peut saisir du texte dans le message avant l’envoi.</w:t>
            </w:r>
          </w:p>
          <w:p w14:paraId="5E8BE83B" w14:textId="77777777" w:rsidR="007F0DCA" w:rsidRPr="00FC0CF2" w:rsidRDefault="007F0DCA" w:rsidP="007F0DCA">
            <w:pPr>
              <w:pStyle w:val="TexteProcdures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7CF0AF0" wp14:editId="0CE3810B">
                  <wp:extent cx="222008" cy="212141"/>
                  <wp:effectExtent l="0" t="0" r="6985" b="0"/>
                  <wp:docPr id="1136" name="Image 1136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21053" cy="2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Suggérer un nouvel horaire</w:t>
            </w:r>
            <w:r w:rsidR="00812A03" w:rsidRPr="00FC0CF2">
              <w:t>.</w:t>
            </w:r>
          </w:p>
          <w:p w14:paraId="385909E8" w14:textId="77777777" w:rsidR="007F0DCA" w:rsidRPr="00FC0CF2" w:rsidRDefault="007F0DCA" w:rsidP="007F0DCA">
            <w:pPr>
              <w:pStyle w:val="TexteProcdures"/>
              <w:ind w:left="0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EDA2D09" wp14:editId="62FE61EC">
                  <wp:extent cx="680993" cy="323850"/>
                  <wp:effectExtent l="0" t="0" r="5080" b="0"/>
                  <wp:docPr id="7" name="Image 7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55" cy="3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DE764" w14:textId="77777777" w:rsidR="007F0DCA" w:rsidRPr="00060779" w:rsidRDefault="007F0DCA" w:rsidP="007F0DC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Pr="00060779">
              <w:rPr>
                <w:b/>
                <w:color w:val="1E70B6"/>
                <w:sz w:val="20"/>
                <w:szCs w:val="20"/>
              </w:rPr>
              <w:t>Ces réponses sont disponibles dans la limite des options cochées par l’organisateur</w:t>
            </w:r>
          </w:p>
          <w:p w14:paraId="3E02C690" w14:textId="77777777" w:rsidR="007F0DCA" w:rsidRPr="00060779" w:rsidRDefault="007F0DCA" w:rsidP="00DD0BED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0B8856FC" w14:textId="77777777" w:rsidR="00DD0BED" w:rsidRPr="00FC0CF2" w:rsidRDefault="00DD0BED" w:rsidP="007F0DCA">
            <w:pPr>
              <w:pStyle w:val="Paragraphedeliste"/>
              <w:ind w:left="709"/>
              <w:jc w:val="left"/>
            </w:pP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087DBEC4" w14:textId="77777777" w:rsidR="00DD0BED" w:rsidRPr="00FC0CF2" w:rsidRDefault="00DD0BED" w:rsidP="007F0DCA">
            <w:pPr>
              <w:pStyle w:val="TexteProcdures"/>
            </w:pPr>
          </w:p>
          <w:p w14:paraId="5B0C280A" w14:textId="77777777" w:rsidR="001B040C" w:rsidRPr="00FC0CF2" w:rsidRDefault="001B040C" w:rsidP="001B040C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53FF88A7" wp14:editId="0D2A5A6B">
                  <wp:extent cx="4456800" cy="2883600"/>
                  <wp:effectExtent l="0" t="0" r="127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ED" w:rsidRPr="00FC0CF2" w14:paraId="34B58D2A" w14:textId="77777777" w:rsidTr="003C0A4F">
        <w:trPr>
          <w:trHeight w:hRule="exact" w:val="5762"/>
        </w:trPr>
        <w:tc>
          <w:tcPr>
            <w:tcW w:w="3963" w:type="dxa"/>
          </w:tcPr>
          <w:p w14:paraId="5EC12F13" w14:textId="77777777" w:rsidR="00DD0BED" w:rsidRPr="00FC0CF2" w:rsidRDefault="00DD0BED" w:rsidP="003E6029">
            <w:pPr>
              <w:pStyle w:val="TexteProcdures"/>
            </w:pPr>
          </w:p>
          <w:p w14:paraId="3437E0B7" w14:textId="77777777" w:rsidR="00DD0BED" w:rsidRPr="00060779" w:rsidRDefault="003E6029" w:rsidP="00DD0BED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Sélectionner la réunion</w:t>
            </w:r>
          </w:p>
          <w:p w14:paraId="5EB4AD23" w14:textId="77777777" w:rsidR="00DD0BED" w:rsidRPr="00060779" w:rsidRDefault="00DD0BED" w:rsidP="00DD0BED">
            <w:pPr>
              <w:jc w:val="left"/>
              <w:rPr>
                <w:color w:val="1E70B6"/>
                <w:spacing w:val="-6"/>
                <w:sz w:val="18"/>
              </w:rPr>
            </w:pPr>
          </w:p>
          <w:p w14:paraId="5462FDB1" w14:textId="77777777" w:rsidR="00DD0BED" w:rsidRPr="00060779" w:rsidRDefault="003E6029" w:rsidP="003E602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Activer le suivi sur l’onglet contextuel Réunion</w:t>
            </w:r>
          </w:p>
          <w:p w14:paraId="74AB514E" w14:textId="77777777" w:rsidR="00DD0BED" w:rsidRPr="00060779" w:rsidRDefault="00DD0BED" w:rsidP="003E6029">
            <w:pPr>
              <w:pStyle w:val="TexteProcdures"/>
              <w:rPr>
                <w:color w:val="1E70B6"/>
              </w:rPr>
            </w:pPr>
          </w:p>
          <w:p w14:paraId="6B5B0DA7" w14:textId="77777777" w:rsidR="00DD0BED" w:rsidRPr="00060779" w:rsidRDefault="003E6029" w:rsidP="00DD0BED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Pr="00060779">
              <w:rPr>
                <w:b/>
                <w:color w:val="1E70B6"/>
                <w:sz w:val="20"/>
                <w:szCs w:val="20"/>
              </w:rPr>
              <w:t>Vérifier les réponses</w:t>
            </w:r>
          </w:p>
          <w:p w14:paraId="1F27A44D" w14:textId="77777777" w:rsidR="00DD0BED" w:rsidRPr="00060779" w:rsidRDefault="00DD0BED" w:rsidP="00DD0BED">
            <w:pPr>
              <w:pStyle w:val="TexteprocdureNumrot"/>
              <w:rPr>
                <w:color w:val="1E70B6"/>
              </w:rPr>
            </w:pPr>
          </w:p>
          <w:p w14:paraId="4ED6CF5A" w14:textId="77777777" w:rsidR="003E6029" w:rsidRPr="00060779" w:rsidRDefault="003E6029" w:rsidP="003E602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Pr="00060779">
              <w:rPr>
                <w:b/>
                <w:color w:val="1E70B6"/>
                <w:sz w:val="20"/>
                <w:szCs w:val="20"/>
              </w:rPr>
              <w:t xml:space="preserve">Modifier manuellement les réponses </w:t>
            </w:r>
          </w:p>
          <w:p w14:paraId="21DD7E13" w14:textId="77777777" w:rsidR="00DD0BED" w:rsidRPr="00060779" w:rsidRDefault="00DD0BED" w:rsidP="00DD0BED">
            <w:pPr>
              <w:jc w:val="left"/>
              <w:rPr>
                <w:color w:val="1E70B6"/>
                <w:spacing w:val="-6"/>
                <w:sz w:val="18"/>
              </w:rPr>
            </w:pPr>
          </w:p>
          <w:p w14:paraId="493A523A" w14:textId="77777777" w:rsidR="003E6029" w:rsidRPr="00060779" w:rsidRDefault="003E6029" w:rsidP="003E6029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3"/>
            </w:r>
            <w:r w:rsidRPr="00060779">
              <w:rPr>
                <w:b/>
                <w:color w:val="1E70B6"/>
                <w:sz w:val="20"/>
                <w:szCs w:val="20"/>
              </w:rPr>
              <w:t>Contacter les participants</w:t>
            </w:r>
          </w:p>
          <w:p w14:paraId="5D71652B" w14:textId="77777777" w:rsidR="003E6029" w:rsidRPr="00FC0CF2" w:rsidRDefault="003E6029" w:rsidP="003E6029">
            <w:pPr>
              <w:pStyle w:val="TexteProcdures"/>
            </w:pPr>
            <w:r w:rsidRPr="00FC0CF2">
              <w:t>Seuls ceux qui sont cochés seront destinataires du courrier.</w:t>
            </w:r>
          </w:p>
          <w:p w14:paraId="62430440" w14:textId="77777777" w:rsidR="00DD0BED" w:rsidRPr="00FC0CF2" w:rsidRDefault="00DD0BED" w:rsidP="00DD0BED">
            <w:pPr>
              <w:jc w:val="left"/>
              <w:rPr>
                <w:spacing w:val="-6"/>
                <w:sz w:val="18"/>
              </w:rPr>
            </w:pPr>
          </w:p>
          <w:p w14:paraId="4006FF17" w14:textId="77777777" w:rsidR="003E6029" w:rsidRPr="00060779" w:rsidRDefault="003E6029" w:rsidP="003E6029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4"/>
            </w:r>
            <w:r w:rsidRPr="00060779">
              <w:rPr>
                <w:b/>
                <w:color w:val="1E70B6"/>
                <w:sz w:val="20"/>
                <w:szCs w:val="20"/>
              </w:rPr>
              <w:t>Vérifier les réunions pour lesquelles on n’a pas répondu</w:t>
            </w:r>
          </w:p>
          <w:p w14:paraId="6774E826" w14:textId="77777777" w:rsidR="00DD0BED" w:rsidRPr="00FC0CF2" w:rsidRDefault="003C0A4F" w:rsidP="003C0A4F">
            <w:pPr>
              <w:pStyle w:val="TexteProcdures"/>
            </w:pPr>
            <w:r w:rsidRPr="00FC0CF2">
              <w:t>Celles-ci sont affichées comme provisoires.</w:t>
            </w:r>
          </w:p>
          <w:p w14:paraId="0AFAEEFF" w14:textId="77777777" w:rsidR="00DD0BED" w:rsidRPr="00FC0CF2" w:rsidRDefault="00DD0BED" w:rsidP="00DD0BED">
            <w:pPr>
              <w:ind w:left="284" w:hanging="284"/>
              <w:jc w:val="left"/>
            </w:pP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57AF6368" w14:textId="77777777" w:rsidR="00DD0BED" w:rsidRPr="00FC0CF2" w:rsidRDefault="00DD0BED" w:rsidP="00DD0BED">
            <w:pPr>
              <w:jc w:val="left"/>
            </w:pPr>
          </w:p>
          <w:p w14:paraId="7E858483" w14:textId="77777777" w:rsidR="003E6029" w:rsidRPr="00FC0CF2" w:rsidRDefault="003E6029" w:rsidP="00DD0BED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CDB75FE" wp14:editId="7A4A50CF">
                  <wp:extent cx="4456800" cy="2883600"/>
                  <wp:effectExtent l="0" t="0" r="127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99FD5" w14:textId="77777777" w:rsidR="00DD0BED" w:rsidRPr="00FC0CF2" w:rsidRDefault="00DD0BED" w:rsidP="00DD0BED">
            <w:pPr>
              <w:jc w:val="left"/>
            </w:pPr>
          </w:p>
        </w:tc>
      </w:tr>
    </w:tbl>
    <w:p w14:paraId="33F5557B" w14:textId="77777777" w:rsidR="004827CF" w:rsidRPr="00FC0CF2" w:rsidRDefault="004827CF">
      <w:pPr>
        <w:jc w:val="left"/>
      </w:pPr>
      <w:r w:rsidRPr="00FC0CF2"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256"/>
        <w:gridCol w:w="6883"/>
      </w:tblGrid>
      <w:tr w:rsidR="004827CF" w:rsidRPr="00FC0CF2" w14:paraId="755986A2" w14:textId="77777777" w:rsidTr="00C96833">
        <w:trPr>
          <w:trHeight w:hRule="exact" w:val="2244"/>
        </w:trPr>
        <w:tc>
          <w:tcPr>
            <w:tcW w:w="11102" w:type="dxa"/>
            <w:gridSpan w:val="3"/>
          </w:tcPr>
          <w:p w14:paraId="65DD25A0" w14:textId="77777777" w:rsidR="004827CF" w:rsidRPr="00FC0CF2" w:rsidRDefault="004827CF" w:rsidP="00C96833"/>
          <w:p w14:paraId="6FF95213" w14:textId="77777777" w:rsidR="004827CF" w:rsidRPr="00FC0CF2" w:rsidRDefault="004827CF" w:rsidP="00C96833">
            <w:r w:rsidRPr="00FC0CF2">
              <w:t>Outlook permet de consulter le calendrier d’autres personnes de l’organisation.</w:t>
            </w:r>
          </w:p>
          <w:p w14:paraId="4ACE92C5" w14:textId="77777777" w:rsidR="004827CF" w:rsidRPr="00FC0CF2" w:rsidRDefault="004827CF" w:rsidP="00C96833"/>
          <w:p w14:paraId="71E170BF" w14:textId="77777777" w:rsidR="004827CF" w:rsidRPr="00FC0CF2" w:rsidRDefault="004827CF" w:rsidP="00C96833">
            <w:r w:rsidRPr="00FC0CF2">
              <w:t>Selon le niveau d’autorisation, cela permet simplement de voir :</w:t>
            </w:r>
          </w:p>
          <w:p w14:paraId="70AF3FC7" w14:textId="77777777" w:rsidR="004827CF" w:rsidRPr="00FC0CF2" w:rsidRDefault="004827CF" w:rsidP="004827CF">
            <w:pPr>
              <w:pStyle w:val="Paragraphedeliste"/>
              <w:numPr>
                <w:ilvl w:val="0"/>
                <w:numId w:val="36"/>
              </w:numPr>
            </w:pPr>
            <w:r w:rsidRPr="00FC0CF2">
              <w:t>la disponibilité ou non de la personne (comme sur les groupes de calendriers ou lors de la planification d’une réunion),</w:t>
            </w:r>
          </w:p>
          <w:p w14:paraId="0E2EA0D2" w14:textId="77777777" w:rsidR="004827CF" w:rsidRPr="00FC0CF2" w:rsidRDefault="004827CF" w:rsidP="004827CF">
            <w:pPr>
              <w:pStyle w:val="Paragraphedeliste"/>
              <w:numPr>
                <w:ilvl w:val="0"/>
                <w:numId w:val="36"/>
              </w:numPr>
            </w:pPr>
            <w:r w:rsidRPr="00FC0CF2">
              <w:t>de voir le détail,</w:t>
            </w:r>
          </w:p>
          <w:p w14:paraId="2DDC3E94" w14:textId="77777777" w:rsidR="004827CF" w:rsidRPr="00FC0CF2" w:rsidRDefault="004827CF" w:rsidP="004827CF">
            <w:pPr>
              <w:pStyle w:val="Paragraphedeliste"/>
              <w:numPr>
                <w:ilvl w:val="0"/>
                <w:numId w:val="36"/>
              </w:numPr>
            </w:pPr>
            <w:r w:rsidRPr="00FC0CF2">
              <w:t>de pouvoir apporter des modifications.</w:t>
            </w:r>
          </w:p>
        </w:tc>
      </w:tr>
      <w:tr w:rsidR="004827CF" w:rsidRPr="00FC0CF2" w14:paraId="5F98D4A4" w14:textId="77777777" w:rsidTr="00060779">
        <w:trPr>
          <w:trHeight w:hRule="exact" w:val="567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068EF103" w14:textId="77777777" w:rsidR="004827CF" w:rsidRPr="00FC0CF2" w:rsidRDefault="004827CF" w:rsidP="00C96833">
            <w:pPr>
              <w:pStyle w:val="Titre2"/>
              <w:outlineLvl w:val="1"/>
              <w:rPr>
                <w:b/>
              </w:rPr>
            </w:pPr>
            <w:bookmarkStart w:id="23" w:name="_Toc395017812"/>
            <w:r w:rsidRPr="00FC0CF2">
              <w:rPr>
                <w:b/>
              </w:rPr>
              <w:t>Partager des calendriers</w:t>
            </w:r>
            <w:bookmarkEnd w:id="23"/>
          </w:p>
        </w:tc>
        <w:tc>
          <w:tcPr>
            <w:tcW w:w="6883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4C0B2D1" w14:textId="77777777" w:rsidR="004827CF" w:rsidRPr="00FC0CF2" w:rsidRDefault="004827CF" w:rsidP="00C96833">
            <w:pPr>
              <w:jc w:val="left"/>
            </w:pPr>
          </w:p>
        </w:tc>
      </w:tr>
      <w:tr w:rsidR="004827CF" w:rsidRPr="00FC0CF2" w14:paraId="7AE03197" w14:textId="77777777" w:rsidTr="004827CF">
        <w:trPr>
          <w:trHeight w:hRule="exact" w:val="4994"/>
        </w:trPr>
        <w:tc>
          <w:tcPr>
            <w:tcW w:w="3963" w:type="dxa"/>
            <w:tcBorders>
              <w:top w:val="single" w:sz="18" w:space="0" w:color="auto"/>
            </w:tcBorders>
          </w:tcPr>
          <w:p w14:paraId="052273D2" w14:textId="77777777" w:rsidR="004827CF" w:rsidRPr="00060779" w:rsidRDefault="004827CF" w:rsidP="004827CF">
            <w:pPr>
              <w:pStyle w:val="TexteProcdures"/>
              <w:rPr>
                <w:color w:val="1E70B6"/>
              </w:rPr>
            </w:pPr>
          </w:p>
          <w:p w14:paraId="15C1E368" w14:textId="77777777" w:rsidR="004827CF" w:rsidRPr="00060779" w:rsidRDefault="004827CF" w:rsidP="00C96833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Pr="00060779">
              <w:rPr>
                <w:b/>
                <w:color w:val="1E70B6"/>
                <w:sz w:val="20"/>
                <w:szCs w:val="20"/>
              </w:rPr>
              <w:t>Lancer le partage de calendrier</w:t>
            </w:r>
          </w:p>
          <w:p w14:paraId="4A3DD563" w14:textId="77777777" w:rsidR="004827CF" w:rsidRPr="00060779" w:rsidRDefault="004827CF" w:rsidP="00C96833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4130112E" w14:textId="77777777" w:rsidR="004827CF" w:rsidRPr="00060779" w:rsidRDefault="004827CF" w:rsidP="004827CF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Renseigner le message</w:t>
            </w:r>
          </w:p>
          <w:p w14:paraId="6C0FDFDC" w14:textId="77777777" w:rsidR="004827CF" w:rsidRPr="00FC0CF2" w:rsidRDefault="004827CF" w:rsidP="004827CF">
            <w:pPr>
              <w:pStyle w:val="TexteProcdures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00B169B" wp14:editId="146EE019">
                  <wp:extent cx="216000" cy="216000"/>
                  <wp:effectExtent l="0" t="0" r="0" b="0"/>
                  <wp:docPr id="1145" name="Image 1145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Saisir ou sélectionner les personnes,</w:t>
            </w:r>
          </w:p>
          <w:p w14:paraId="380BE612" w14:textId="77777777" w:rsidR="004827CF" w:rsidRPr="00FC0CF2" w:rsidRDefault="004827CF" w:rsidP="004827CF">
            <w:pPr>
              <w:pStyle w:val="TexteProcdures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C97E3DD" wp14:editId="6A0D8BBF">
                  <wp:extent cx="212090" cy="212090"/>
                  <wp:effectExtent l="0" t="0" r="0" b="0"/>
                  <wp:docPr id="1147" name="Image 1147" descr="SNAGHTML144c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2" descr="SNAGHTML144c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Choisir le type de détail,</w:t>
            </w:r>
          </w:p>
          <w:p w14:paraId="3B8610CA" w14:textId="77777777" w:rsidR="004827CF" w:rsidRPr="00FC0CF2" w:rsidRDefault="004827CF" w:rsidP="004827CF">
            <w:pPr>
              <w:pStyle w:val="TexteProcdures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24B6FEF9" wp14:editId="1B604F1B">
                  <wp:extent cx="209550" cy="200025"/>
                  <wp:effectExtent l="0" t="0" r="0" b="9525"/>
                  <wp:docPr id="1149" name="Image 1149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Envoyer l’invitation à partager.</w:t>
            </w:r>
          </w:p>
          <w:p w14:paraId="213EDD77" w14:textId="77777777" w:rsidR="004827CF" w:rsidRPr="00FC0CF2" w:rsidRDefault="004827CF" w:rsidP="004827CF">
            <w:pPr>
              <w:pStyle w:val="Paragraphedeliste"/>
              <w:ind w:left="709"/>
              <w:jc w:val="left"/>
              <w:rPr>
                <w:spacing w:val="-6"/>
                <w:sz w:val="18"/>
              </w:rPr>
            </w:pPr>
            <w:r w:rsidRPr="00FC0CF2">
              <w:rPr>
                <w:spacing w:val="-6"/>
                <w:sz w:val="18"/>
              </w:rPr>
              <w:t>Les destinataires recevront un lien pour faciliter le partage.</w:t>
            </w:r>
          </w:p>
          <w:p w14:paraId="03C2EE08" w14:textId="77777777" w:rsidR="004827CF" w:rsidRPr="00FC0CF2" w:rsidRDefault="004827CF" w:rsidP="004827CF">
            <w:pPr>
              <w:pStyle w:val="Paragraphedeliste"/>
              <w:ind w:left="709"/>
              <w:jc w:val="left"/>
              <w:rPr>
                <w:spacing w:val="-6"/>
                <w:sz w:val="18"/>
              </w:rPr>
            </w:pPr>
          </w:p>
          <w:p w14:paraId="68326D8A" w14:textId="77777777" w:rsidR="004827CF" w:rsidRPr="00060779" w:rsidRDefault="004827CF" w:rsidP="004827CF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Pr="00060779">
              <w:rPr>
                <w:b/>
                <w:color w:val="1E70B6"/>
                <w:sz w:val="20"/>
                <w:szCs w:val="20"/>
              </w:rPr>
              <w:t>Ouvrir un calendrier</w:t>
            </w:r>
          </w:p>
          <w:p w14:paraId="71A12FA8" w14:textId="77777777" w:rsidR="004827CF" w:rsidRPr="00060779" w:rsidRDefault="004827CF" w:rsidP="004827CF">
            <w:pPr>
              <w:pStyle w:val="TexteProcdures"/>
              <w:rPr>
                <w:color w:val="1E70B6"/>
              </w:rPr>
            </w:pPr>
          </w:p>
          <w:p w14:paraId="4FAE28C8" w14:textId="77777777" w:rsidR="004827CF" w:rsidRPr="00060779" w:rsidRDefault="004827CF" w:rsidP="004827CF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Choisir la ou les personnes</w:t>
            </w:r>
          </w:p>
          <w:p w14:paraId="675F5818" w14:textId="77777777" w:rsidR="004827CF" w:rsidRPr="00FC0CF2" w:rsidRDefault="004827CF" w:rsidP="004827CF">
            <w:pPr>
              <w:pStyle w:val="Paragraphedeliste"/>
              <w:ind w:left="709"/>
              <w:jc w:val="left"/>
            </w:pP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4FC38FF2" w14:textId="77777777" w:rsidR="004827CF" w:rsidRPr="00FC0CF2" w:rsidRDefault="004827CF" w:rsidP="004827CF">
            <w:pPr>
              <w:pStyle w:val="TexteProcdures"/>
            </w:pPr>
          </w:p>
          <w:p w14:paraId="1C762117" w14:textId="77777777" w:rsidR="004827CF" w:rsidRPr="00FC0CF2" w:rsidRDefault="004827CF" w:rsidP="004827CF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58C77E92" wp14:editId="784F96FB">
                  <wp:extent cx="4456800" cy="2883600"/>
                  <wp:effectExtent l="0" t="0" r="1270" b="0"/>
                  <wp:docPr id="1144" name="Image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7CF" w:rsidRPr="00FC0CF2" w14:paraId="79C93464" w14:textId="77777777" w:rsidTr="00C96833">
        <w:trPr>
          <w:trHeight w:hRule="exact" w:val="6458"/>
        </w:trPr>
        <w:tc>
          <w:tcPr>
            <w:tcW w:w="3963" w:type="dxa"/>
          </w:tcPr>
          <w:p w14:paraId="05DB5D94" w14:textId="77777777" w:rsidR="004827CF" w:rsidRPr="00FC0CF2" w:rsidRDefault="004827CF" w:rsidP="004827CF">
            <w:pPr>
              <w:pStyle w:val="TexteProcdures"/>
            </w:pPr>
          </w:p>
          <w:p w14:paraId="4BA1A3A6" w14:textId="77777777" w:rsidR="004827CF" w:rsidRPr="00060779" w:rsidRDefault="004827CF" w:rsidP="00C96833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Afficher les autorisations de partage</w:t>
            </w:r>
          </w:p>
          <w:p w14:paraId="130FE994" w14:textId="77777777" w:rsidR="004827CF" w:rsidRPr="00060779" w:rsidRDefault="004827CF" w:rsidP="004827CF">
            <w:pPr>
              <w:pStyle w:val="TexteProcdures"/>
              <w:rPr>
                <w:color w:val="1E70B6"/>
              </w:rPr>
            </w:pPr>
          </w:p>
          <w:p w14:paraId="6480972C" w14:textId="77777777" w:rsidR="004827CF" w:rsidRPr="00060779" w:rsidRDefault="004827CF" w:rsidP="004827CF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Pr="00060779">
              <w:rPr>
                <w:b/>
                <w:color w:val="1E70B6"/>
                <w:sz w:val="20"/>
                <w:szCs w:val="20"/>
              </w:rPr>
              <w:t xml:space="preserve">Ajouter et/ou sélectionner la personne dont on désire modifier les autorisations </w:t>
            </w:r>
          </w:p>
          <w:p w14:paraId="34346CF8" w14:textId="77777777" w:rsidR="004827CF" w:rsidRPr="00060779" w:rsidRDefault="004827CF" w:rsidP="004827CF">
            <w:pPr>
              <w:pStyle w:val="TexteProcdures"/>
              <w:rPr>
                <w:color w:val="1E70B6"/>
              </w:rPr>
            </w:pPr>
          </w:p>
          <w:p w14:paraId="5A4534D8" w14:textId="77777777" w:rsidR="004827CF" w:rsidRPr="00060779" w:rsidRDefault="004827CF" w:rsidP="00C96833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Pr="00060779">
              <w:rPr>
                <w:b/>
                <w:color w:val="1E70B6"/>
                <w:sz w:val="20"/>
                <w:szCs w:val="20"/>
              </w:rPr>
              <w:t>Choisir dans les profils type</w:t>
            </w:r>
          </w:p>
          <w:p w14:paraId="2C0918A3" w14:textId="77777777" w:rsidR="004827CF" w:rsidRPr="00060779" w:rsidRDefault="004827CF" w:rsidP="00C96833">
            <w:pPr>
              <w:pStyle w:val="TexteprocdureNumrot"/>
              <w:rPr>
                <w:color w:val="1E70B6"/>
              </w:rPr>
            </w:pPr>
          </w:p>
          <w:p w14:paraId="7402FAB5" w14:textId="77777777" w:rsidR="004827CF" w:rsidRPr="00060779" w:rsidRDefault="004827CF" w:rsidP="004827CF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3"/>
            </w:r>
            <w:r w:rsidRPr="00060779">
              <w:rPr>
                <w:b/>
                <w:color w:val="1E70B6"/>
                <w:sz w:val="20"/>
                <w:szCs w:val="20"/>
              </w:rPr>
              <w:t>Personnaliser le profil</w:t>
            </w:r>
          </w:p>
          <w:p w14:paraId="3158D543" w14:textId="77777777" w:rsidR="004827CF" w:rsidRPr="00060779" w:rsidRDefault="004827CF" w:rsidP="004827CF">
            <w:pPr>
              <w:pStyle w:val="TexteprocdureNumrot"/>
              <w:rPr>
                <w:color w:val="1E70B6"/>
              </w:rPr>
            </w:pPr>
          </w:p>
          <w:p w14:paraId="37FA2735" w14:textId="77777777" w:rsidR="004827CF" w:rsidRPr="00FC0CF2" w:rsidRDefault="004827CF" w:rsidP="004827CF">
            <w:pPr>
              <w:ind w:left="284" w:hanging="284"/>
              <w:jc w:val="left"/>
            </w:pP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12BEFB1E" w14:textId="77777777" w:rsidR="004827CF" w:rsidRPr="00FC0CF2" w:rsidRDefault="004827CF" w:rsidP="004827CF">
            <w:pPr>
              <w:pStyle w:val="TexteProcdures"/>
            </w:pPr>
          </w:p>
          <w:p w14:paraId="43B45FBA" w14:textId="77777777" w:rsidR="004827CF" w:rsidRPr="00FC0CF2" w:rsidRDefault="004827CF" w:rsidP="00C96833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0600343" wp14:editId="1E69E05B">
                  <wp:extent cx="4456800" cy="2883600"/>
                  <wp:effectExtent l="0" t="0" r="127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BC7A8" w14:textId="77777777" w:rsidR="00D50D44" w:rsidRPr="00FC0CF2" w:rsidRDefault="00D50D44"/>
    <w:p w14:paraId="0E573E18" w14:textId="77777777" w:rsidR="004C535A" w:rsidRPr="00FC0CF2" w:rsidRDefault="00D50D44">
      <w:pPr>
        <w:jc w:val="left"/>
      </w:pPr>
      <w:r w:rsidRPr="00FC0CF2">
        <w:br w:type="page"/>
      </w:r>
    </w:p>
    <w:tbl>
      <w:tblPr>
        <w:tblStyle w:val="Grilledutableau"/>
        <w:tblW w:w="1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94"/>
        <w:gridCol w:w="7139"/>
        <w:gridCol w:w="10"/>
      </w:tblGrid>
      <w:tr w:rsidR="004C535A" w:rsidRPr="00FC0CF2" w14:paraId="479944D4" w14:textId="77777777" w:rsidTr="004C535A">
        <w:trPr>
          <w:trHeight w:hRule="exact" w:val="397"/>
        </w:trPr>
        <w:tc>
          <w:tcPr>
            <w:tcW w:w="11112" w:type="dxa"/>
            <w:gridSpan w:val="4"/>
            <w:shd w:val="clear" w:color="auto" w:fill="auto"/>
            <w:vAlign w:val="bottom"/>
          </w:tcPr>
          <w:p w14:paraId="43F5CBD3" w14:textId="77777777" w:rsidR="004C535A" w:rsidRPr="00FC0CF2" w:rsidRDefault="004C535A" w:rsidP="004C535A">
            <w:pPr>
              <w:pStyle w:val="Titre1"/>
              <w:outlineLvl w:val="0"/>
              <w:rPr>
                <w:rFonts w:ascii="Calibri" w:hAnsi="Calibri"/>
                <w:b/>
              </w:rPr>
            </w:pPr>
            <w:bookmarkStart w:id="24" w:name="_Toc395017813"/>
            <w:r w:rsidRPr="00FC0CF2">
              <w:rPr>
                <w:rFonts w:ascii="Calibri" w:hAnsi="Calibri"/>
                <w:b/>
              </w:rPr>
              <w:lastRenderedPageBreak/>
              <w:t>Le gestionnaire de tâches</w:t>
            </w:r>
            <w:bookmarkEnd w:id="24"/>
          </w:p>
        </w:tc>
      </w:tr>
      <w:tr w:rsidR="004C535A" w:rsidRPr="00FC0CF2" w14:paraId="77C36F0A" w14:textId="77777777" w:rsidTr="004C535A">
        <w:trPr>
          <w:gridAfter w:val="1"/>
          <w:wAfter w:w="10" w:type="dxa"/>
          <w:trHeight w:hRule="exact" w:val="2278"/>
        </w:trPr>
        <w:tc>
          <w:tcPr>
            <w:tcW w:w="11102" w:type="dxa"/>
            <w:gridSpan w:val="3"/>
          </w:tcPr>
          <w:p w14:paraId="5DF2576C" w14:textId="77777777" w:rsidR="004C535A" w:rsidRPr="00FC0CF2" w:rsidRDefault="004C535A" w:rsidP="004C535A"/>
          <w:p w14:paraId="3510C558" w14:textId="77777777" w:rsidR="004C535A" w:rsidRPr="00FC0CF2" w:rsidRDefault="004C535A" w:rsidP="004C535A">
            <w:r w:rsidRPr="00FC0CF2">
              <w:t>Outlook propose également un gestionnaire de tâches qui permet de suivre l’évolution d’un projet.</w:t>
            </w:r>
          </w:p>
          <w:p w14:paraId="5F6F8527" w14:textId="77777777" w:rsidR="004C535A" w:rsidRPr="00FC0CF2" w:rsidRDefault="004C535A" w:rsidP="004C535A"/>
          <w:p w14:paraId="54540E3F" w14:textId="77777777" w:rsidR="004C535A" w:rsidRPr="00FC0CF2" w:rsidRDefault="004C535A" w:rsidP="004C535A">
            <w:r w:rsidRPr="00FC0CF2">
              <w:t>Une fois le projet créé dans Outlook il peut déclencher des rappels et regrouper les messages et documents afférents au projet.</w:t>
            </w:r>
          </w:p>
          <w:p w14:paraId="37B36200" w14:textId="77777777" w:rsidR="004C535A" w:rsidRPr="00FC0CF2" w:rsidRDefault="004C535A" w:rsidP="004C535A">
            <w:pPr>
              <w:ind w:left="360"/>
              <w:jc w:val="left"/>
            </w:pPr>
          </w:p>
        </w:tc>
      </w:tr>
      <w:tr w:rsidR="004C535A" w:rsidRPr="00FC0CF2" w14:paraId="1AA52991" w14:textId="77777777" w:rsidTr="00060779">
        <w:trPr>
          <w:gridAfter w:val="1"/>
          <w:wAfter w:w="10" w:type="dxa"/>
          <w:trHeight w:hRule="exact" w:val="567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1F87D90E" w14:textId="77777777" w:rsidR="004C535A" w:rsidRPr="00FC0CF2" w:rsidRDefault="004C535A" w:rsidP="004C535A">
            <w:pPr>
              <w:pStyle w:val="Titre2"/>
              <w:outlineLvl w:val="1"/>
              <w:rPr>
                <w:b/>
              </w:rPr>
            </w:pPr>
            <w:bookmarkStart w:id="25" w:name="_Toc395017814"/>
            <w:r w:rsidRPr="00FC0CF2">
              <w:rPr>
                <w:b/>
              </w:rPr>
              <w:t>Gérer une tâche</w:t>
            </w:r>
            <w:bookmarkEnd w:id="25"/>
          </w:p>
        </w:tc>
        <w:tc>
          <w:tcPr>
            <w:tcW w:w="7733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99EC2D5" w14:textId="77777777" w:rsidR="004C535A" w:rsidRPr="00FC0CF2" w:rsidRDefault="004C535A" w:rsidP="004C535A">
            <w:pPr>
              <w:jc w:val="left"/>
            </w:pPr>
          </w:p>
        </w:tc>
      </w:tr>
      <w:tr w:rsidR="004C535A" w:rsidRPr="00FC0CF2" w14:paraId="3F440C56" w14:textId="77777777" w:rsidTr="004C535A">
        <w:trPr>
          <w:gridAfter w:val="1"/>
          <w:wAfter w:w="10" w:type="dxa"/>
          <w:trHeight w:hRule="exact" w:val="5443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4D385E64" w14:textId="77777777" w:rsidR="004C535A" w:rsidRPr="00FC0CF2" w:rsidRDefault="004C535A" w:rsidP="004C535A">
            <w:pPr>
              <w:pStyle w:val="TexteProcdures"/>
            </w:pPr>
          </w:p>
          <w:p w14:paraId="0689FD72" w14:textId="77777777" w:rsidR="004C535A" w:rsidRPr="00060779" w:rsidRDefault="004C535A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position w:val="-6"/>
                <w:sz w:val="32"/>
              </w:rPr>
              <w:sym w:font="Wingdings" w:char="F08C"/>
            </w:r>
            <w:r w:rsidRPr="00060779">
              <w:rPr>
                <w:b/>
                <w:color w:val="1E70B6"/>
                <w:sz w:val="20"/>
                <w:szCs w:val="20"/>
              </w:rPr>
              <w:t>Créer une nouvelle tâche à partir de l’écran d’accueil des tâches</w:t>
            </w:r>
          </w:p>
          <w:p w14:paraId="76CCAD17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251951C7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Renseigner les éléments</w:t>
            </w:r>
          </w:p>
          <w:p w14:paraId="57631409" w14:textId="77777777" w:rsidR="004C535A" w:rsidRPr="00060779" w:rsidRDefault="004C535A" w:rsidP="004C535A">
            <w:pPr>
              <w:pStyle w:val="TexteProcdures"/>
              <w:rPr>
                <w:color w:val="1E70B6"/>
              </w:rPr>
            </w:pPr>
          </w:p>
          <w:p w14:paraId="0F0487D2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Pr="00060779">
              <w:rPr>
                <w:b/>
                <w:color w:val="1E70B6"/>
                <w:sz w:val="20"/>
                <w:szCs w:val="20"/>
              </w:rPr>
              <w:t>Saisir les détails si nécessaire</w:t>
            </w:r>
          </w:p>
          <w:p w14:paraId="3BDB4201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657FFB79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Créer une périodicité si besoin</w:t>
            </w:r>
          </w:p>
          <w:p w14:paraId="79DF4C5C" w14:textId="77777777" w:rsidR="004C535A" w:rsidRPr="00FC0CF2" w:rsidRDefault="004C535A" w:rsidP="004C535A">
            <w:pPr>
              <w:pStyle w:val="TexteProcdures"/>
            </w:pPr>
            <w:r w:rsidRPr="00FC0CF2">
              <w:t>La gestion des périodicités se fait de la même façon que pour les rendez-vous du calendrier.</w:t>
            </w:r>
          </w:p>
          <w:p w14:paraId="06816BD9" w14:textId="77777777" w:rsidR="004C535A" w:rsidRPr="00FC0CF2" w:rsidRDefault="004C535A" w:rsidP="004C535A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</w:tc>
        <w:tc>
          <w:tcPr>
            <w:tcW w:w="7139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2E131237" w14:textId="77777777" w:rsidR="004C535A" w:rsidRPr="00FC0CF2" w:rsidRDefault="004C535A" w:rsidP="004C535A">
            <w:pPr>
              <w:pStyle w:val="TexteProcdures"/>
            </w:pPr>
          </w:p>
          <w:p w14:paraId="2CAE8C2B" w14:textId="77777777" w:rsidR="004C535A" w:rsidRPr="00FC0CF2" w:rsidRDefault="004C535A" w:rsidP="004C535A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5ED0D3AE" wp14:editId="0C55A523">
                  <wp:extent cx="4456800" cy="2883600"/>
                  <wp:effectExtent l="0" t="0" r="127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35A" w:rsidRPr="00FC0CF2" w14:paraId="6AC6B849" w14:textId="77777777" w:rsidTr="004C535A">
        <w:trPr>
          <w:gridAfter w:val="1"/>
          <w:wAfter w:w="10" w:type="dxa"/>
          <w:trHeight w:hRule="exact" w:val="5466"/>
        </w:trPr>
        <w:tc>
          <w:tcPr>
            <w:tcW w:w="3963" w:type="dxa"/>
            <w:gridSpan w:val="2"/>
          </w:tcPr>
          <w:p w14:paraId="309A1A5B" w14:textId="77777777" w:rsidR="004C535A" w:rsidRPr="00060779" w:rsidRDefault="004C535A" w:rsidP="004C535A">
            <w:pPr>
              <w:pStyle w:val="TexteProcdures"/>
              <w:rPr>
                <w:color w:val="1E70B6"/>
              </w:rPr>
            </w:pPr>
          </w:p>
          <w:p w14:paraId="22F1EA1B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="00C041E4" w:rsidRPr="00060779">
              <w:rPr>
                <w:b/>
                <w:color w:val="1E70B6"/>
                <w:sz w:val="20"/>
                <w:szCs w:val="20"/>
              </w:rPr>
              <w:t>Mettre les éléments à jour</w:t>
            </w:r>
          </w:p>
          <w:p w14:paraId="35AEC781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0D287476" w14:textId="77777777" w:rsidR="004C535A" w:rsidRPr="00060779" w:rsidRDefault="004C535A" w:rsidP="00C81A0C">
            <w:pPr>
              <w:ind w:left="284" w:hanging="284"/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="00C041E4" w:rsidRPr="00060779">
              <w:rPr>
                <w:b/>
                <w:color w:val="1E70B6"/>
                <w:sz w:val="20"/>
                <w:szCs w:val="20"/>
              </w:rPr>
              <w:t>Insérer des fichiers, des courriers, des liens …</w:t>
            </w:r>
          </w:p>
          <w:p w14:paraId="6408891D" w14:textId="77777777" w:rsidR="004C535A" w:rsidRPr="00FC0CF2" w:rsidRDefault="004C535A" w:rsidP="004C535A">
            <w:pPr>
              <w:pStyle w:val="TexteprocdureNumrot"/>
            </w:pPr>
          </w:p>
          <w:p w14:paraId="36810ADB" w14:textId="77777777" w:rsidR="004C535A" w:rsidRPr="00FC0CF2" w:rsidRDefault="004C535A" w:rsidP="00C041E4">
            <w:pPr>
              <w:pStyle w:val="Titrenumrot"/>
              <w:ind w:left="284" w:hanging="284"/>
            </w:pPr>
            <w:r w:rsidRPr="00FC0CF2">
              <w:rPr>
                <w:rStyle w:val="numrosorange"/>
                <w:b w:val="0"/>
                <w:sz w:val="32"/>
                <w:szCs w:val="32"/>
              </w:rPr>
              <w:sym w:font="Wingdings" w:char="F092"/>
            </w:r>
            <w:r w:rsidR="00C041E4" w:rsidRPr="00FC0CF2">
              <w:t>Transférer la tâche à une autre personne</w:t>
            </w:r>
            <w:r w:rsidRPr="00FC0CF2">
              <w:t>)</w:t>
            </w:r>
          </w:p>
          <w:p w14:paraId="0F8A4DED" w14:textId="77777777" w:rsidR="004C535A" w:rsidRPr="00FC0CF2" w:rsidRDefault="004C535A" w:rsidP="004C535A">
            <w:pPr>
              <w:pStyle w:val="TexteprocdureNumrot"/>
            </w:pPr>
          </w:p>
          <w:p w14:paraId="47DC32D2" w14:textId="77777777" w:rsidR="004C535A" w:rsidRPr="00FC0CF2" w:rsidRDefault="004C535A" w:rsidP="004C535A">
            <w:pPr>
              <w:pStyle w:val="Titrenumrot"/>
            </w:pPr>
            <w:r w:rsidRPr="00FC0CF2">
              <w:rPr>
                <w:rStyle w:val="numrosorange"/>
                <w:b w:val="0"/>
                <w:sz w:val="32"/>
                <w:szCs w:val="32"/>
              </w:rPr>
              <w:sym w:font="Wingdings" w:char="F093"/>
            </w:r>
            <w:r w:rsidR="00C041E4" w:rsidRPr="00FC0CF2">
              <w:t>Terminer la tâche sélectionnée</w:t>
            </w:r>
          </w:p>
          <w:p w14:paraId="65968531" w14:textId="77777777" w:rsidR="004C535A" w:rsidRPr="00FC0CF2" w:rsidRDefault="004C535A" w:rsidP="004C535A">
            <w:pPr>
              <w:pStyle w:val="TexteprocdureNumrot"/>
            </w:pPr>
          </w:p>
          <w:p w14:paraId="5A80A003" w14:textId="77777777" w:rsidR="004C535A" w:rsidRPr="00FC0CF2" w:rsidRDefault="004C535A" w:rsidP="00C041E4">
            <w:pPr>
              <w:pStyle w:val="TexteProcdures"/>
            </w:pPr>
          </w:p>
        </w:tc>
        <w:tc>
          <w:tcPr>
            <w:tcW w:w="7139" w:type="dxa"/>
            <w:tcMar>
              <w:left w:w="0" w:type="dxa"/>
              <w:right w:w="0" w:type="dxa"/>
            </w:tcMar>
          </w:tcPr>
          <w:p w14:paraId="13876C8F" w14:textId="77777777" w:rsidR="004C535A" w:rsidRPr="00FC0CF2" w:rsidRDefault="004C535A" w:rsidP="004C535A">
            <w:pPr>
              <w:jc w:val="left"/>
              <w:rPr>
                <w:sz w:val="18"/>
                <w:szCs w:val="18"/>
              </w:rPr>
            </w:pPr>
          </w:p>
          <w:p w14:paraId="4D5C58C7" w14:textId="77777777" w:rsidR="004C535A" w:rsidRPr="00FC0CF2" w:rsidRDefault="00C041E4" w:rsidP="004C535A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CACEAE8" wp14:editId="20BCB327">
                  <wp:extent cx="4456800" cy="2883600"/>
                  <wp:effectExtent l="0" t="0" r="127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8BB3C" w14:textId="77777777" w:rsidR="004C535A" w:rsidRPr="00FC0CF2" w:rsidRDefault="004C535A">
      <w:pPr>
        <w:jc w:val="left"/>
      </w:pPr>
      <w:r w:rsidRPr="00FC0CF2">
        <w:br w:type="page"/>
      </w:r>
    </w:p>
    <w:tbl>
      <w:tblPr>
        <w:tblStyle w:val="Grilledutableau"/>
        <w:tblW w:w="1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290"/>
        <w:gridCol w:w="6849"/>
        <w:gridCol w:w="10"/>
      </w:tblGrid>
      <w:tr w:rsidR="004C535A" w:rsidRPr="00FC0CF2" w14:paraId="738226AD" w14:textId="77777777" w:rsidTr="004C535A">
        <w:trPr>
          <w:trHeight w:hRule="exact" w:val="397"/>
        </w:trPr>
        <w:tc>
          <w:tcPr>
            <w:tcW w:w="11112" w:type="dxa"/>
            <w:gridSpan w:val="4"/>
            <w:shd w:val="clear" w:color="auto" w:fill="auto"/>
            <w:vAlign w:val="bottom"/>
          </w:tcPr>
          <w:p w14:paraId="5253CA3B" w14:textId="77777777" w:rsidR="004C535A" w:rsidRPr="00FC0CF2" w:rsidRDefault="004C535A" w:rsidP="004C535A">
            <w:pPr>
              <w:pStyle w:val="Titre1"/>
              <w:outlineLvl w:val="0"/>
              <w:rPr>
                <w:rFonts w:ascii="Calibri" w:hAnsi="Calibri"/>
                <w:b/>
              </w:rPr>
            </w:pPr>
            <w:bookmarkStart w:id="26" w:name="_Toc395017815"/>
            <w:r w:rsidRPr="00FC0CF2">
              <w:rPr>
                <w:rFonts w:ascii="Calibri" w:hAnsi="Calibri"/>
                <w:b/>
              </w:rPr>
              <w:lastRenderedPageBreak/>
              <w:t>COMPLEMENTS</w:t>
            </w:r>
            <w:bookmarkEnd w:id="26"/>
          </w:p>
        </w:tc>
      </w:tr>
      <w:tr w:rsidR="004C535A" w:rsidRPr="00FC0CF2" w14:paraId="7F78B636" w14:textId="77777777" w:rsidTr="004C535A">
        <w:trPr>
          <w:gridAfter w:val="1"/>
          <w:wAfter w:w="10" w:type="dxa"/>
          <w:trHeight w:hRule="exact" w:val="2278"/>
        </w:trPr>
        <w:tc>
          <w:tcPr>
            <w:tcW w:w="11102" w:type="dxa"/>
            <w:gridSpan w:val="3"/>
          </w:tcPr>
          <w:p w14:paraId="6312B49B" w14:textId="77777777" w:rsidR="004C535A" w:rsidRPr="00FC0CF2" w:rsidRDefault="004C535A" w:rsidP="004C535A">
            <w:r w:rsidRPr="00FC0CF2">
              <w:t>Outlook offre une série d’outils complémentaires et d’options qui facilitent la gestion des différents éléments :</w:t>
            </w:r>
          </w:p>
          <w:p w14:paraId="5FA77E97" w14:textId="77777777" w:rsidR="004C535A" w:rsidRPr="00FC0CF2" w:rsidRDefault="004C535A" w:rsidP="004C535A">
            <w:pPr>
              <w:pStyle w:val="Paragraphedeliste"/>
              <w:numPr>
                <w:ilvl w:val="0"/>
                <w:numId w:val="35"/>
              </w:numPr>
            </w:pPr>
            <w:r w:rsidRPr="00FC0CF2">
              <w:t>indicateurs,</w:t>
            </w:r>
          </w:p>
          <w:p w14:paraId="37B0505B" w14:textId="77777777" w:rsidR="004C535A" w:rsidRPr="00FC0CF2" w:rsidRDefault="004C535A" w:rsidP="004C535A">
            <w:pPr>
              <w:pStyle w:val="Paragraphedeliste"/>
              <w:numPr>
                <w:ilvl w:val="0"/>
                <w:numId w:val="35"/>
              </w:numPr>
            </w:pPr>
            <w:r w:rsidRPr="00FC0CF2">
              <w:t>signature automatique,</w:t>
            </w:r>
          </w:p>
          <w:p w14:paraId="02078350" w14:textId="77777777" w:rsidR="004C535A" w:rsidRPr="00FC0CF2" w:rsidRDefault="004C535A" w:rsidP="004C535A">
            <w:pPr>
              <w:pStyle w:val="Paragraphedeliste"/>
              <w:numPr>
                <w:ilvl w:val="0"/>
                <w:numId w:val="35"/>
              </w:numPr>
            </w:pPr>
            <w:r w:rsidRPr="00FC0CF2">
              <w:t>mise en forme conditionnelles,</w:t>
            </w:r>
          </w:p>
          <w:p w14:paraId="754535C7" w14:textId="77777777" w:rsidR="004C535A" w:rsidRPr="00FC0CF2" w:rsidRDefault="004C535A" w:rsidP="004C535A">
            <w:pPr>
              <w:pStyle w:val="Paragraphedeliste"/>
              <w:numPr>
                <w:ilvl w:val="0"/>
                <w:numId w:val="35"/>
              </w:numPr>
            </w:pPr>
            <w:r w:rsidRPr="00FC0CF2">
              <w:t>modèles,</w:t>
            </w:r>
          </w:p>
          <w:p w14:paraId="7B2D0974" w14:textId="77777777" w:rsidR="004C535A" w:rsidRPr="00FC0CF2" w:rsidRDefault="004C535A" w:rsidP="004C535A">
            <w:pPr>
              <w:pStyle w:val="Paragraphedeliste"/>
              <w:numPr>
                <w:ilvl w:val="0"/>
                <w:numId w:val="35"/>
              </w:numPr>
            </w:pPr>
            <w:r w:rsidRPr="00FC0CF2">
              <w:t>signaler ses absences.</w:t>
            </w:r>
          </w:p>
          <w:p w14:paraId="09D0A925" w14:textId="77777777" w:rsidR="004C535A" w:rsidRPr="00FC0CF2" w:rsidRDefault="004C535A" w:rsidP="004C535A">
            <w:r w:rsidRPr="00FC0CF2">
              <w:t>Il offre en outre la possibilité de créer des règles pour automatiser certains processus.</w:t>
            </w:r>
          </w:p>
          <w:p w14:paraId="24F5A99D" w14:textId="77777777" w:rsidR="004C535A" w:rsidRPr="00FC0CF2" w:rsidRDefault="004C535A" w:rsidP="004C535A">
            <w:pPr>
              <w:ind w:left="360"/>
              <w:jc w:val="left"/>
            </w:pPr>
          </w:p>
        </w:tc>
      </w:tr>
      <w:tr w:rsidR="004C535A" w:rsidRPr="00FC0CF2" w14:paraId="14757E78" w14:textId="77777777" w:rsidTr="00060779">
        <w:trPr>
          <w:gridAfter w:val="1"/>
          <w:wAfter w:w="10" w:type="dxa"/>
          <w:trHeight w:hRule="exact" w:val="567"/>
        </w:trPr>
        <w:tc>
          <w:tcPr>
            <w:tcW w:w="4253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54F32F13" w14:textId="77777777" w:rsidR="004C535A" w:rsidRPr="00FC0CF2" w:rsidRDefault="004C535A" w:rsidP="004C535A">
            <w:pPr>
              <w:pStyle w:val="Titre2"/>
              <w:outlineLvl w:val="1"/>
              <w:rPr>
                <w:b/>
              </w:rPr>
            </w:pPr>
            <w:bookmarkStart w:id="27" w:name="_Toc395017816"/>
            <w:r w:rsidRPr="00FC0CF2">
              <w:rPr>
                <w:b/>
              </w:rPr>
              <w:t>Automatiser sa signature</w:t>
            </w:r>
            <w:bookmarkEnd w:id="27"/>
          </w:p>
        </w:tc>
        <w:tc>
          <w:tcPr>
            <w:tcW w:w="6849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1061D6AE" w14:textId="77777777" w:rsidR="004C535A" w:rsidRPr="00FC0CF2" w:rsidRDefault="004C535A" w:rsidP="004C535A">
            <w:pPr>
              <w:jc w:val="left"/>
            </w:pPr>
          </w:p>
        </w:tc>
      </w:tr>
      <w:tr w:rsidR="004C535A" w:rsidRPr="00FC0CF2" w14:paraId="3B78935C" w14:textId="77777777" w:rsidTr="004C535A">
        <w:trPr>
          <w:gridAfter w:val="1"/>
          <w:wAfter w:w="10" w:type="dxa"/>
          <w:trHeight w:hRule="exact" w:val="5443"/>
        </w:trPr>
        <w:tc>
          <w:tcPr>
            <w:tcW w:w="3963" w:type="dxa"/>
            <w:tcBorders>
              <w:top w:val="single" w:sz="18" w:space="0" w:color="auto"/>
            </w:tcBorders>
          </w:tcPr>
          <w:p w14:paraId="7A819057" w14:textId="77777777" w:rsidR="004C535A" w:rsidRPr="00FC0CF2" w:rsidRDefault="004C535A" w:rsidP="004C535A">
            <w:pPr>
              <w:pStyle w:val="TexteProcdures"/>
            </w:pPr>
          </w:p>
          <w:p w14:paraId="578B5623" w14:textId="77777777" w:rsidR="004C535A" w:rsidRPr="00060779" w:rsidRDefault="004C535A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position w:val="-6"/>
                <w:sz w:val="32"/>
              </w:rPr>
              <w:sym w:font="Wingdings" w:char="F08C"/>
            </w:r>
            <w:r w:rsidRPr="00060779">
              <w:rPr>
                <w:b/>
                <w:color w:val="1E70B6"/>
                <w:sz w:val="20"/>
                <w:szCs w:val="20"/>
              </w:rPr>
              <w:t>Dans un courrier, à partir du groupe Inclure, choisir Signatures…</w:t>
            </w:r>
          </w:p>
          <w:p w14:paraId="1774525C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64885E80" w14:textId="77777777" w:rsidR="004C535A" w:rsidRPr="00060779" w:rsidRDefault="004C535A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b/>
                <w:color w:val="1E70B6"/>
                <w:sz w:val="20"/>
                <w:szCs w:val="20"/>
              </w:rPr>
              <w:t>OU</w:t>
            </w:r>
          </w:p>
          <w:p w14:paraId="5E9E2E7D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756A5104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Activer l’onglet Fichier</w:t>
            </w:r>
          </w:p>
          <w:p w14:paraId="0AB2FDF8" w14:textId="77777777" w:rsidR="004C535A" w:rsidRPr="00FC0CF2" w:rsidRDefault="004C535A" w:rsidP="004C535A">
            <w:pPr>
              <w:pStyle w:val="TexteProcdures"/>
            </w:pPr>
            <w:r w:rsidRPr="00FC0CF2">
              <w:t>Cela peut se faire à partir d’un courrier, de la fenêtre d’accueil d’Outlook ou de tout autre fenêtre.</w:t>
            </w:r>
          </w:p>
          <w:p w14:paraId="0FC5BBC8" w14:textId="77777777" w:rsidR="004C535A" w:rsidRPr="00FC0CF2" w:rsidRDefault="004C535A" w:rsidP="004C535A">
            <w:pPr>
              <w:pStyle w:val="TexteProcdures"/>
            </w:pPr>
          </w:p>
          <w:p w14:paraId="2FC1B356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Pr="00060779">
              <w:rPr>
                <w:b/>
                <w:color w:val="1E70B6"/>
                <w:sz w:val="20"/>
                <w:szCs w:val="20"/>
              </w:rPr>
              <w:t>Afficher les options de courrier</w:t>
            </w:r>
          </w:p>
          <w:p w14:paraId="3509AF41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4F950F41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Cliquer sur Signatures</w:t>
            </w:r>
          </w:p>
          <w:p w14:paraId="247704C2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04FE5FA5" w14:textId="77777777" w:rsidR="004C535A" w:rsidRPr="00FC0CF2" w:rsidRDefault="004C535A" w:rsidP="004C535A">
            <w:pPr>
              <w:jc w:val="left"/>
              <w:rPr>
                <w:b/>
                <w:color w:val="FF6C2B"/>
                <w:sz w:val="20"/>
                <w:szCs w:val="20"/>
              </w:rPr>
            </w:pP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2DA7F643" w14:textId="77777777" w:rsidR="004C535A" w:rsidRPr="00FC0CF2" w:rsidRDefault="004C535A" w:rsidP="004C535A">
            <w:pPr>
              <w:pStyle w:val="TexteProcdures"/>
            </w:pPr>
          </w:p>
          <w:p w14:paraId="1F9F4075" w14:textId="77777777" w:rsidR="004C535A" w:rsidRPr="00FC0CF2" w:rsidRDefault="004C535A" w:rsidP="004C535A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231B617" wp14:editId="48233871">
                  <wp:extent cx="4456800" cy="2883600"/>
                  <wp:effectExtent l="0" t="0" r="127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35A" w:rsidRPr="00FC0CF2" w14:paraId="5F13592B" w14:textId="77777777" w:rsidTr="004C535A">
        <w:trPr>
          <w:gridAfter w:val="1"/>
          <w:wAfter w:w="10" w:type="dxa"/>
          <w:trHeight w:hRule="exact" w:val="5466"/>
        </w:trPr>
        <w:tc>
          <w:tcPr>
            <w:tcW w:w="3963" w:type="dxa"/>
          </w:tcPr>
          <w:p w14:paraId="1BB9F582" w14:textId="77777777" w:rsidR="004C535A" w:rsidRPr="00060779" w:rsidRDefault="004C535A" w:rsidP="004C535A">
            <w:pPr>
              <w:pStyle w:val="TexteProcdures"/>
              <w:rPr>
                <w:color w:val="1E70B6"/>
              </w:rPr>
            </w:pPr>
          </w:p>
          <w:p w14:paraId="480C41D6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Lancer la création de la signature</w:t>
            </w:r>
          </w:p>
          <w:p w14:paraId="19467EC5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4079FEBE" w14:textId="77777777" w:rsidR="004C535A" w:rsidRPr="00060779" w:rsidRDefault="004C535A" w:rsidP="004C535A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Pr="00060779">
              <w:rPr>
                <w:b/>
                <w:color w:val="1E70B6"/>
                <w:sz w:val="20"/>
                <w:szCs w:val="20"/>
              </w:rPr>
              <w:t>Nommer la signature</w:t>
            </w:r>
          </w:p>
          <w:p w14:paraId="232E9B30" w14:textId="77777777" w:rsidR="004C535A" w:rsidRPr="00FC0CF2" w:rsidRDefault="004C535A" w:rsidP="004C535A">
            <w:pPr>
              <w:pStyle w:val="TexteprocdureNumrot"/>
            </w:pPr>
          </w:p>
          <w:p w14:paraId="4E0443F3" w14:textId="77777777" w:rsidR="004C535A" w:rsidRPr="00FC0CF2" w:rsidRDefault="004C535A" w:rsidP="004C535A">
            <w:pPr>
              <w:pStyle w:val="Titrenumrot"/>
            </w:pPr>
            <w:r w:rsidRPr="00FC0CF2">
              <w:rPr>
                <w:rStyle w:val="numrosorange"/>
                <w:b w:val="0"/>
                <w:sz w:val="32"/>
                <w:szCs w:val="32"/>
              </w:rPr>
              <w:sym w:font="Wingdings" w:char="F092"/>
            </w:r>
            <w:r w:rsidRPr="00FC0CF2">
              <w:t>Si nécessaire, insérer une image (logo)</w:t>
            </w:r>
          </w:p>
          <w:p w14:paraId="14AF8E02" w14:textId="77777777" w:rsidR="004C535A" w:rsidRPr="00FC0CF2" w:rsidRDefault="004C535A" w:rsidP="004C535A">
            <w:pPr>
              <w:pStyle w:val="TexteprocdureNumrot"/>
            </w:pPr>
          </w:p>
          <w:p w14:paraId="2DE79634" w14:textId="77777777" w:rsidR="004C535A" w:rsidRPr="00FC0CF2" w:rsidRDefault="004C535A" w:rsidP="004C535A">
            <w:pPr>
              <w:pStyle w:val="Titrenumrot"/>
            </w:pPr>
            <w:r w:rsidRPr="00FC0CF2">
              <w:rPr>
                <w:rStyle w:val="numrosorange"/>
                <w:b w:val="0"/>
                <w:sz w:val="32"/>
                <w:szCs w:val="32"/>
              </w:rPr>
              <w:sym w:font="Wingdings" w:char="F093"/>
            </w:r>
            <w:r w:rsidRPr="00FC0CF2">
              <w:t>Faire son choix)</w:t>
            </w:r>
          </w:p>
          <w:p w14:paraId="287A1A90" w14:textId="77777777" w:rsidR="004C535A" w:rsidRPr="00FC0CF2" w:rsidRDefault="004C535A" w:rsidP="004C535A">
            <w:pPr>
              <w:pStyle w:val="TexteprocdureNumrot"/>
            </w:pPr>
          </w:p>
          <w:p w14:paraId="6F59DFB3" w14:textId="77777777" w:rsidR="004C535A" w:rsidRPr="00FC0CF2" w:rsidRDefault="004C535A" w:rsidP="004C535A">
            <w:pPr>
              <w:pStyle w:val="Titrenumrot"/>
            </w:pPr>
            <w:r w:rsidRPr="00FC0CF2">
              <w:rPr>
                <w:rStyle w:val="numrosorange"/>
                <w:b w:val="0"/>
                <w:sz w:val="32"/>
                <w:szCs w:val="32"/>
              </w:rPr>
              <w:sym w:font="Wingdings" w:char="F094"/>
            </w:r>
            <w:r w:rsidRPr="00FC0CF2">
              <w:t>Saisir et mettre le texte en forme</w:t>
            </w:r>
          </w:p>
          <w:p w14:paraId="65E7CA9D" w14:textId="77777777" w:rsidR="004C535A" w:rsidRPr="00FC0CF2" w:rsidRDefault="004C535A" w:rsidP="004C535A">
            <w:pPr>
              <w:pStyle w:val="TexteprocdureNumrot"/>
            </w:pPr>
          </w:p>
          <w:p w14:paraId="0854DB28" w14:textId="77777777" w:rsidR="004C535A" w:rsidRPr="00FC0CF2" w:rsidRDefault="004C535A" w:rsidP="004C535A">
            <w:pPr>
              <w:pStyle w:val="Titrenumrot"/>
            </w:pPr>
            <w:r w:rsidRPr="00FC0CF2">
              <w:rPr>
                <w:rStyle w:val="numrosorange"/>
                <w:b w:val="0"/>
                <w:sz w:val="32"/>
                <w:szCs w:val="32"/>
              </w:rPr>
              <w:sym w:font="Wingdings" w:char="F095"/>
            </w:r>
            <w:r w:rsidRPr="00FC0CF2">
              <w:t>Choisir le champ d’application</w:t>
            </w:r>
          </w:p>
          <w:p w14:paraId="3A683325" w14:textId="77777777" w:rsidR="004C535A" w:rsidRPr="00FC0CF2" w:rsidRDefault="004C535A" w:rsidP="004C535A">
            <w:pPr>
              <w:pStyle w:val="TexteProcdures"/>
            </w:pPr>
            <w:r w:rsidRPr="00FC0CF2">
              <w:t>Nouveaux messages automatise la signature lors de la création d’un message.</w:t>
            </w:r>
          </w:p>
          <w:p w14:paraId="4A7EF353" w14:textId="77777777" w:rsidR="004C535A" w:rsidRPr="00FC0CF2" w:rsidRDefault="004C535A" w:rsidP="004C535A">
            <w:pPr>
              <w:pStyle w:val="TexteProcdures"/>
            </w:pPr>
            <w:r w:rsidRPr="00FC0CF2">
              <w:t>Réponses/transferts ajoute la signature au corps de la réponse / transfert</w:t>
            </w:r>
            <w:r w:rsidR="00C81A0C" w:rsidRPr="00FC0CF2">
              <w:t>.</w:t>
            </w:r>
          </w:p>
          <w:p w14:paraId="03498BAD" w14:textId="77777777" w:rsidR="004C535A" w:rsidRPr="00FC0CF2" w:rsidRDefault="004C535A" w:rsidP="004C535A"/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37801B21" w14:textId="77777777" w:rsidR="004C535A" w:rsidRPr="00FC0CF2" w:rsidRDefault="004C535A" w:rsidP="004C535A">
            <w:pPr>
              <w:jc w:val="left"/>
              <w:rPr>
                <w:sz w:val="18"/>
                <w:szCs w:val="18"/>
              </w:rPr>
            </w:pPr>
          </w:p>
          <w:p w14:paraId="489D8C12" w14:textId="77777777" w:rsidR="004C535A" w:rsidRPr="00FC0CF2" w:rsidRDefault="004C535A" w:rsidP="004C535A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A3927B7" wp14:editId="4DB547BC">
                  <wp:extent cx="4456800" cy="2876400"/>
                  <wp:effectExtent l="0" t="0" r="1270" b="63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09D2B" w14:textId="77777777" w:rsidR="004C535A" w:rsidRPr="00FC0CF2" w:rsidRDefault="004C535A"/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256"/>
        <w:gridCol w:w="6883"/>
      </w:tblGrid>
      <w:tr w:rsidR="004C535A" w:rsidRPr="00FC0CF2" w14:paraId="2677AA5E" w14:textId="77777777" w:rsidTr="004C535A">
        <w:trPr>
          <w:trHeight w:hRule="exact" w:val="2244"/>
        </w:trPr>
        <w:tc>
          <w:tcPr>
            <w:tcW w:w="11102" w:type="dxa"/>
            <w:gridSpan w:val="3"/>
          </w:tcPr>
          <w:p w14:paraId="23AA263B" w14:textId="77777777" w:rsidR="004C535A" w:rsidRPr="00FC0CF2" w:rsidRDefault="004C535A" w:rsidP="004C535A"/>
          <w:p w14:paraId="51897455" w14:textId="77777777" w:rsidR="004C535A" w:rsidRPr="00FC0CF2" w:rsidRDefault="004C535A" w:rsidP="004C535A">
            <w:r w:rsidRPr="00FC0CF2">
              <w:t>Outlook propose de classer ou d’assurer un suivi pour les courriers :</w:t>
            </w:r>
          </w:p>
          <w:p w14:paraId="2140C4FC" w14:textId="77777777" w:rsidR="004C535A" w:rsidRPr="00FC0CF2" w:rsidRDefault="004C535A" w:rsidP="004C535A">
            <w:pPr>
              <w:pStyle w:val="Paragraphedeliste"/>
              <w:numPr>
                <w:ilvl w:val="0"/>
                <w:numId w:val="37"/>
              </w:numPr>
            </w:pPr>
            <w:r w:rsidRPr="00FC0CF2">
              <w:t>le classement permet de catégoriser les courriers ; ils sont marqués d’une couleur. Cela peut servir de critère de tri ou de recherche.</w:t>
            </w:r>
          </w:p>
          <w:p w14:paraId="4CD1C4CC" w14:textId="77777777" w:rsidR="004C535A" w:rsidRPr="00FC0CF2" w:rsidRDefault="004C535A" w:rsidP="004C535A">
            <w:pPr>
              <w:pStyle w:val="Paragraphedeliste"/>
              <w:numPr>
                <w:ilvl w:val="0"/>
                <w:numId w:val="37"/>
              </w:numPr>
            </w:pPr>
            <w:r w:rsidRPr="00FC0CF2">
              <w:t>Le suivi permet de poser une limite pour le traitement du courrier ; lorsque l’échéance approche ou est dépassée, Outlook affiche une fenêtre de rappel.</w:t>
            </w:r>
          </w:p>
        </w:tc>
      </w:tr>
      <w:tr w:rsidR="004C535A" w:rsidRPr="00FC0CF2" w14:paraId="0F31BF89" w14:textId="77777777" w:rsidTr="00060779">
        <w:trPr>
          <w:trHeight w:hRule="exact" w:val="567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57CF8CF9" w14:textId="77777777" w:rsidR="004C535A" w:rsidRPr="00FC0CF2" w:rsidRDefault="004C535A" w:rsidP="004C535A">
            <w:pPr>
              <w:pStyle w:val="Titre2"/>
              <w:outlineLvl w:val="1"/>
              <w:rPr>
                <w:b/>
              </w:rPr>
            </w:pPr>
            <w:bookmarkStart w:id="28" w:name="_Toc395017817"/>
            <w:r w:rsidRPr="00FC0CF2">
              <w:rPr>
                <w:b/>
              </w:rPr>
              <w:t>Utiliser des indicateurs</w:t>
            </w:r>
            <w:bookmarkEnd w:id="28"/>
          </w:p>
        </w:tc>
        <w:tc>
          <w:tcPr>
            <w:tcW w:w="6883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50600878" w14:textId="77777777" w:rsidR="004C535A" w:rsidRPr="00FC0CF2" w:rsidRDefault="004C535A" w:rsidP="004C535A">
            <w:pPr>
              <w:jc w:val="left"/>
            </w:pPr>
          </w:p>
        </w:tc>
      </w:tr>
      <w:tr w:rsidR="004C535A" w:rsidRPr="00FC0CF2" w14:paraId="0390712A" w14:textId="77777777" w:rsidTr="004C535A">
        <w:trPr>
          <w:trHeight w:hRule="exact" w:val="4993"/>
        </w:trPr>
        <w:tc>
          <w:tcPr>
            <w:tcW w:w="3963" w:type="dxa"/>
            <w:tcBorders>
              <w:top w:val="single" w:sz="18" w:space="0" w:color="auto"/>
            </w:tcBorders>
          </w:tcPr>
          <w:p w14:paraId="028D9961" w14:textId="77777777" w:rsidR="004C535A" w:rsidRPr="00FC0CF2" w:rsidRDefault="004C535A" w:rsidP="004C535A">
            <w:pPr>
              <w:pStyle w:val="TexteProcdures"/>
            </w:pPr>
          </w:p>
          <w:p w14:paraId="0D41D0F8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Pr="00060779">
              <w:rPr>
                <w:b/>
                <w:color w:val="1E70B6"/>
                <w:sz w:val="20"/>
                <w:szCs w:val="20"/>
              </w:rPr>
              <w:t>Attribuer une stratégie</w:t>
            </w:r>
          </w:p>
          <w:p w14:paraId="30FA6C73" w14:textId="77777777" w:rsidR="004C535A" w:rsidRPr="00060779" w:rsidRDefault="004C535A" w:rsidP="004C535A">
            <w:pPr>
              <w:pStyle w:val="TexteProcdures"/>
              <w:rPr>
                <w:color w:val="1E70B6"/>
              </w:rPr>
            </w:pPr>
            <w:r w:rsidRPr="00060779">
              <w:rPr>
                <w:color w:val="1E70B6"/>
              </w:rPr>
              <w:t>Permet de gérer le délai avant suppression.</w:t>
            </w:r>
          </w:p>
          <w:p w14:paraId="121F44A6" w14:textId="77777777" w:rsidR="004C535A" w:rsidRPr="00060779" w:rsidRDefault="004C535A" w:rsidP="004C535A">
            <w:pPr>
              <w:pStyle w:val="TexteProcdures"/>
              <w:rPr>
                <w:color w:val="1E70B6"/>
              </w:rPr>
            </w:pPr>
          </w:p>
          <w:p w14:paraId="54994678" w14:textId="77777777" w:rsidR="004C535A" w:rsidRPr="00060779" w:rsidRDefault="004C535A" w:rsidP="004C535A">
            <w:pPr>
              <w:pStyle w:val="TexteProcdures"/>
              <w:ind w:left="0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Pr="00060779">
              <w:rPr>
                <w:b/>
                <w:color w:val="1E70B6"/>
                <w:sz w:val="20"/>
                <w:szCs w:val="20"/>
              </w:rPr>
              <w:t>Changer le statut du courrier</w:t>
            </w:r>
          </w:p>
          <w:p w14:paraId="17314798" w14:textId="77777777" w:rsidR="004C535A" w:rsidRPr="00FC0CF2" w:rsidRDefault="004C535A" w:rsidP="004C535A">
            <w:pPr>
              <w:pStyle w:val="TexteProcdures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3E8DD03D" wp14:editId="617A7EF0">
                  <wp:extent cx="216000" cy="216000"/>
                  <wp:effectExtent l="0" t="0" r="0" b="0"/>
                  <wp:docPr id="39" name="Image 39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Courrier non lu,</w:t>
            </w:r>
          </w:p>
          <w:p w14:paraId="589453DB" w14:textId="77777777" w:rsidR="004C535A" w:rsidRPr="00FC0CF2" w:rsidRDefault="004C535A" w:rsidP="004C535A">
            <w:pPr>
              <w:pStyle w:val="TexteProcdures"/>
              <w:rPr>
                <w:spacing w:val="-6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364A1AB" wp14:editId="369AE6DA">
                  <wp:extent cx="212090" cy="212090"/>
                  <wp:effectExtent l="0" t="0" r="0" b="0"/>
                  <wp:docPr id="40" name="Image 40" descr="SNAGHTML144c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2" descr="SNAGHTML144c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Courrier lu</w:t>
            </w:r>
            <w:r w:rsidRPr="00FC0CF2">
              <w:rPr>
                <w:spacing w:val="-6"/>
              </w:rPr>
              <w:t>.</w:t>
            </w:r>
          </w:p>
          <w:p w14:paraId="4D61D6E5" w14:textId="77777777" w:rsidR="004C535A" w:rsidRPr="00FC0CF2" w:rsidRDefault="004C535A" w:rsidP="004C535A">
            <w:pPr>
              <w:pStyle w:val="TexteProcdures"/>
              <w:ind w:left="0"/>
            </w:pPr>
          </w:p>
          <w:p w14:paraId="3D7DDCF8" w14:textId="77777777" w:rsidR="004C535A" w:rsidRPr="00060779" w:rsidRDefault="004C535A" w:rsidP="004C535A">
            <w:pPr>
              <w:pStyle w:val="TexteProcdures"/>
              <w:ind w:left="0"/>
              <w:rPr>
                <w:color w:val="1E70B6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Pr="00060779">
              <w:rPr>
                <w:b/>
                <w:color w:val="1E70B6"/>
                <w:sz w:val="20"/>
                <w:szCs w:val="20"/>
              </w:rPr>
              <w:t>Classer le courrier</w:t>
            </w:r>
          </w:p>
          <w:p w14:paraId="2092DE67" w14:textId="77777777" w:rsidR="004C535A" w:rsidRPr="00FC0CF2" w:rsidRDefault="004C535A" w:rsidP="004C535A">
            <w:pPr>
              <w:pStyle w:val="TexteProcdures"/>
              <w:ind w:left="709" w:hanging="425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F9708D7" wp14:editId="103B2388">
                  <wp:extent cx="209550" cy="200025"/>
                  <wp:effectExtent l="0" t="0" r="0" b="9525"/>
                  <wp:docPr id="41" name="Image 41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Choisir la catégorie ou en créer une nouvelle</w:t>
            </w:r>
          </w:p>
          <w:p w14:paraId="3D6AD3C2" w14:textId="77777777" w:rsidR="004C535A" w:rsidRPr="00FC0CF2" w:rsidRDefault="004C535A" w:rsidP="004C535A">
            <w:pPr>
              <w:pStyle w:val="TexteProcdures"/>
              <w:ind w:left="709" w:hanging="425"/>
              <w:rPr>
                <w:spacing w:val="-6"/>
              </w:rPr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47CEE2F6" wp14:editId="66E5C6F0">
                  <wp:extent cx="222008" cy="212141"/>
                  <wp:effectExtent l="0" t="0" r="6985" b="0"/>
                  <wp:docPr id="42" name="Image 42" descr="C:\Users\SAPPOR~1.ABC\AppData\Local\Temp\SNAGHTML1458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PPOR~1.ABC\AppData\Local\Temp\SNAGHTML14586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 r="19643" b="15773"/>
                          <a:stretch/>
                        </pic:blipFill>
                        <pic:spPr bwMode="auto">
                          <a:xfrm>
                            <a:off x="0" y="0"/>
                            <a:ext cx="221053" cy="2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Le courrier affiche un bandeau coloré qui rappelle le nom de la catégorie</w:t>
            </w:r>
            <w:r w:rsidRPr="00FC0CF2">
              <w:rPr>
                <w:spacing w:val="-6"/>
              </w:rPr>
              <w:t>.</w:t>
            </w:r>
            <w:r w:rsidRPr="00FC0CF2">
              <w:rPr>
                <w:spacing w:val="-6"/>
              </w:rPr>
              <w:br/>
            </w:r>
            <w:r w:rsidRPr="00FC0CF2">
              <w:rPr>
                <w:spacing w:val="-6"/>
              </w:rPr>
              <w:br/>
              <w:t>Dans la liste des courriers, un rectangle coloré rappelle la liste des catégories.</w:t>
            </w:r>
          </w:p>
          <w:p w14:paraId="464A981C" w14:textId="77777777" w:rsidR="004C535A" w:rsidRPr="00FC0CF2" w:rsidRDefault="004C535A" w:rsidP="004C535A">
            <w:pPr>
              <w:jc w:val="left"/>
            </w:pP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36BA53D2" w14:textId="77777777" w:rsidR="004C535A" w:rsidRPr="00FC0CF2" w:rsidRDefault="004C535A" w:rsidP="004C535A">
            <w:pPr>
              <w:pStyle w:val="TexteProcdures"/>
            </w:pPr>
          </w:p>
          <w:p w14:paraId="252E7D7A" w14:textId="77777777" w:rsidR="004C535A" w:rsidRPr="00FC0CF2" w:rsidRDefault="004C535A" w:rsidP="004C535A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180DE1A5" wp14:editId="67964577">
                  <wp:extent cx="4456800" cy="2883600"/>
                  <wp:effectExtent l="0" t="0" r="127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35A" w:rsidRPr="00FC0CF2" w14:paraId="3A2A96A5" w14:textId="77777777" w:rsidTr="004C535A">
        <w:trPr>
          <w:trHeight w:hRule="exact" w:val="6458"/>
        </w:trPr>
        <w:tc>
          <w:tcPr>
            <w:tcW w:w="3963" w:type="dxa"/>
          </w:tcPr>
          <w:p w14:paraId="57520271" w14:textId="77777777" w:rsidR="004C535A" w:rsidRPr="00060779" w:rsidRDefault="004C535A" w:rsidP="004C535A">
            <w:pPr>
              <w:pStyle w:val="TexteProcdures"/>
              <w:rPr>
                <w:color w:val="1E70B6"/>
              </w:rPr>
            </w:pPr>
          </w:p>
          <w:p w14:paraId="00348D02" w14:textId="77777777" w:rsidR="004C535A" w:rsidRPr="00060779" w:rsidRDefault="004C535A" w:rsidP="004C535A">
            <w:pPr>
              <w:jc w:val="left"/>
              <w:rPr>
                <w:b/>
                <w:i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Activer le suivi et choisir une échéance</w:t>
            </w:r>
          </w:p>
          <w:p w14:paraId="7B12450A" w14:textId="77777777" w:rsidR="004C535A" w:rsidRPr="00060779" w:rsidRDefault="004C535A" w:rsidP="004C535A">
            <w:pPr>
              <w:jc w:val="left"/>
              <w:rPr>
                <w:color w:val="1E70B6"/>
                <w:spacing w:val="-6"/>
                <w:sz w:val="18"/>
              </w:rPr>
            </w:pPr>
          </w:p>
          <w:p w14:paraId="06EF7D22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 xml:space="preserve">Si nécessaire, personnaliser l’échéance </w:t>
            </w:r>
          </w:p>
          <w:p w14:paraId="2CA043D1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</w:p>
          <w:p w14:paraId="1B5660D3" w14:textId="77777777" w:rsidR="004C535A" w:rsidRPr="00060779" w:rsidRDefault="004C535A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Pr="00060779">
              <w:rPr>
                <w:b/>
                <w:color w:val="1E70B6"/>
                <w:sz w:val="20"/>
                <w:szCs w:val="20"/>
              </w:rPr>
              <w:t>Le courrier et la liste des courriers affichent le suivi</w:t>
            </w:r>
          </w:p>
          <w:p w14:paraId="5BCD4575" w14:textId="77777777" w:rsidR="004C535A" w:rsidRPr="00060779" w:rsidRDefault="004C535A" w:rsidP="004C535A">
            <w:pPr>
              <w:pStyle w:val="TexteprocdureNumrot"/>
              <w:rPr>
                <w:color w:val="1E70B6"/>
              </w:rPr>
            </w:pPr>
          </w:p>
          <w:p w14:paraId="6CEE8C4B" w14:textId="77777777" w:rsidR="004C535A" w:rsidRPr="00060779" w:rsidRDefault="004C535A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Pr="00060779">
              <w:rPr>
                <w:b/>
                <w:color w:val="1E70B6"/>
                <w:sz w:val="20"/>
                <w:szCs w:val="20"/>
              </w:rPr>
              <w:t>Gérer le rappel</w:t>
            </w:r>
          </w:p>
          <w:p w14:paraId="1688FD94" w14:textId="77777777" w:rsidR="004C535A" w:rsidRPr="00FC0CF2" w:rsidRDefault="004C535A" w:rsidP="004C535A">
            <w:pPr>
              <w:pStyle w:val="TexteprocdureNumrot"/>
            </w:pPr>
          </w:p>
          <w:p w14:paraId="2074D2A3" w14:textId="77777777" w:rsidR="004C535A" w:rsidRPr="00FC0CF2" w:rsidRDefault="004C535A" w:rsidP="004C535A">
            <w:pPr>
              <w:ind w:left="284" w:hanging="284"/>
              <w:jc w:val="left"/>
            </w:pP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3CC16FB6" w14:textId="77777777" w:rsidR="004C535A" w:rsidRPr="00FC0CF2" w:rsidRDefault="004C535A" w:rsidP="004C535A">
            <w:pPr>
              <w:pStyle w:val="TexteProcdures"/>
            </w:pPr>
          </w:p>
          <w:p w14:paraId="63E7714E" w14:textId="77777777" w:rsidR="004C535A" w:rsidRPr="00FC0CF2" w:rsidRDefault="004C535A" w:rsidP="004C535A">
            <w:pPr>
              <w:pStyle w:val="TexteprocdureNumrot"/>
              <w:ind w:firstLine="0"/>
              <w:jc w:val="right"/>
            </w:pPr>
          </w:p>
          <w:p w14:paraId="40F2B585" w14:textId="77777777" w:rsidR="004C535A" w:rsidRPr="00FC0CF2" w:rsidRDefault="004C535A" w:rsidP="004C535A">
            <w:pPr>
              <w:pStyle w:val="TexteProcdures"/>
              <w:ind w:left="114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0AF3CDDC" wp14:editId="462D2C6A">
                  <wp:extent cx="4456800" cy="2883600"/>
                  <wp:effectExtent l="0" t="0" r="127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E1FDEE" w14:textId="77777777" w:rsidR="004C535A" w:rsidRPr="00FC0CF2" w:rsidRDefault="004C535A">
      <w:pPr>
        <w:jc w:val="left"/>
      </w:pPr>
      <w:r w:rsidRPr="00FC0CF2"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2524"/>
        <w:gridCol w:w="4615"/>
      </w:tblGrid>
      <w:tr w:rsidR="00B51067" w:rsidRPr="00FC0CF2" w14:paraId="5C54CEC6" w14:textId="77777777" w:rsidTr="001000CE">
        <w:trPr>
          <w:trHeight w:hRule="exact" w:val="2244"/>
        </w:trPr>
        <w:tc>
          <w:tcPr>
            <w:tcW w:w="11102" w:type="dxa"/>
            <w:gridSpan w:val="3"/>
          </w:tcPr>
          <w:p w14:paraId="0ED7399A" w14:textId="77777777" w:rsidR="00B51067" w:rsidRPr="00FC0CF2" w:rsidRDefault="00B51067" w:rsidP="004C535A"/>
          <w:p w14:paraId="71C98DE0" w14:textId="77777777" w:rsidR="00B51067" w:rsidRPr="00FC0CF2" w:rsidRDefault="00B51067" w:rsidP="00B51067">
            <w:r w:rsidRPr="00FC0CF2">
              <w:t>En plus des catégories et des suivis Out</w:t>
            </w:r>
            <w:r w:rsidR="007744AD" w:rsidRPr="00FC0CF2">
              <w:t>look propose des mises en forme</w:t>
            </w:r>
            <w:r w:rsidRPr="00FC0CF2">
              <w:t xml:space="preserve"> conditionnelles qui permettent de mettre des messages en valeur afin de mieux les repérer.</w:t>
            </w:r>
          </w:p>
        </w:tc>
      </w:tr>
      <w:tr w:rsidR="00B51067" w:rsidRPr="00FC0CF2" w14:paraId="710CC5BC" w14:textId="77777777" w:rsidTr="00060779">
        <w:trPr>
          <w:trHeight w:hRule="exact" w:val="567"/>
        </w:trPr>
        <w:tc>
          <w:tcPr>
            <w:tcW w:w="6487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3C8D5A45" w14:textId="77777777" w:rsidR="00B51067" w:rsidRPr="00FC0CF2" w:rsidRDefault="00B51067" w:rsidP="00B51067">
            <w:pPr>
              <w:pStyle w:val="Titre2"/>
              <w:outlineLvl w:val="1"/>
              <w:rPr>
                <w:b/>
              </w:rPr>
            </w:pPr>
            <w:bookmarkStart w:id="29" w:name="_Toc395017818"/>
            <w:r w:rsidRPr="00FC0CF2">
              <w:rPr>
                <w:b/>
              </w:rPr>
              <w:t>A</w:t>
            </w:r>
            <w:r w:rsidR="007744AD" w:rsidRPr="00FC0CF2">
              <w:rPr>
                <w:b/>
              </w:rPr>
              <w:t>ppliquer des mises en forme</w:t>
            </w:r>
            <w:r w:rsidRPr="00FC0CF2">
              <w:rPr>
                <w:b/>
              </w:rPr>
              <w:t xml:space="preserve"> conditionnelles</w:t>
            </w:r>
            <w:bookmarkEnd w:id="29"/>
          </w:p>
        </w:tc>
        <w:tc>
          <w:tcPr>
            <w:tcW w:w="4615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15CCE8D4" w14:textId="77777777" w:rsidR="00B51067" w:rsidRPr="00FC0CF2" w:rsidRDefault="00B51067" w:rsidP="004C535A">
            <w:pPr>
              <w:jc w:val="left"/>
              <w:rPr>
                <w:b/>
              </w:rPr>
            </w:pPr>
          </w:p>
        </w:tc>
      </w:tr>
      <w:tr w:rsidR="00B51067" w:rsidRPr="00FC0CF2" w14:paraId="23FB7C17" w14:textId="77777777" w:rsidTr="001000CE">
        <w:trPr>
          <w:trHeight w:hRule="exact" w:val="4993"/>
        </w:trPr>
        <w:tc>
          <w:tcPr>
            <w:tcW w:w="3963" w:type="dxa"/>
            <w:tcBorders>
              <w:top w:val="single" w:sz="18" w:space="0" w:color="auto"/>
            </w:tcBorders>
          </w:tcPr>
          <w:p w14:paraId="120AAA65" w14:textId="77777777" w:rsidR="00B51067" w:rsidRPr="00060779" w:rsidRDefault="00B51067" w:rsidP="004C535A">
            <w:pPr>
              <w:pStyle w:val="TexteProcdures"/>
              <w:rPr>
                <w:color w:val="1E70B6"/>
              </w:rPr>
            </w:pPr>
          </w:p>
          <w:p w14:paraId="3E37AA26" w14:textId="77777777" w:rsidR="00B51067" w:rsidRPr="00060779" w:rsidRDefault="00B51067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745DCA" w:rsidRPr="00060779">
              <w:rPr>
                <w:b/>
                <w:color w:val="1E70B6"/>
                <w:sz w:val="20"/>
                <w:szCs w:val="20"/>
              </w:rPr>
              <w:t>Activer les paramètres d’affichage</w:t>
            </w:r>
          </w:p>
          <w:p w14:paraId="78875C40" w14:textId="77777777" w:rsidR="00B51067" w:rsidRPr="00060779" w:rsidRDefault="00B51067" w:rsidP="004C535A">
            <w:pPr>
              <w:pStyle w:val="TexteProcdures"/>
              <w:rPr>
                <w:color w:val="1E70B6"/>
              </w:rPr>
            </w:pPr>
          </w:p>
          <w:p w14:paraId="7BEB0B64" w14:textId="77777777" w:rsidR="00B51067" w:rsidRPr="00060779" w:rsidRDefault="00B51067" w:rsidP="004C535A">
            <w:pPr>
              <w:pStyle w:val="TexteProcdures"/>
              <w:ind w:left="0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745DCA" w:rsidRPr="00060779">
              <w:rPr>
                <w:b/>
                <w:color w:val="1E70B6"/>
                <w:sz w:val="20"/>
                <w:szCs w:val="20"/>
              </w:rPr>
              <w:t>Lancer la mise en forme conditionnelle</w:t>
            </w:r>
          </w:p>
          <w:p w14:paraId="0320FD2F" w14:textId="77777777" w:rsidR="00B51067" w:rsidRPr="00060779" w:rsidRDefault="00B51067" w:rsidP="004C535A">
            <w:pPr>
              <w:pStyle w:val="TexteProcdures"/>
              <w:ind w:left="0"/>
              <w:rPr>
                <w:color w:val="1E70B6"/>
              </w:rPr>
            </w:pPr>
          </w:p>
          <w:p w14:paraId="239D9F4F" w14:textId="77777777" w:rsidR="00B51067" w:rsidRPr="00060779" w:rsidRDefault="00B51067" w:rsidP="004C535A">
            <w:pPr>
              <w:pStyle w:val="TexteProcdures"/>
              <w:ind w:left="0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EF66F5" w:rsidRPr="00060779">
              <w:rPr>
                <w:b/>
                <w:color w:val="1E70B6"/>
                <w:sz w:val="20"/>
                <w:szCs w:val="20"/>
              </w:rPr>
              <w:t>Ajouter une règle</w:t>
            </w:r>
          </w:p>
          <w:p w14:paraId="70F56C1F" w14:textId="77777777" w:rsidR="00EF66F5" w:rsidRPr="00060779" w:rsidRDefault="00EF66F5" w:rsidP="00EF66F5">
            <w:pPr>
              <w:pStyle w:val="TexteProcdures"/>
              <w:rPr>
                <w:color w:val="1E70B6"/>
              </w:rPr>
            </w:pPr>
          </w:p>
          <w:p w14:paraId="1241CA9D" w14:textId="77777777" w:rsidR="00EF66F5" w:rsidRPr="00060779" w:rsidRDefault="00EF66F5" w:rsidP="00EF66F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Renommer la nouvelle règle</w:t>
            </w:r>
          </w:p>
          <w:p w14:paraId="0106AB80" w14:textId="77777777" w:rsidR="00EF66F5" w:rsidRPr="00060779" w:rsidRDefault="00EF66F5" w:rsidP="004C535A">
            <w:pPr>
              <w:pStyle w:val="TexteProcdures"/>
              <w:ind w:left="0"/>
              <w:rPr>
                <w:color w:val="1E70B6"/>
              </w:rPr>
            </w:pPr>
          </w:p>
          <w:p w14:paraId="77EE0565" w14:textId="77777777" w:rsidR="00EF66F5" w:rsidRPr="00060779" w:rsidRDefault="00EF66F5" w:rsidP="00EF66F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Saisir les conditions</w:t>
            </w:r>
          </w:p>
          <w:p w14:paraId="0151E0DE" w14:textId="77777777" w:rsidR="00B51067" w:rsidRPr="00FC0CF2" w:rsidRDefault="00EF66F5" w:rsidP="00EF66F5">
            <w:pPr>
              <w:pStyle w:val="TexteProcdures"/>
            </w:pPr>
            <w:r w:rsidRPr="00FC0CF2">
              <w:t>Si elles s’appliquent à l’objet aux destinataires ou expéditeurs du message, l’onglet Messages propose tous les onglets nécessaires.</w:t>
            </w: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3D2C5654" w14:textId="77777777" w:rsidR="00B51067" w:rsidRPr="00FC0CF2" w:rsidRDefault="00B51067" w:rsidP="004C535A">
            <w:pPr>
              <w:pStyle w:val="TexteProcdures"/>
            </w:pPr>
          </w:p>
          <w:p w14:paraId="68F89866" w14:textId="77777777" w:rsidR="00B51067" w:rsidRPr="00FC0CF2" w:rsidRDefault="00745DCA" w:rsidP="004C535A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4E0DC0E3" wp14:editId="00ADB144">
                  <wp:extent cx="4456800" cy="2883600"/>
                  <wp:effectExtent l="0" t="0" r="127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67" w:rsidRPr="00FC0CF2" w14:paraId="5404B71A" w14:textId="77777777" w:rsidTr="001000CE">
        <w:trPr>
          <w:trHeight w:hRule="exact" w:val="6458"/>
        </w:trPr>
        <w:tc>
          <w:tcPr>
            <w:tcW w:w="3963" w:type="dxa"/>
          </w:tcPr>
          <w:p w14:paraId="01D43B93" w14:textId="77777777" w:rsidR="00B51067" w:rsidRPr="00FC0CF2" w:rsidRDefault="00B51067" w:rsidP="004C535A">
            <w:pPr>
              <w:pStyle w:val="TexteProcdures"/>
            </w:pPr>
          </w:p>
          <w:p w14:paraId="45FE393D" w14:textId="77777777" w:rsidR="00B51067" w:rsidRPr="00060779" w:rsidRDefault="00B51067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="00793D32" w:rsidRPr="00060779">
              <w:rPr>
                <w:b/>
                <w:color w:val="1E70B6"/>
                <w:sz w:val="20"/>
                <w:szCs w:val="20"/>
              </w:rPr>
              <w:t>Si nécessaire, indiquer d’autres conditions sur les onglets suivants</w:t>
            </w:r>
          </w:p>
          <w:p w14:paraId="44E6B3E7" w14:textId="77777777" w:rsidR="00B51067" w:rsidRPr="00060779" w:rsidRDefault="00B51067" w:rsidP="004C535A">
            <w:pPr>
              <w:pStyle w:val="TexteprocdureNumrot"/>
              <w:rPr>
                <w:color w:val="1E70B6"/>
              </w:rPr>
            </w:pPr>
          </w:p>
          <w:p w14:paraId="61906E1F" w14:textId="77777777" w:rsidR="00B51067" w:rsidRPr="00060779" w:rsidRDefault="00B51067" w:rsidP="004C535A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="00793D32" w:rsidRPr="00060779">
              <w:rPr>
                <w:b/>
                <w:color w:val="1E70B6"/>
                <w:sz w:val="20"/>
                <w:szCs w:val="20"/>
              </w:rPr>
              <w:t>Modifier les paramètres de la police</w:t>
            </w:r>
          </w:p>
          <w:p w14:paraId="7CDD86DB" w14:textId="77777777" w:rsidR="00B51067" w:rsidRPr="00060779" w:rsidRDefault="00B51067" w:rsidP="004C535A">
            <w:pPr>
              <w:pStyle w:val="TexteprocdureNumrot"/>
              <w:rPr>
                <w:color w:val="1E70B6"/>
              </w:rPr>
            </w:pPr>
          </w:p>
          <w:p w14:paraId="598B7977" w14:textId="77777777" w:rsidR="00571B15" w:rsidRPr="00060779" w:rsidRDefault="00571B15" w:rsidP="00571B15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3"/>
            </w:r>
            <w:r w:rsidR="00793D32" w:rsidRPr="00060779">
              <w:rPr>
                <w:b/>
                <w:color w:val="1E70B6"/>
                <w:sz w:val="20"/>
                <w:szCs w:val="20"/>
              </w:rPr>
              <w:t>Vérifier le résultat</w:t>
            </w:r>
          </w:p>
          <w:p w14:paraId="56BFB873" w14:textId="77777777" w:rsidR="00B51067" w:rsidRPr="00FC0CF2" w:rsidRDefault="00B51067" w:rsidP="004C535A">
            <w:pPr>
              <w:ind w:left="284" w:hanging="284"/>
              <w:jc w:val="left"/>
            </w:pP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1413F50A" w14:textId="77777777" w:rsidR="00B51067" w:rsidRPr="00FC0CF2" w:rsidRDefault="00B51067" w:rsidP="00B51067">
            <w:pPr>
              <w:pStyle w:val="TexteProcdures"/>
              <w:ind w:left="0"/>
            </w:pPr>
          </w:p>
          <w:p w14:paraId="5CAC2B44" w14:textId="77777777" w:rsidR="00B51067" w:rsidRPr="00FC0CF2" w:rsidRDefault="00571B15" w:rsidP="00B51067">
            <w:pPr>
              <w:pStyle w:val="TexteProcdures"/>
              <w:ind w:left="0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276274A" wp14:editId="29CE1475">
                  <wp:extent cx="4456800" cy="2883600"/>
                  <wp:effectExtent l="0" t="0" r="127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153C2" w14:textId="77777777" w:rsidR="001000CE" w:rsidRPr="00FC0CF2" w:rsidRDefault="001000CE">
      <w:pPr>
        <w:jc w:val="left"/>
        <w:rPr>
          <w:color w:val="830200" w:themeColor="accent6" w:themeShade="BF"/>
          <w:sz w:val="20"/>
          <w:szCs w:val="20"/>
        </w:rPr>
      </w:pPr>
      <w:r w:rsidRPr="00FC0CF2">
        <w:rPr>
          <w:color w:val="830200" w:themeColor="accent6" w:themeShade="BF"/>
          <w:sz w:val="20"/>
          <w:szCs w:val="20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7"/>
        <w:gridCol w:w="7139"/>
      </w:tblGrid>
      <w:tr w:rsidR="001000CE" w:rsidRPr="00FC0CF2" w14:paraId="7731CCAA" w14:textId="77777777" w:rsidTr="004C535A">
        <w:trPr>
          <w:trHeight w:hRule="exact" w:val="2244"/>
        </w:trPr>
        <w:tc>
          <w:tcPr>
            <w:tcW w:w="11102" w:type="dxa"/>
            <w:gridSpan w:val="3"/>
          </w:tcPr>
          <w:p w14:paraId="6C272838" w14:textId="77777777" w:rsidR="001000CE" w:rsidRPr="00FC0CF2" w:rsidRDefault="001000CE" w:rsidP="004C535A"/>
          <w:p w14:paraId="353ED804" w14:textId="77777777" w:rsidR="001000CE" w:rsidRPr="00FC0CF2" w:rsidRDefault="00D80F3B" w:rsidP="004C535A">
            <w:r w:rsidRPr="00FC0CF2">
              <w:t>Lors de déplacements ou de congés il peut être utile de signaler son absence à ses correspondants.</w:t>
            </w:r>
          </w:p>
          <w:p w14:paraId="46F1EC0B" w14:textId="77777777" w:rsidR="00D80F3B" w:rsidRPr="00FC0CF2" w:rsidRDefault="00D80F3B" w:rsidP="004C535A"/>
          <w:p w14:paraId="49F92CA0" w14:textId="77777777" w:rsidR="00D80F3B" w:rsidRPr="00FC0CF2" w:rsidRDefault="00D80F3B" w:rsidP="004C535A">
            <w:r w:rsidRPr="00FC0CF2">
              <w:t>Outlook propose le gestionnaire d’absence qui permet de renvoyer un message automatique (personnalisable) aux différents expéditeurs, qu’ils fassent ou non partie de l’organisation.</w:t>
            </w:r>
          </w:p>
        </w:tc>
      </w:tr>
      <w:tr w:rsidR="001000CE" w:rsidRPr="00FC0CF2" w14:paraId="001C3A40" w14:textId="77777777" w:rsidTr="00060779">
        <w:trPr>
          <w:trHeight w:hRule="exact" w:val="567"/>
        </w:trPr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4C858E18" w14:textId="77777777" w:rsidR="001000CE" w:rsidRPr="00FC0CF2" w:rsidRDefault="001000CE" w:rsidP="004C535A">
            <w:pPr>
              <w:pStyle w:val="Titre2"/>
              <w:outlineLvl w:val="1"/>
              <w:rPr>
                <w:b/>
              </w:rPr>
            </w:pPr>
            <w:bookmarkStart w:id="30" w:name="_Toc395017819"/>
            <w:r w:rsidRPr="00FC0CF2">
              <w:rPr>
                <w:b/>
              </w:rPr>
              <w:t>Signaler ses absences</w:t>
            </w:r>
            <w:bookmarkEnd w:id="30"/>
          </w:p>
        </w:tc>
        <w:tc>
          <w:tcPr>
            <w:tcW w:w="7166" w:type="dxa"/>
            <w:gridSpan w:val="2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3AA8FDC5" w14:textId="77777777" w:rsidR="001000CE" w:rsidRPr="00FC0CF2" w:rsidRDefault="001000CE" w:rsidP="004C535A">
            <w:pPr>
              <w:jc w:val="left"/>
              <w:rPr>
                <w:b/>
              </w:rPr>
            </w:pPr>
          </w:p>
        </w:tc>
      </w:tr>
      <w:tr w:rsidR="001000CE" w:rsidRPr="00FC0CF2" w14:paraId="059FFC96" w14:textId="77777777" w:rsidTr="004C535A">
        <w:trPr>
          <w:trHeight w:hRule="exact" w:val="4993"/>
        </w:trPr>
        <w:tc>
          <w:tcPr>
            <w:tcW w:w="3963" w:type="dxa"/>
            <w:gridSpan w:val="2"/>
            <w:tcBorders>
              <w:top w:val="single" w:sz="18" w:space="0" w:color="auto"/>
            </w:tcBorders>
          </w:tcPr>
          <w:p w14:paraId="55F347E5" w14:textId="77777777" w:rsidR="001000CE" w:rsidRPr="00060779" w:rsidRDefault="001000CE" w:rsidP="004C535A">
            <w:pPr>
              <w:pStyle w:val="TexteProcdures"/>
              <w:rPr>
                <w:color w:val="1E70B6"/>
              </w:rPr>
            </w:pPr>
          </w:p>
          <w:p w14:paraId="711A0132" w14:textId="77777777" w:rsidR="001000CE" w:rsidRPr="00060779" w:rsidRDefault="001000CE" w:rsidP="00932B6F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932B6F" w:rsidRPr="00060779">
              <w:rPr>
                <w:b/>
                <w:color w:val="1E70B6"/>
                <w:sz w:val="20"/>
                <w:szCs w:val="20"/>
              </w:rPr>
              <w:t>Afficher les informations sur l’onglet Fichier</w:t>
            </w:r>
          </w:p>
          <w:p w14:paraId="0DACBDB3" w14:textId="77777777" w:rsidR="001000CE" w:rsidRPr="00060779" w:rsidRDefault="001000CE" w:rsidP="004C535A">
            <w:pPr>
              <w:pStyle w:val="TexteProcdures"/>
              <w:rPr>
                <w:color w:val="1E70B6"/>
              </w:rPr>
            </w:pPr>
          </w:p>
          <w:p w14:paraId="36F62A1C" w14:textId="77777777" w:rsidR="001000CE" w:rsidRPr="00060779" w:rsidRDefault="001000CE" w:rsidP="004C535A">
            <w:pPr>
              <w:pStyle w:val="TexteProcdures"/>
              <w:ind w:left="0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932B6F" w:rsidRPr="00060779">
              <w:rPr>
                <w:b/>
                <w:color w:val="1E70B6"/>
                <w:sz w:val="20"/>
                <w:szCs w:val="20"/>
              </w:rPr>
              <w:t>Activer les réponses automatiques</w:t>
            </w:r>
          </w:p>
          <w:p w14:paraId="1CBA42D9" w14:textId="77777777" w:rsidR="001000CE" w:rsidRPr="00060779" w:rsidRDefault="001000CE" w:rsidP="004C535A">
            <w:pPr>
              <w:pStyle w:val="TexteProcdures"/>
              <w:ind w:left="0"/>
              <w:rPr>
                <w:color w:val="1E70B6"/>
              </w:rPr>
            </w:pPr>
          </w:p>
          <w:p w14:paraId="30A34E08" w14:textId="77777777" w:rsidR="001000CE" w:rsidRPr="00060779" w:rsidRDefault="001000CE" w:rsidP="004C535A">
            <w:pPr>
              <w:pStyle w:val="TexteProcdures"/>
              <w:ind w:left="0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932B6F" w:rsidRPr="00060779">
              <w:rPr>
                <w:b/>
                <w:color w:val="1E70B6"/>
                <w:sz w:val="20"/>
                <w:szCs w:val="20"/>
              </w:rPr>
              <w:t>Renseigner la réponse</w:t>
            </w:r>
          </w:p>
          <w:p w14:paraId="03F56286" w14:textId="77777777" w:rsidR="00932B6F" w:rsidRPr="00FC0CF2" w:rsidRDefault="00932B6F" w:rsidP="00932B6F">
            <w:pPr>
              <w:pStyle w:val="TexteProcdures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61F391EC" wp14:editId="583202E1">
                  <wp:extent cx="216000" cy="216000"/>
                  <wp:effectExtent l="0" t="0" r="0" b="0"/>
                  <wp:docPr id="56" name="Image 56" descr="C:\Users\SAPPOR~1.ABC\AppData\Local\Temp\SNAGHTML14a67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APPOR~1.ABC\AppData\Local\Temp\SNAGHTML14a67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7" r="18453" b="12798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Renseigner les dates début et fin,</w:t>
            </w:r>
          </w:p>
          <w:p w14:paraId="77D16B72" w14:textId="77777777" w:rsidR="00932B6F" w:rsidRPr="00FC0CF2" w:rsidRDefault="00932B6F" w:rsidP="00932B6F">
            <w:pPr>
              <w:pStyle w:val="TexteProcdures"/>
              <w:rPr>
                <w:spacing w:val="-6"/>
              </w:rPr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11A568BA" wp14:editId="11AF6C22">
                  <wp:extent cx="212090" cy="212090"/>
                  <wp:effectExtent l="0" t="0" r="0" b="0"/>
                  <wp:docPr id="57" name="Image 57" descr="SNAGHTML144c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2" descr="SNAGHTML144c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8" r="19345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Saisir éventuellement un message,</w:t>
            </w:r>
          </w:p>
          <w:p w14:paraId="3813DA2B" w14:textId="77777777" w:rsidR="00932B6F" w:rsidRPr="00FC0CF2" w:rsidRDefault="00932B6F" w:rsidP="00932B6F">
            <w:pPr>
              <w:pStyle w:val="TexteProcdures"/>
              <w:ind w:left="709" w:hanging="425"/>
            </w:pPr>
            <w:r w:rsidRPr="00FC0CF2">
              <w:rPr>
                <w:noProof/>
                <w:position w:val="-6"/>
                <w:lang w:eastAsia="fr-FR"/>
              </w:rPr>
              <w:drawing>
                <wp:inline distT="0" distB="0" distL="0" distR="0" wp14:anchorId="11D40F8C" wp14:editId="0F65345F">
                  <wp:extent cx="209550" cy="200025"/>
                  <wp:effectExtent l="0" t="0" r="0" b="9525"/>
                  <wp:docPr id="58" name="Image 58" descr="C:\Users\SAPPOR~1.ABC\AppData\Local\Temp\SNAGHTML13dadb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PPOR~1.ABC\AppData\Local\Temp\SNAGHTML13dad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7186" r="18751" b="15146"/>
                          <a:stretch/>
                        </pic:blipFill>
                        <pic:spPr bwMode="auto">
                          <a:xfrm>
                            <a:off x="0" y="0"/>
                            <a:ext cx="209647" cy="2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CF2">
              <w:t xml:space="preserve"> faire éventuellement de même pour </w:t>
            </w:r>
            <w:r w:rsidR="000114FB" w:rsidRPr="00FC0CF2">
              <w:t>les contacts extérieurs à l’organisation.</w:t>
            </w:r>
          </w:p>
          <w:p w14:paraId="6CA570DF" w14:textId="77777777" w:rsidR="001000CE" w:rsidRPr="00FC0CF2" w:rsidRDefault="001000CE" w:rsidP="000114FB">
            <w:pPr>
              <w:pStyle w:val="TexteProcdures"/>
              <w:ind w:left="0"/>
            </w:pPr>
          </w:p>
        </w:tc>
        <w:tc>
          <w:tcPr>
            <w:tcW w:w="7139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21E7FF45" w14:textId="77777777" w:rsidR="001000CE" w:rsidRPr="00FC0CF2" w:rsidRDefault="001000CE" w:rsidP="004C535A">
            <w:pPr>
              <w:pStyle w:val="TexteProcdures"/>
            </w:pPr>
          </w:p>
          <w:p w14:paraId="5C38AF0A" w14:textId="77777777" w:rsidR="001000CE" w:rsidRPr="00FC0CF2" w:rsidRDefault="00932B6F" w:rsidP="004C535A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896D111" wp14:editId="0CDF47A1">
                  <wp:extent cx="4456800" cy="2883600"/>
                  <wp:effectExtent l="0" t="0" r="127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CE" w:rsidRPr="00FC0CF2" w14:paraId="74285DF8" w14:textId="77777777" w:rsidTr="004C535A">
        <w:trPr>
          <w:trHeight w:hRule="exact" w:val="6458"/>
        </w:trPr>
        <w:tc>
          <w:tcPr>
            <w:tcW w:w="3963" w:type="dxa"/>
            <w:gridSpan w:val="2"/>
          </w:tcPr>
          <w:p w14:paraId="65A9B3D2" w14:textId="77777777" w:rsidR="000114FB" w:rsidRPr="00060779" w:rsidRDefault="000114FB" w:rsidP="000114FB">
            <w:pPr>
              <w:pStyle w:val="TexteProcdures"/>
              <w:rPr>
                <w:color w:val="1E70B6"/>
              </w:rPr>
            </w:pPr>
          </w:p>
          <w:p w14:paraId="3A647B5F" w14:textId="77777777" w:rsidR="000114FB" w:rsidRPr="00060779" w:rsidRDefault="000114FB" w:rsidP="000114FB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="00446395" w:rsidRPr="00060779">
              <w:rPr>
                <w:b/>
                <w:color w:val="1E70B6"/>
                <w:sz w:val="20"/>
                <w:szCs w:val="20"/>
              </w:rPr>
              <w:t>Un message d’absence</w:t>
            </w:r>
          </w:p>
          <w:p w14:paraId="3BDDBD8F" w14:textId="77777777" w:rsidR="000114FB" w:rsidRPr="00060779" w:rsidRDefault="000114FB" w:rsidP="000114FB">
            <w:pPr>
              <w:pStyle w:val="TexteProcdures"/>
              <w:ind w:left="0"/>
              <w:rPr>
                <w:color w:val="1E70B6"/>
              </w:rPr>
            </w:pPr>
          </w:p>
          <w:p w14:paraId="44BDECD1" w14:textId="77777777" w:rsidR="000114FB" w:rsidRPr="00060779" w:rsidRDefault="000114FB" w:rsidP="000114FB">
            <w:pPr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="00446395" w:rsidRPr="00060779">
              <w:rPr>
                <w:b/>
                <w:color w:val="1E70B6"/>
                <w:sz w:val="20"/>
                <w:szCs w:val="20"/>
              </w:rPr>
              <w:t>Désactiver le message d’absence</w:t>
            </w:r>
          </w:p>
          <w:p w14:paraId="4532EDE9" w14:textId="77777777" w:rsidR="001000CE" w:rsidRPr="00FC0CF2" w:rsidRDefault="00446395" w:rsidP="000114FB">
            <w:pPr>
              <w:pStyle w:val="TexteProcdures"/>
            </w:pPr>
            <w:r w:rsidRPr="00FC0CF2">
              <w:t xml:space="preserve">La désactivation est accessible à partir de la fenêtre d’accueil d’Outlook ou à partir de l’onglet </w:t>
            </w:r>
            <w:r w:rsidR="00C81A0C" w:rsidRPr="00FC0CF2">
              <w:t>Fichier</w:t>
            </w:r>
            <w:r w:rsidRPr="00FC0CF2">
              <w:t>.</w:t>
            </w:r>
          </w:p>
          <w:p w14:paraId="4DDDD145" w14:textId="77777777" w:rsidR="001000CE" w:rsidRPr="00FC0CF2" w:rsidRDefault="001000CE" w:rsidP="00446395">
            <w:pPr>
              <w:jc w:val="left"/>
            </w:pPr>
          </w:p>
        </w:tc>
        <w:tc>
          <w:tcPr>
            <w:tcW w:w="7139" w:type="dxa"/>
            <w:tcMar>
              <w:left w:w="0" w:type="dxa"/>
              <w:right w:w="0" w:type="dxa"/>
            </w:tcMar>
          </w:tcPr>
          <w:p w14:paraId="51B224CC" w14:textId="77777777" w:rsidR="001000CE" w:rsidRPr="00FC0CF2" w:rsidRDefault="001000CE" w:rsidP="004C535A">
            <w:pPr>
              <w:pStyle w:val="TexteProcdures"/>
              <w:ind w:left="0"/>
            </w:pPr>
          </w:p>
          <w:p w14:paraId="3A3A930E" w14:textId="77777777" w:rsidR="001000CE" w:rsidRPr="00FC0CF2" w:rsidRDefault="000114FB" w:rsidP="000114FB">
            <w:pPr>
              <w:pStyle w:val="TexteProcdures"/>
              <w:ind w:left="0"/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CCBA5C8" wp14:editId="5BA3CFA2">
                  <wp:extent cx="4456800" cy="2883600"/>
                  <wp:effectExtent l="0" t="0" r="127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9E3C9" w14:textId="77777777" w:rsidR="001000CE" w:rsidRPr="00FC0CF2" w:rsidRDefault="001000CE" w:rsidP="00E22094">
      <w:pPr>
        <w:jc w:val="left"/>
        <w:rPr>
          <w:color w:val="830200" w:themeColor="accent6" w:themeShade="BF"/>
          <w:sz w:val="20"/>
          <w:szCs w:val="20"/>
        </w:rPr>
      </w:pPr>
    </w:p>
    <w:p w14:paraId="4F94770D" w14:textId="77777777" w:rsidR="001000CE" w:rsidRPr="00FC0CF2" w:rsidRDefault="001000CE">
      <w:pPr>
        <w:jc w:val="left"/>
        <w:rPr>
          <w:color w:val="830200" w:themeColor="accent6" w:themeShade="BF"/>
          <w:sz w:val="20"/>
          <w:szCs w:val="20"/>
        </w:rPr>
      </w:pPr>
      <w:r w:rsidRPr="00FC0CF2">
        <w:rPr>
          <w:color w:val="830200" w:themeColor="accent6" w:themeShade="BF"/>
          <w:sz w:val="20"/>
          <w:szCs w:val="20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1815"/>
        <w:gridCol w:w="5324"/>
      </w:tblGrid>
      <w:tr w:rsidR="00D123DF" w:rsidRPr="00FC0CF2" w14:paraId="1A695E5D" w14:textId="77777777" w:rsidTr="004C535A">
        <w:trPr>
          <w:trHeight w:hRule="exact" w:val="2244"/>
        </w:trPr>
        <w:tc>
          <w:tcPr>
            <w:tcW w:w="11102" w:type="dxa"/>
            <w:gridSpan w:val="3"/>
          </w:tcPr>
          <w:p w14:paraId="0DA8102F" w14:textId="77777777" w:rsidR="00D123DF" w:rsidRPr="00FC0CF2" w:rsidRDefault="00D123DF" w:rsidP="004C535A"/>
          <w:p w14:paraId="0381821E" w14:textId="77777777" w:rsidR="00D123DF" w:rsidRPr="00FC0CF2" w:rsidRDefault="0009467C" w:rsidP="004C535A">
            <w:r w:rsidRPr="00FC0CF2">
              <w:t>Pour aller plus vite lors de tâches répétitives Outlook propose de créer ses propres modèles pour minimiser la saisie lors de la création d’un courrier.</w:t>
            </w:r>
          </w:p>
        </w:tc>
      </w:tr>
      <w:tr w:rsidR="00D123DF" w:rsidRPr="00FC0CF2" w14:paraId="2148C38F" w14:textId="77777777" w:rsidTr="00060779">
        <w:trPr>
          <w:trHeight w:hRule="exact" w:val="567"/>
        </w:trPr>
        <w:tc>
          <w:tcPr>
            <w:tcW w:w="5778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5755E8BB" w14:textId="77777777" w:rsidR="00D123DF" w:rsidRPr="00FC0CF2" w:rsidRDefault="00D123DF" w:rsidP="004C535A">
            <w:pPr>
              <w:pStyle w:val="Titre2"/>
              <w:outlineLvl w:val="1"/>
              <w:rPr>
                <w:b/>
              </w:rPr>
            </w:pPr>
            <w:bookmarkStart w:id="31" w:name="_Toc395017820"/>
            <w:r w:rsidRPr="00FC0CF2">
              <w:rPr>
                <w:b/>
              </w:rPr>
              <w:t>Créer et utiliser un modèle de courrier</w:t>
            </w:r>
            <w:bookmarkEnd w:id="31"/>
          </w:p>
        </w:tc>
        <w:tc>
          <w:tcPr>
            <w:tcW w:w="5324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15CE2AB3" w14:textId="77777777" w:rsidR="00D123DF" w:rsidRPr="00FC0CF2" w:rsidRDefault="00D123DF" w:rsidP="004C535A">
            <w:pPr>
              <w:jc w:val="left"/>
              <w:rPr>
                <w:b/>
              </w:rPr>
            </w:pPr>
          </w:p>
        </w:tc>
      </w:tr>
      <w:tr w:rsidR="00D123DF" w:rsidRPr="00FC0CF2" w14:paraId="4E0E7511" w14:textId="77777777" w:rsidTr="004C535A">
        <w:trPr>
          <w:trHeight w:hRule="exact" w:val="4993"/>
        </w:trPr>
        <w:tc>
          <w:tcPr>
            <w:tcW w:w="3963" w:type="dxa"/>
            <w:tcBorders>
              <w:top w:val="single" w:sz="18" w:space="0" w:color="auto"/>
            </w:tcBorders>
          </w:tcPr>
          <w:p w14:paraId="7F831711" w14:textId="77777777" w:rsidR="00D123DF" w:rsidRPr="00060779" w:rsidRDefault="00D123DF" w:rsidP="004C535A">
            <w:pPr>
              <w:pStyle w:val="TexteProcdures"/>
              <w:rPr>
                <w:color w:val="1E70B6"/>
              </w:rPr>
            </w:pPr>
          </w:p>
          <w:p w14:paraId="6318EA60" w14:textId="77777777" w:rsidR="00D123DF" w:rsidRPr="00060779" w:rsidRDefault="00D123DF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FA044C" w:rsidRPr="00060779">
              <w:rPr>
                <w:b/>
                <w:color w:val="1E70B6"/>
                <w:sz w:val="20"/>
                <w:szCs w:val="20"/>
              </w:rPr>
              <w:t>Créer un nouveau message</w:t>
            </w:r>
          </w:p>
          <w:p w14:paraId="4DE440D0" w14:textId="77777777" w:rsidR="00D123DF" w:rsidRPr="00060779" w:rsidRDefault="00D123DF" w:rsidP="004C535A">
            <w:pPr>
              <w:pStyle w:val="TexteProcdures"/>
              <w:rPr>
                <w:color w:val="1E70B6"/>
              </w:rPr>
            </w:pPr>
          </w:p>
          <w:p w14:paraId="48974088" w14:textId="77777777" w:rsidR="00D123DF" w:rsidRPr="00060779" w:rsidRDefault="00D123DF" w:rsidP="00FA044C">
            <w:pPr>
              <w:pStyle w:val="TexteProcdures"/>
              <w:ind w:hanging="284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FA044C" w:rsidRPr="00060779">
              <w:rPr>
                <w:b/>
                <w:color w:val="1E70B6"/>
                <w:sz w:val="20"/>
                <w:szCs w:val="20"/>
              </w:rPr>
              <w:t>Saisir les éléments constants du message</w:t>
            </w:r>
          </w:p>
          <w:p w14:paraId="6D937A7E" w14:textId="77777777" w:rsidR="00D123DF" w:rsidRPr="00060779" w:rsidRDefault="00D123DF" w:rsidP="004C535A">
            <w:pPr>
              <w:pStyle w:val="TexteProcdures"/>
              <w:ind w:left="0"/>
              <w:rPr>
                <w:color w:val="1E70B6"/>
              </w:rPr>
            </w:pPr>
          </w:p>
          <w:p w14:paraId="4DCF32DA" w14:textId="77777777" w:rsidR="00D123DF" w:rsidRPr="00060779" w:rsidRDefault="00D123DF" w:rsidP="004C535A">
            <w:pPr>
              <w:pStyle w:val="TexteProcdures"/>
              <w:ind w:left="0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FA044C" w:rsidRPr="00060779">
              <w:rPr>
                <w:b/>
                <w:color w:val="1E70B6"/>
                <w:sz w:val="20"/>
                <w:szCs w:val="20"/>
              </w:rPr>
              <w:t>Enregistrer le message sous</w:t>
            </w:r>
          </w:p>
          <w:p w14:paraId="20DEB16F" w14:textId="77777777" w:rsidR="00FA044C" w:rsidRPr="00060779" w:rsidRDefault="00FA044C" w:rsidP="00FA044C">
            <w:pPr>
              <w:pStyle w:val="TexteProcdures"/>
              <w:rPr>
                <w:color w:val="1E70B6"/>
              </w:rPr>
            </w:pPr>
            <w:r w:rsidRPr="00060779">
              <w:rPr>
                <w:color w:val="1E70B6"/>
              </w:rPr>
              <w:t>Onglet Fichier.</w:t>
            </w:r>
          </w:p>
          <w:p w14:paraId="1A49B9CE" w14:textId="77777777" w:rsidR="00FA044C" w:rsidRPr="00060779" w:rsidRDefault="00FA044C" w:rsidP="00FA044C">
            <w:pPr>
              <w:pStyle w:val="TexteProcdures"/>
              <w:rPr>
                <w:color w:val="1E70B6"/>
              </w:rPr>
            </w:pPr>
          </w:p>
          <w:p w14:paraId="1969DC72" w14:textId="77777777" w:rsidR="00FA044C" w:rsidRPr="00060779" w:rsidRDefault="00FA044C" w:rsidP="00FA044C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Pr="00060779">
              <w:rPr>
                <w:b/>
                <w:color w:val="1E70B6"/>
                <w:sz w:val="20"/>
                <w:szCs w:val="20"/>
              </w:rPr>
              <w:t>Choisir le type de fichier Modèle Out-look</w:t>
            </w:r>
          </w:p>
          <w:p w14:paraId="0D3AB545" w14:textId="77777777" w:rsidR="00D123DF" w:rsidRPr="00FC0CF2" w:rsidRDefault="00FA044C" w:rsidP="00FA044C">
            <w:pPr>
              <w:pStyle w:val="TexteProcdures"/>
            </w:pPr>
            <w:r w:rsidRPr="00FC0CF2">
              <w:t>Ne pas enregistrer le message dans les brouillons.</w:t>
            </w: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2048BFDB" w14:textId="77777777" w:rsidR="00D123DF" w:rsidRPr="00FC0CF2" w:rsidRDefault="00D123DF" w:rsidP="004C535A">
            <w:pPr>
              <w:pStyle w:val="TexteProcdures"/>
            </w:pPr>
          </w:p>
          <w:p w14:paraId="21F4F958" w14:textId="77777777" w:rsidR="00D123DF" w:rsidRPr="00FC0CF2" w:rsidRDefault="009B3E5F" w:rsidP="004C535A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36615BEF" wp14:editId="5010B0BF">
                  <wp:extent cx="4456800" cy="2883600"/>
                  <wp:effectExtent l="0" t="0" r="127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DF" w:rsidRPr="00FC0CF2" w14:paraId="762650BF" w14:textId="77777777" w:rsidTr="004C535A">
        <w:trPr>
          <w:trHeight w:hRule="exact" w:val="6458"/>
        </w:trPr>
        <w:tc>
          <w:tcPr>
            <w:tcW w:w="3963" w:type="dxa"/>
          </w:tcPr>
          <w:p w14:paraId="1BADEDB0" w14:textId="77777777" w:rsidR="00D123DF" w:rsidRPr="00FC0CF2" w:rsidRDefault="00D123DF" w:rsidP="004C535A">
            <w:pPr>
              <w:pStyle w:val="TexteProcdures"/>
            </w:pPr>
          </w:p>
          <w:p w14:paraId="7A842A9D" w14:textId="77777777" w:rsidR="00D123DF" w:rsidRPr="00060779" w:rsidRDefault="00D123DF" w:rsidP="009B3E5F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="009B3E5F" w:rsidRPr="00060779">
              <w:rPr>
                <w:b/>
                <w:color w:val="1E70B6"/>
                <w:sz w:val="20"/>
                <w:szCs w:val="20"/>
              </w:rPr>
              <w:t>Insérer un nouvel élément de type Formulaire</w:t>
            </w:r>
          </w:p>
          <w:p w14:paraId="3B63B349" w14:textId="77777777" w:rsidR="00D123DF" w:rsidRPr="00060779" w:rsidRDefault="00D123DF" w:rsidP="004C535A">
            <w:pPr>
              <w:pStyle w:val="TexteProcdures"/>
              <w:rPr>
                <w:color w:val="1E70B6"/>
              </w:rPr>
            </w:pPr>
          </w:p>
          <w:p w14:paraId="7AE1C0DF" w14:textId="77777777" w:rsidR="009B3E5F" w:rsidRPr="00060779" w:rsidRDefault="009B3E5F" w:rsidP="009B3E5F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Pr="00060779">
              <w:rPr>
                <w:b/>
                <w:color w:val="1E70B6"/>
                <w:sz w:val="20"/>
                <w:szCs w:val="20"/>
              </w:rPr>
              <w:t>Afficher le contenu de « Modèles dans le fichier système »</w:t>
            </w:r>
          </w:p>
          <w:p w14:paraId="41B1248C" w14:textId="77777777" w:rsidR="009B3E5F" w:rsidRPr="00060779" w:rsidRDefault="009B3E5F" w:rsidP="009B3E5F">
            <w:pPr>
              <w:pStyle w:val="TexteProcdures"/>
              <w:rPr>
                <w:color w:val="1E70B6"/>
              </w:rPr>
            </w:pPr>
          </w:p>
          <w:p w14:paraId="43D3DA50" w14:textId="77777777" w:rsidR="009B3E5F" w:rsidRPr="00060779" w:rsidRDefault="009B3E5F" w:rsidP="009B3E5F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Pr="00060779">
              <w:rPr>
                <w:b/>
                <w:color w:val="1E70B6"/>
                <w:sz w:val="20"/>
                <w:szCs w:val="20"/>
              </w:rPr>
              <w:t>Choisir le modèle</w:t>
            </w:r>
          </w:p>
          <w:p w14:paraId="316B0588" w14:textId="77777777" w:rsidR="009B3E5F" w:rsidRPr="00060779" w:rsidRDefault="009B3E5F" w:rsidP="009B3E5F">
            <w:pPr>
              <w:pStyle w:val="TexteProcdures"/>
              <w:rPr>
                <w:color w:val="1E70B6"/>
              </w:rPr>
            </w:pPr>
          </w:p>
          <w:p w14:paraId="71BFFD68" w14:textId="77777777" w:rsidR="009B3E5F" w:rsidRPr="00060779" w:rsidRDefault="009B3E5F" w:rsidP="009B3E5F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3"/>
            </w:r>
            <w:r w:rsidRPr="00060779">
              <w:rPr>
                <w:b/>
                <w:color w:val="1E70B6"/>
                <w:sz w:val="20"/>
                <w:szCs w:val="20"/>
              </w:rPr>
              <w:t>Compléter le message</w:t>
            </w:r>
          </w:p>
          <w:p w14:paraId="6D69782A" w14:textId="77777777" w:rsidR="009B3E5F" w:rsidRPr="00FC0CF2" w:rsidRDefault="009B3E5F" w:rsidP="004C535A">
            <w:pPr>
              <w:pStyle w:val="TexteProcdures"/>
            </w:pPr>
          </w:p>
          <w:p w14:paraId="0233C6FE" w14:textId="77777777" w:rsidR="00D123DF" w:rsidRPr="00FC0CF2" w:rsidRDefault="00D123DF" w:rsidP="004C535A">
            <w:pPr>
              <w:jc w:val="left"/>
            </w:pP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1765A8C3" w14:textId="77777777" w:rsidR="00D123DF" w:rsidRPr="00FC0CF2" w:rsidRDefault="00D123DF" w:rsidP="004C535A">
            <w:pPr>
              <w:pStyle w:val="TexteProcdures"/>
              <w:ind w:left="0"/>
            </w:pPr>
          </w:p>
          <w:p w14:paraId="3207F3F2" w14:textId="77777777" w:rsidR="00D123DF" w:rsidRPr="00FC0CF2" w:rsidRDefault="009B3E5F" w:rsidP="004C535A">
            <w:pPr>
              <w:pStyle w:val="TexteProcdures"/>
              <w:ind w:left="0"/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2B596FD2" wp14:editId="21239C5D">
                  <wp:extent cx="4456800" cy="2883600"/>
                  <wp:effectExtent l="0" t="0" r="127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49451" w14:textId="77777777" w:rsidR="0009467C" w:rsidRPr="00FC0CF2" w:rsidRDefault="0009467C" w:rsidP="00E22094">
      <w:pPr>
        <w:jc w:val="left"/>
        <w:rPr>
          <w:color w:val="830200" w:themeColor="accent6" w:themeShade="BF"/>
          <w:sz w:val="20"/>
          <w:szCs w:val="20"/>
        </w:rPr>
      </w:pPr>
    </w:p>
    <w:p w14:paraId="5FEAB4AD" w14:textId="77777777" w:rsidR="0009467C" w:rsidRPr="00FC0CF2" w:rsidRDefault="0009467C">
      <w:pPr>
        <w:jc w:val="left"/>
        <w:rPr>
          <w:color w:val="830200" w:themeColor="accent6" w:themeShade="BF"/>
          <w:sz w:val="20"/>
          <w:szCs w:val="20"/>
        </w:rPr>
      </w:pPr>
      <w:r w:rsidRPr="00FC0CF2">
        <w:rPr>
          <w:color w:val="830200" w:themeColor="accent6" w:themeShade="BF"/>
          <w:sz w:val="20"/>
          <w:szCs w:val="20"/>
        </w:rPr>
        <w:br w:type="page"/>
      </w:r>
    </w:p>
    <w:tbl>
      <w:tblPr>
        <w:tblStyle w:val="Grilledutableau"/>
        <w:tblW w:w="11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681"/>
        <w:gridCol w:w="6458"/>
      </w:tblGrid>
      <w:tr w:rsidR="0009467C" w:rsidRPr="00FC0CF2" w14:paraId="2CBAE8C1" w14:textId="77777777" w:rsidTr="004C535A">
        <w:trPr>
          <w:trHeight w:hRule="exact" w:val="2244"/>
        </w:trPr>
        <w:tc>
          <w:tcPr>
            <w:tcW w:w="11102" w:type="dxa"/>
            <w:gridSpan w:val="3"/>
          </w:tcPr>
          <w:p w14:paraId="4A22351A" w14:textId="77777777" w:rsidR="0009467C" w:rsidRPr="00FC0CF2" w:rsidRDefault="0009467C" w:rsidP="004C535A"/>
          <w:p w14:paraId="1D5C01A3" w14:textId="77777777" w:rsidR="0009467C" w:rsidRPr="00FC0CF2" w:rsidRDefault="009B00A9" w:rsidP="004C535A">
            <w:r w:rsidRPr="00FC0CF2">
              <w:t>Afin d’automatiser une partie du travail Outlook dispose de règles applicables aux messages.</w:t>
            </w:r>
          </w:p>
          <w:p w14:paraId="6DB77FDC" w14:textId="77777777" w:rsidR="009B00A9" w:rsidRPr="00FC0CF2" w:rsidRDefault="009B00A9" w:rsidP="004C535A"/>
          <w:p w14:paraId="33B11D39" w14:textId="77777777" w:rsidR="009B00A9" w:rsidRPr="00FC0CF2" w:rsidRDefault="009B00A9" w:rsidP="004C535A">
            <w:r w:rsidRPr="00FC0CF2">
              <w:t>Elles permettent de déplacer, rediriger, supprimer, etc. des messages entrants ou sortants.</w:t>
            </w:r>
          </w:p>
        </w:tc>
      </w:tr>
      <w:tr w:rsidR="0009467C" w:rsidRPr="00FC0CF2" w14:paraId="46B9325B" w14:textId="77777777" w:rsidTr="00060779">
        <w:trPr>
          <w:trHeight w:hRule="exact" w:val="567"/>
        </w:trPr>
        <w:tc>
          <w:tcPr>
            <w:tcW w:w="4644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1E70B6"/>
            <w:vAlign w:val="center"/>
          </w:tcPr>
          <w:p w14:paraId="197FEDD0" w14:textId="77777777" w:rsidR="0009467C" w:rsidRPr="00FC0CF2" w:rsidRDefault="0009467C" w:rsidP="0009467C">
            <w:pPr>
              <w:pStyle w:val="Titre2"/>
              <w:outlineLvl w:val="1"/>
              <w:rPr>
                <w:b/>
              </w:rPr>
            </w:pPr>
            <w:bookmarkStart w:id="32" w:name="_Toc395017821"/>
            <w:r w:rsidRPr="00FC0CF2">
              <w:rPr>
                <w:b/>
              </w:rPr>
              <w:t>Créer des règles de message</w:t>
            </w:r>
            <w:bookmarkEnd w:id="32"/>
          </w:p>
        </w:tc>
        <w:tc>
          <w:tcPr>
            <w:tcW w:w="6458" w:type="dxa"/>
            <w:tcBorders>
              <w:left w:val="double" w:sz="4" w:space="0" w:color="auto"/>
              <w:bottom w:val="single" w:sz="18" w:space="0" w:color="auto"/>
            </w:tcBorders>
            <w:vAlign w:val="bottom"/>
          </w:tcPr>
          <w:p w14:paraId="5BD2F2CB" w14:textId="77777777" w:rsidR="0009467C" w:rsidRPr="00FC0CF2" w:rsidRDefault="0009467C" w:rsidP="004C535A">
            <w:pPr>
              <w:jc w:val="left"/>
              <w:rPr>
                <w:b/>
              </w:rPr>
            </w:pPr>
          </w:p>
        </w:tc>
      </w:tr>
      <w:tr w:rsidR="0009467C" w:rsidRPr="00FC0CF2" w14:paraId="408CEB51" w14:textId="77777777" w:rsidTr="004C535A">
        <w:trPr>
          <w:trHeight w:hRule="exact" w:val="4993"/>
        </w:trPr>
        <w:tc>
          <w:tcPr>
            <w:tcW w:w="3963" w:type="dxa"/>
            <w:tcBorders>
              <w:top w:val="single" w:sz="18" w:space="0" w:color="auto"/>
            </w:tcBorders>
          </w:tcPr>
          <w:p w14:paraId="49CDBA61" w14:textId="77777777" w:rsidR="0009467C" w:rsidRPr="00060779" w:rsidRDefault="0009467C" w:rsidP="004C535A">
            <w:pPr>
              <w:pStyle w:val="TexteProcdures"/>
              <w:rPr>
                <w:color w:val="1E70B6"/>
              </w:rPr>
            </w:pPr>
          </w:p>
          <w:p w14:paraId="7473F599" w14:textId="77777777" w:rsidR="0009467C" w:rsidRPr="00060779" w:rsidRDefault="0009467C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C"/>
            </w:r>
            <w:r w:rsidR="00A05167" w:rsidRPr="00060779">
              <w:rPr>
                <w:b/>
                <w:color w:val="1E70B6"/>
                <w:sz w:val="20"/>
                <w:szCs w:val="20"/>
              </w:rPr>
              <w:t>Activer la création des règles</w:t>
            </w:r>
          </w:p>
          <w:p w14:paraId="1FA1F109" w14:textId="77777777" w:rsidR="0009467C" w:rsidRPr="00060779" w:rsidRDefault="0009467C" w:rsidP="004C535A">
            <w:pPr>
              <w:pStyle w:val="TexteProcdures"/>
              <w:rPr>
                <w:color w:val="1E70B6"/>
              </w:rPr>
            </w:pPr>
          </w:p>
          <w:p w14:paraId="22A8A2E3" w14:textId="77777777" w:rsidR="0009467C" w:rsidRPr="00060779" w:rsidRDefault="0009467C" w:rsidP="004C535A">
            <w:pPr>
              <w:pStyle w:val="TexteProcdures"/>
              <w:ind w:hanging="284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D"/>
            </w:r>
            <w:r w:rsidR="00A05167" w:rsidRPr="00060779">
              <w:rPr>
                <w:b/>
                <w:color w:val="1E70B6"/>
                <w:sz w:val="20"/>
                <w:szCs w:val="20"/>
              </w:rPr>
              <w:t>Compléter le formulaire</w:t>
            </w:r>
          </w:p>
          <w:p w14:paraId="3A7DB648" w14:textId="77777777" w:rsidR="0009467C" w:rsidRPr="00060779" w:rsidRDefault="0009467C" w:rsidP="004C535A">
            <w:pPr>
              <w:pStyle w:val="TexteProcdures"/>
              <w:ind w:left="0"/>
              <w:rPr>
                <w:color w:val="1E70B6"/>
              </w:rPr>
            </w:pPr>
          </w:p>
          <w:p w14:paraId="03C6BD81" w14:textId="77777777" w:rsidR="00A05167" w:rsidRPr="00060779" w:rsidRDefault="00A05167" w:rsidP="00A05167">
            <w:pPr>
              <w:pStyle w:val="Titrenumrot"/>
            </w:pPr>
            <w:r w:rsidRPr="00060779">
              <w:t>ou</w:t>
            </w:r>
          </w:p>
          <w:p w14:paraId="7A60AD11" w14:textId="77777777" w:rsidR="00A05167" w:rsidRPr="00060779" w:rsidRDefault="00A05167" w:rsidP="004C535A">
            <w:pPr>
              <w:pStyle w:val="TexteProcdures"/>
              <w:ind w:left="0"/>
              <w:rPr>
                <w:color w:val="1E70B6"/>
              </w:rPr>
            </w:pPr>
          </w:p>
          <w:p w14:paraId="69DC4FA6" w14:textId="77777777" w:rsidR="0009467C" w:rsidRPr="00060779" w:rsidRDefault="0009467C" w:rsidP="004C535A">
            <w:pPr>
              <w:pStyle w:val="TexteProcdures"/>
              <w:ind w:left="0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E"/>
            </w:r>
            <w:r w:rsidR="00A05167" w:rsidRPr="00060779">
              <w:rPr>
                <w:b/>
                <w:color w:val="1E70B6"/>
                <w:sz w:val="20"/>
                <w:szCs w:val="20"/>
              </w:rPr>
              <w:t>Activer les options avancées</w:t>
            </w:r>
          </w:p>
          <w:p w14:paraId="43E8717D" w14:textId="77777777" w:rsidR="0009467C" w:rsidRPr="00060779" w:rsidRDefault="0009467C" w:rsidP="004C535A">
            <w:pPr>
              <w:pStyle w:val="TexteProcdures"/>
              <w:rPr>
                <w:color w:val="1E70B6"/>
              </w:rPr>
            </w:pPr>
          </w:p>
          <w:p w14:paraId="4756AE9D" w14:textId="77777777" w:rsidR="0009467C" w:rsidRPr="00060779" w:rsidRDefault="0009467C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8F"/>
            </w:r>
            <w:r w:rsidR="00A05167" w:rsidRPr="00060779">
              <w:rPr>
                <w:b/>
                <w:color w:val="1E70B6"/>
                <w:sz w:val="20"/>
                <w:szCs w:val="20"/>
              </w:rPr>
              <w:t>Cocher les cases correspondant aux conditions désirées</w:t>
            </w:r>
          </w:p>
          <w:p w14:paraId="63758D95" w14:textId="77777777" w:rsidR="00A05167" w:rsidRPr="00060779" w:rsidRDefault="00A05167" w:rsidP="00A05167">
            <w:pPr>
              <w:pStyle w:val="TexteprocdureNumrot"/>
              <w:rPr>
                <w:color w:val="1E70B6"/>
              </w:rPr>
            </w:pPr>
          </w:p>
          <w:p w14:paraId="2FC57116" w14:textId="77777777" w:rsidR="00A05167" w:rsidRPr="00060779" w:rsidRDefault="00A05167" w:rsidP="00A05167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0"/>
            </w:r>
            <w:r w:rsidRPr="00060779">
              <w:rPr>
                <w:b/>
                <w:color w:val="1E70B6"/>
                <w:sz w:val="20"/>
                <w:szCs w:val="20"/>
              </w:rPr>
              <w:t>Cliquer sur les liens hypertexte pour compléter</w:t>
            </w:r>
          </w:p>
          <w:p w14:paraId="4490184F" w14:textId="77777777" w:rsidR="0009467C" w:rsidRPr="00FC0CF2" w:rsidRDefault="00A05167" w:rsidP="001F0A57">
            <w:pPr>
              <w:pStyle w:val="TexteProcdures"/>
            </w:pPr>
            <w:r w:rsidRPr="00FC0CF2">
              <w:t>Chaque lien bascule vers la fenêtre appropriée.</w:t>
            </w:r>
          </w:p>
          <w:p w14:paraId="670154D4" w14:textId="77777777" w:rsidR="001F0A57" w:rsidRPr="00FC0CF2" w:rsidRDefault="001F0A57" w:rsidP="001F0A57">
            <w:pPr>
              <w:pStyle w:val="TexteProcdures"/>
            </w:pPr>
            <w:r w:rsidRPr="00FC0CF2">
              <w:t>S’il n’y a aucune condition, les règles suivantes s’appliqueront à l’ensemble des messages.</w:t>
            </w:r>
          </w:p>
        </w:tc>
        <w:tc>
          <w:tcPr>
            <w:tcW w:w="7139" w:type="dxa"/>
            <w:gridSpan w:val="2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392049D1" w14:textId="77777777" w:rsidR="0009467C" w:rsidRPr="00FC0CF2" w:rsidRDefault="0009467C" w:rsidP="004C535A">
            <w:pPr>
              <w:pStyle w:val="TexteProcdures"/>
            </w:pPr>
          </w:p>
          <w:p w14:paraId="26BCB9FC" w14:textId="77777777" w:rsidR="00A05167" w:rsidRPr="00FC0CF2" w:rsidRDefault="00A05167" w:rsidP="00A05167">
            <w:pPr>
              <w:jc w:val="righ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6E3263CA" wp14:editId="1E2B2B94">
                  <wp:extent cx="4456800" cy="2883600"/>
                  <wp:effectExtent l="0" t="0" r="127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7B0F8" w14:textId="77777777" w:rsidR="0009467C" w:rsidRPr="00FC0CF2" w:rsidRDefault="0009467C" w:rsidP="004C535A">
            <w:pPr>
              <w:jc w:val="right"/>
            </w:pPr>
          </w:p>
        </w:tc>
      </w:tr>
      <w:tr w:rsidR="0009467C" w:rsidRPr="00FC0CF2" w14:paraId="1B11AF8F" w14:textId="77777777" w:rsidTr="004C535A">
        <w:trPr>
          <w:trHeight w:hRule="exact" w:val="6458"/>
        </w:trPr>
        <w:tc>
          <w:tcPr>
            <w:tcW w:w="3963" w:type="dxa"/>
          </w:tcPr>
          <w:p w14:paraId="792C585E" w14:textId="77777777" w:rsidR="0009467C" w:rsidRPr="00060779" w:rsidRDefault="0009467C" w:rsidP="004C535A">
            <w:pPr>
              <w:pStyle w:val="TexteProcdures"/>
              <w:rPr>
                <w:color w:val="1E70B6"/>
              </w:rPr>
            </w:pPr>
          </w:p>
          <w:p w14:paraId="3546F51A" w14:textId="77777777" w:rsidR="0009467C" w:rsidRPr="00060779" w:rsidRDefault="0009467C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1"/>
            </w:r>
            <w:r w:rsidR="001F0A57" w:rsidRPr="00060779">
              <w:rPr>
                <w:b/>
                <w:color w:val="1E70B6"/>
                <w:sz w:val="20"/>
                <w:szCs w:val="20"/>
              </w:rPr>
              <w:t>Préciser le type d’action</w:t>
            </w:r>
          </w:p>
          <w:p w14:paraId="7E35B019" w14:textId="77777777" w:rsidR="0009467C" w:rsidRPr="00060779" w:rsidRDefault="0009467C" w:rsidP="004C535A">
            <w:pPr>
              <w:pStyle w:val="TexteProcdures"/>
              <w:rPr>
                <w:color w:val="1E70B6"/>
              </w:rPr>
            </w:pPr>
          </w:p>
          <w:p w14:paraId="6CB19E20" w14:textId="77777777" w:rsidR="0009467C" w:rsidRPr="00060779" w:rsidRDefault="0009467C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2"/>
            </w:r>
            <w:r w:rsidR="001F0A57" w:rsidRPr="00060779">
              <w:rPr>
                <w:b/>
                <w:color w:val="1E70B6"/>
                <w:sz w:val="20"/>
                <w:szCs w:val="20"/>
              </w:rPr>
              <w:t>Compléter les actions</w:t>
            </w:r>
          </w:p>
          <w:p w14:paraId="750C12F4" w14:textId="77777777" w:rsidR="0009467C" w:rsidRPr="00060779" w:rsidRDefault="0009467C" w:rsidP="004C535A">
            <w:pPr>
              <w:pStyle w:val="TexteProcdures"/>
              <w:rPr>
                <w:color w:val="1E70B6"/>
              </w:rPr>
            </w:pPr>
          </w:p>
          <w:p w14:paraId="6B40190B" w14:textId="77777777" w:rsidR="0009467C" w:rsidRPr="00060779" w:rsidRDefault="0009467C" w:rsidP="004C535A">
            <w:pPr>
              <w:ind w:left="284" w:hanging="284"/>
              <w:jc w:val="left"/>
              <w:rPr>
                <w:b/>
                <w:color w:val="1E70B6"/>
                <w:sz w:val="20"/>
                <w:szCs w:val="20"/>
              </w:rPr>
            </w:pPr>
            <w:r w:rsidRPr="00060779">
              <w:rPr>
                <w:color w:val="1E70B6"/>
                <w:sz w:val="32"/>
              </w:rPr>
              <w:sym w:font="Wingdings" w:char="F093"/>
            </w:r>
            <w:r w:rsidR="001F0A57" w:rsidRPr="00060779">
              <w:rPr>
                <w:b/>
                <w:color w:val="1E70B6"/>
                <w:sz w:val="20"/>
                <w:szCs w:val="20"/>
              </w:rPr>
              <w:t>Indiquer et compléter les exceptions.</w:t>
            </w:r>
          </w:p>
          <w:p w14:paraId="150DA553" w14:textId="77777777" w:rsidR="0009467C" w:rsidRPr="00060779" w:rsidRDefault="0009467C" w:rsidP="004C535A">
            <w:pPr>
              <w:pStyle w:val="TexteProcdures"/>
              <w:rPr>
                <w:color w:val="1E70B6"/>
              </w:rPr>
            </w:pPr>
          </w:p>
          <w:p w14:paraId="478C0B0A" w14:textId="77777777" w:rsidR="00DA7878" w:rsidRPr="00060779" w:rsidRDefault="00DA7878" w:rsidP="00DA7878">
            <w:pPr>
              <w:pStyle w:val="Titrenumrot"/>
            </w:pPr>
            <w:r w:rsidRPr="00060779">
              <w:rPr>
                <w:rStyle w:val="numrosorange"/>
                <w:b w:val="0"/>
                <w:sz w:val="32"/>
                <w:szCs w:val="32"/>
              </w:rPr>
              <w:sym w:font="Wingdings" w:char="F094"/>
            </w:r>
            <w:r w:rsidRPr="00060779">
              <w:t>Nommer et activer la règle</w:t>
            </w:r>
          </w:p>
          <w:p w14:paraId="629046B6" w14:textId="77777777" w:rsidR="0009467C" w:rsidRPr="00FC0CF2" w:rsidRDefault="0009467C" w:rsidP="004C535A">
            <w:pPr>
              <w:jc w:val="left"/>
            </w:pPr>
          </w:p>
          <w:p w14:paraId="53F5AA47" w14:textId="77777777" w:rsidR="00DA7878" w:rsidRPr="00FC0CF2" w:rsidRDefault="00DA7878" w:rsidP="004C535A">
            <w:pPr>
              <w:jc w:val="left"/>
            </w:pPr>
          </w:p>
          <w:p w14:paraId="129250CB" w14:textId="77777777" w:rsidR="008C73B3" w:rsidRPr="00FC0CF2" w:rsidRDefault="008C73B3" w:rsidP="004C535A">
            <w:pPr>
              <w:jc w:val="left"/>
            </w:pPr>
            <w:r w:rsidRPr="00FC0CF2">
              <w:rPr>
                <w:noProof/>
                <w:lang w:eastAsia="fr-FR"/>
              </w:rPr>
              <w:drawing>
                <wp:inline distT="0" distB="0" distL="0" distR="0" wp14:anchorId="79339585" wp14:editId="4AFBF777">
                  <wp:extent cx="804894" cy="382772"/>
                  <wp:effectExtent l="0" t="0" r="0" b="0"/>
                  <wp:docPr id="229" name="Image 229" descr="W:\RédationSupportJuillet2013\RédationSupportJuillet2013V2\Images\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RédationSupportJuillet2013\RédationSupportJuillet2013V2\Images\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25" cy="39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23DE9" w14:textId="77777777" w:rsidR="008C73B3" w:rsidRPr="00FC0CF2" w:rsidRDefault="008C73B3" w:rsidP="008C73B3">
            <w:pPr>
              <w:pStyle w:val="TexteProcdures"/>
            </w:pPr>
            <w:r w:rsidRPr="00FC0CF2">
              <w:t>La commande « Gérer les règles » permet de modifier, activer, désactiver les règles existantes.</w:t>
            </w:r>
          </w:p>
        </w:tc>
        <w:tc>
          <w:tcPr>
            <w:tcW w:w="7139" w:type="dxa"/>
            <w:gridSpan w:val="2"/>
            <w:tcMar>
              <w:left w:w="0" w:type="dxa"/>
              <w:right w:w="0" w:type="dxa"/>
            </w:tcMar>
          </w:tcPr>
          <w:p w14:paraId="2C7DD608" w14:textId="77777777" w:rsidR="0009467C" w:rsidRPr="00FC0CF2" w:rsidRDefault="001F0A57" w:rsidP="004C535A">
            <w:pPr>
              <w:pStyle w:val="TexteProcdures"/>
              <w:ind w:left="0"/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3F517CA7" wp14:editId="3427E624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2260600</wp:posOffset>
                  </wp:positionV>
                  <wp:extent cx="2865120" cy="2037080"/>
                  <wp:effectExtent l="0" t="0" r="0" b="1270"/>
                  <wp:wrapSquare wrapText="bothSides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88C832" w14:textId="77777777" w:rsidR="0009467C" w:rsidRPr="00FC0CF2" w:rsidRDefault="001F0A57" w:rsidP="004C535A">
            <w:pPr>
              <w:pStyle w:val="TexteProcdures"/>
              <w:ind w:left="0"/>
              <w:jc w:val="right"/>
            </w:pPr>
            <w:r w:rsidRPr="00FC0CF2">
              <w:rPr>
                <w:noProof/>
                <w:lang w:eastAsia="fr-FR"/>
              </w:rPr>
              <w:drawing>
                <wp:anchor distT="0" distB="0" distL="114300" distR="114300" simplePos="0" relativeHeight="251723776" behindDoc="0" locked="0" layoutInCell="1" allowOverlap="1" wp14:anchorId="79B4B3E3" wp14:editId="246610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4507200" cy="2458800"/>
                  <wp:effectExtent l="0" t="0" r="8255" b="0"/>
                  <wp:wrapSquare wrapText="bothSides"/>
                  <wp:docPr id="226" name="Image 226" descr="C:\Users\FORMAT~1\AppData\Local\Temp\SNAGHTML7b29f8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ORMAT~1\AppData\Local\Temp\SNAGHTML7b29f8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200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751776" w14:textId="77777777" w:rsidR="001F0A57" w:rsidRPr="00FC0CF2" w:rsidRDefault="001F0A57" w:rsidP="004C535A">
            <w:pPr>
              <w:pStyle w:val="TexteProcdures"/>
              <w:ind w:left="0"/>
              <w:jc w:val="right"/>
            </w:pPr>
          </w:p>
        </w:tc>
      </w:tr>
    </w:tbl>
    <w:p w14:paraId="1088C271" w14:textId="77777777" w:rsidR="00D123DF" w:rsidRPr="00FC0CF2" w:rsidRDefault="00060779" w:rsidP="00E22094">
      <w:pPr>
        <w:jc w:val="left"/>
        <w:rPr>
          <w:color w:val="830200" w:themeColor="accent6" w:themeShade="BF"/>
          <w:sz w:val="20"/>
          <w:szCs w:val="20"/>
        </w:rPr>
      </w:pPr>
      <w:r>
        <w:rPr>
          <w:rStyle w:val="Marquedecommentaire"/>
        </w:rPr>
        <w:commentReference w:id="33"/>
      </w:r>
    </w:p>
    <w:sectPr w:rsidR="00D123DF" w:rsidRPr="00FC0CF2" w:rsidSect="00E46F52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type w:val="evenPage"/>
      <w:pgSz w:w="11906" w:h="16838" w:code="9"/>
      <w:pgMar w:top="851" w:right="397" w:bottom="709" w:left="397" w:header="340" w:footer="34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3" w:author="Françoise Pervier" w:date="2016-05-27T17:28:00Z" w:initials="FP">
    <w:p w14:paraId="7C66CA7A" w14:textId="77777777" w:rsidR="00060779" w:rsidRDefault="00060779">
      <w:pPr>
        <w:pStyle w:val="Commentaire"/>
      </w:pPr>
      <w:r>
        <w:rPr>
          <w:rStyle w:val="Marquedecommentaire"/>
        </w:rPr>
        <w:annotationRef/>
      </w:r>
      <w:r>
        <w:t>Retarder l’envoi d’un courrier</w:t>
      </w:r>
    </w:p>
    <w:p w14:paraId="0E72AA73" w14:textId="77777777" w:rsidR="00060779" w:rsidRDefault="00060779">
      <w:pPr>
        <w:pStyle w:val="Commentaire"/>
      </w:pPr>
      <w:r>
        <w:t>De tous les courriers</w:t>
      </w:r>
    </w:p>
    <w:p w14:paraId="6001C8A1" w14:textId="77777777" w:rsidR="00060779" w:rsidRDefault="00060779">
      <w:pPr>
        <w:pStyle w:val="Commentaire"/>
      </w:pPr>
      <w:r>
        <w:t>Rattraper un message</w:t>
      </w:r>
    </w:p>
    <w:p w14:paraId="3F7AB3F0" w14:textId="77777777" w:rsidR="00060779" w:rsidRDefault="00060779">
      <w:pPr>
        <w:pStyle w:val="Commentaire"/>
      </w:pPr>
      <w:r>
        <w:t>Ajouter un compte</w:t>
      </w:r>
    </w:p>
    <w:p w14:paraId="6155C3CB" w14:textId="77777777" w:rsidR="00060779" w:rsidRDefault="00060779">
      <w:pPr>
        <w:pStyle w:val="Commentaire"/>
      </w:pPr>
      <w:r>
        <w:t>Gérer les autorisations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55C3C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E330B" w14:textId="77777777" w:rsidR="00DD7F81" w:rsidRDefault="00DD7F81" w:rsidP="00DA462A">
      <w:r>
        <w:separator/>
      </w:r>
    </w:p>
  </w:endnote>
  <w:endnote w:type="continuationSeparator" w:id="0">
    <w:p w14:paraId="4701AFEF" w14:textId="77777777" w:rsidR="00DD7F81" w:rsidRDefault="00DD7F81" w:rsidP="00DA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NeueLT Com 45 Lt">
    <w:altName w:val="Corbel"/>
    <w:charset w:val="00"/>
    <w:family w:val="swiss"/>
    <w:pitch w:val="variable"/>
    <w:sig w:usb0="00000001" w:usb1="10002042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AE05C" w14:textId="77777777" w:rsidR="00FC0CF2" w:rsidRDefault="00FC0CF2" w:rsidP="003653A5">
    <w:pPr>
      <w:pStyle w:val="Pieddepage"/>
      <w:tabs>
        <w:tab w:val="clear" w:pos="9072"/>
        <w:tab w:val="right" w:pos="11057"/>
      </w:tabs>
    </w:pPr>
    <w:r w:rsidRPr="00D10840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begin"/>
    </w:r>
    <w:r w:rsidRPr="00D10840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instrText xml:space="preserve"> PAGE </w:instrText>
    </w:r>
    <w:r w:rsidRPr="00D10840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separate"/>
    </w:r>
    <w:r>
      <w:rPr>
        <w:rStyle w:val="Numrodepage"/>
        <w:rFonts w:asciiTheme="majorHAnsi" w:hAnsiTheme="majorHAnsi" w:cs="Arial"/>
        <w:noProof/>
        <w:color w:val="FFFFFF"/>
        <w:sz w:val="32"/>
        <w:szCs w:val="26"/>
        <w:shd w:val="clear" w:color="auto" w:fill="E95E0F"/>
      </w:rPr>
      <w:t>4</w:t>
    </w:r>
    <w:r w:rsidRPr="00D10840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end"/>
    </w:r>
    <w:r>
      <w:tab/>
    </w:r>
    <w:r>
      <w:tab/>
      <w:t>EXCEL 2013 INITIATION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90F02" w14:textId="77777777" w:rsidR="00FC0CF2" w:rsidRDefault="00FC0CF2" w:rsidP="003653A5">
    <w:pPr>
      <w:pStyle w:val="Pieddepage"/>
      <w:tabs>
        <w:tab w:val="clear" w:pos="9072"/>
        <w:tab w:val="right" w:pos="11057"/>
      </w:tabs>
    </w:pPr>
    <w:r w:rsidRPr="00EA45B7">
      <w:t>EXCEL 2013 INITIATION</w:t>
    </w:r>
    <w:r>
      <w:tab/>
    </w:r>
    <w:r>
      <w:tab/>
    </w: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begin"/>
    </w: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instrText xml:space="preserve"> PAGE </w:instrText>
    </w: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separate"/>
    </w:r>
    <w:r>
      <w:rPr>
        <w:rStyle w:val="Numrodepage"/>
        <w:rFonts w:asciiTheme="majorHAnsi" w:hAnsiTheme="majorHAnsi" w:cs="Arial"/>
        <w:noProof/>
        <w:color w:val="FFFFFF"/>
        <w:sz w:val="32"/>
        <w:szCs w:val="26"/>
        <w:shd w:val="clear" w:color="auto" w:fill="E95E0F"/>
      </w:rPr>
      <w:t>5</w:t>
    </w: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20EF7" w14:textId="6D57ABF6" w:rsidR="00FC0CF2" w:rsidRDefault="00FC0CF2" w:rsidP="003653A5">
    <w:pPr>
      <w:pStyle w:val="Pieddepage"/>
      <w:tabs>
        <w:tab w:val="clear" w:pos="9072"/>
        <w:tab w:val="right" w:pos="11057"/>
      </w:tabs>
    </w:pP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fldChar w:fldCharType="begin"/>
    </w: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instrText xml:space="preserve"> PAGE </w:instrText>
    </w: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fldChar w:fldCharType="separate"/>
    </w:r>
    <w:r w:rsidR="00DA711B">
      <w:rPr>
        <w:rStyle w:val="Numrodepage"/>
        <w:rFonts w:cs="Arial"/>
        <w:noProof/>
        <w:color w:val="FFFFFF"/>
        <w:sz w:val="32"/>
        <w:szCs w:val="26"/>
        <w:shd w:val="clear" w:color="auto" w:fill="1E70B6"/>
      </w:rPr>
      <w:t>20</w:t>
    </w: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fldChar w:fldCharType="end"/>
    </w:r>
    <w:r>
      <w:tab/>
    </w:r>
    <w:r>
      <w:tab/>
      <w:t xml:space="preserve">Outlook 2013 Niveau II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5D140" w14:textId="68344619" w:rsidR="00FC0CF2" w:rsidRDefault="00FC0CF2" w:rsidP="003653A5">
    <w:pPr>
      <w:pStyle w:val="Pieddepage"/>
      <w:tabs>
        <w:tab w:val="clear" w:pos="9072"/>
        <w:tab w:val="right" w:pos="11057"/>
      </w:tabs>
    </w:pPr>
    <w:r>
      <w:t>OUTLOOK 2013 Niveau II</w:t>
    </w:r>
    <w:r>
      <w:tab/>
    </w:r>
    <w:r>
      <w:tab/>
    </w: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fldChar w:fldCharType="begin"/>
    </w: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instrText xml:space="preserve"> PAGE </w:instrText>
    </w: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fldChar w:fldCharType="separate"/>
    </w:r>
    <w:r w:rsidR="00DA711B">
      <w:rPr>
        <w:rStyle w:val="Numrodepage"/>
        <w:rFonts w:cs="Arial"/>
        <w:noProof/>
        <w:color w:val="FFFFFF"/>
        <w:sz w:val="32"/>
        <w:szCs w:val="26"/>
        <w:shd w:val="clear" w:color="auto" w:fill="1E70B6"/>
      </w:rPr>
      <w:t>21</w:t>
    </w:r>
    <w:r w:rsidRPr="00FC0CF2">
      <w:rPr>
        <w:rStyle w:val="Numrodepage"/>
        <w:rFonts w:cs="Arial"/>
        <w:color w:val="FFFFFF"/>
        <w:sz w:val="32"/>
        <w:szCs w:val="26"/>
        <w:shd w:val="clear" w:color="auto" w:fill="1E70B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7BC03" w14:textId="77777777" w:rsidR="00FC0CF2" w:rsidRDefault="00FC0CF2" w:rsidP="009B7D66">
    <w:pPr>
      <w:pStyle w:val="Pieddepage"/>
      <w:tabs>
        <w:tab w:val="clear" w:pos="9072"/>
        <w:tab w:val="right" w:pos="11057"/>
      </w:tabs>
    </w:pP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begin"/>
    </w: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instrText xml:space="preserve"> PAGE </w:instrText>
    </w: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separate"/>
    </w:r>
    <w:r>
      <w:rPr>
        <w:rStyle w:val="Numrodepage"/>
        <w:rFonts w:asciiTheme="majorHAnsi" w:hAnsiTheme="majorHAnsi" w:cs="Arial"/>
        <w:noProof/>
        <w:color w:val="FFFFFF"/>
        <w:sz w:val="32"/>
        <w:szCs w:val="26"/>
        <w:shd w:val="clear" w:color="auto" w:fill="E95E0F"/>
      </w:rPr>
      <w:t>23</w:t>
    </w:r>
    <w:r w:rsidRPr="00EE366B">
      <w:rPr>
        <w:rStyle w:val="Numrodepage"/>
        <w:rFonts w:asciiTheme="majorHAnsi" w:hAnsiTheme="majorHAnsi" w:cs="Arial"/>
        <w:color w:val="FFFFFF"/>
        <w:sz w:val="32"/>
        <w:szCs w:val="26"/>
        <w:shd w:val="clear" w:color="auto" w:fill="E95E0F"/>
      </w:rPr>
      <w:fldChar w:fldCharType="end"/>
    </w:r>
    <w:r>
      <w:tab/>
    </w:r>
    <w:r>
      <w:tab/>
    </w:r>
    <w:r w:rsidRPr="006A0A22">
      <w:rPr>
        <w:sz w:val="28"/>
      </w:rPr>
      <w:t>EXCEL 2013 INITIATION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2B841" w14:textId="77777777" w:rsidR="00DD7F81" w:rsidRDefault="00DD7F81" w:rsidP="00DA462A">
      <w:r>
        <w:separator/>
      </w:r>
    </w:p>
  </w:footnote>
  <w:footnote w:type="continuationSeparator" w:id="0">
    <w:p w14:paraId="4ADD6BEA" w14:textId="77777777" w:rsidR="00DD7F81" w:rsidRDefault="00DD7F81" w:rsidP="00DA4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47ED6" w14:textId="77777777" w:rsidR="00FC0CF2" w:rsidRPr="00004D06" w:rsidRDefault="00FC0CF2" w:rsidP="00004D06">
    <w:pPr>
      <w:widowControl w:val="0"/>
      <w:pBdr>
        <w:bottom w:val="single" w:sz="36" w:space="1" w:color="E95E0F"/>
      </w:pBdr>
      <w:tabs>
        <w:tab w:val="right" w:pos="11057"/>
      </w:tabs>
      <w:spacing w:after="0"/>
      <w:rPr>
        <w:rFonts w:asciiTheme="majorHAnsi" w:hAnsiTheme="majorHAnsi" w:cs="Arial"/>
        <w:color w:val="FFFFFF"/>
        <w:w w:val="90"/>
        <w:sz w:val="28"/>
        <w:szCs w:val="26"/>
        <w:shd w:val="clear" w:color="auto" w:fill="6D7C93"/>
      </w:rPr>
    </w:pPr>
    <w:r w:rsidRPr="00004D06">
      <w:rPr>
        <w:rStyle w:val="Numrodepage"/>
        <w:rFonts w:asciiTheme="majorHAnsi" w:hAnsiTheme="majorHAnsi"/>
        <w:color w:val="000000"/>
        <w:sz w:val="32"/>
      </w:rPr>
      <w:t xml:space="preserve">TITRE DU CHAPITRE - </w:t>
    </w:r>
    <w:r w:rsidRPr="00004D06">
      <w:rPr>
        <w:rStyle w:val="Numrodepage"/>
        <w:rFonts w:asciiTheme="majorHAnsi" w:hAnsiTheme="majorHAnsi"/>
        <w:color w:val="000000"/>
        <w:sz w:val="32"/>
      </w:rPr>
      <w:fldChar w:fldCharType="begin"/>
    </w:r>
    <w:r w:rsidRPr="00004D06">
      <w:rPr>
        <w:rStyle w:val="Numrodepage"/>
        <w:rFonts w:asciiTheme="majorHAnsi" w:hAnsiTheme="majorHAnsi"/>
        <w:color w:val="000000"/>
        <w:sz w:val="32"/>
      </w:rPr>
      <w:instrText xml:space="preserve"> STYLEREF  "Titre 1"  \* MERGEFORMAT </w:instrText>
    </w:r>
    <w:r w:rsidRPr="00004D06">
      <w:rPr>
        <w:rStyle w:val="Numrodepage"/>
        <w:rFonts w:asciiTheme="majorHAnsi" w:hAnsiTheme="majorHAnsi"/>
        <w:color w:val="000000"/>
        <w:sz w:val="32"/>
      </w:rPr>
      <w:fldChar w:fldCharType="separate"/>
    </w:r>
    <w:r w:rsidRPr="00A35B58">
      <w:rPr>
        <w:rStyle w:val="Numrodepage"/>
        <w:rFonts w:asciiTheme="majorHAnsi" w:hAnsiTheme="majorHAnsi"/>
        <w:b/>
        <w:bCs/>
        <w:noProof/>
        <w:color w:val="000000"/>
        <w:sz w:val="32"/>
      </w:rPr>
      <w:t>DECOUVERTE DE</w:t>
    </w:r>
    <w:r>
      <w:rPr>
        <w:rStyle w:val="Numrodepage"/>
        <w:rFonts w:asciiTheme="majorHAnsi" w:hAnsiTheme="majorHAnsi"/>
        <w:noProof/>
        <w:color w:val="000000"/>
        <w:sz w:val="32"/>
      </w:rPr>
      <w:t xml:space="preserve"> LA FENETRE OUTLOOK</w:t>
    </w:r>
    <w:r w:rsidRPr="00004D06">
      <w:rPr>
        <w:rStyle w:val="Numrodepage"/>
        <w:rFonts w:asciiTheme="majorHAnsi" w:hAnsiTheme="majorHAnsi"/>
        <w:color w:val="000000"/>
        <w:sz w:val="32"/>
      </w:rPr>
      <w:fldChar w:fldCharType="end"/>
    </w:r>
    <w:r w:rsidRPr="00004D06">
      <w:rPr>
        <w:rStyle w:val="Numrodepage"/>
        <w:rFonts w:asciiTheme="majorHAnsi" w:hAnsiTheme="majorHAnsi"/>
        <w:color w:val="000000"/>
        <w:sz w:val="32"/>
      </w:rPr>
      <w:tab/>
    </w:r>
    <w:r w:rsidRPr="00004D06">
      <w:rPr>
        <w:noProof/>
        <w:sz w:val="30"/>
        <w:lang w:eastAsia="fr-FR"/>
      </w:rPr>
      <w:drawing>
        <wp:inline distT="0" distB="0" distL="0" distR="0" wp14:anchorId="265E2C55" wp14:editId="05D7737A">
          <wp:extent cx="531997" cy="244486"/>
          <wp:effectExtent l="0" t="0" r="1905" b="3175"/>
          <wp:docPr id="1126" name="Image 1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b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5" cy="24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CABA5" w14:textId="77777777" w:rsidR="00FC0CF2" w:rsidRPr="00004D06" w:rsidRDefault="00FC0CF2" w:rsidP="00004D06">
    <w:pPr>
      <w:widowControl w:val="0"/>
      <w:pBdr>
        <w:bottom w:val="single" w:sz="36" w:space="1" w:color="E95E0F"/>
      </w:pBdr>
      <w:tabs>
        <w:tab w:val="right" w:pos="11057"/>
      </w:tabs>
      <w:spacing w:after="0"/>
      <w:ind w:left="360"/>
      <w:jc w:val="left"/>
      <w:rPr>
        <w:rFonts w:asciiTheme="majorHAnsi" w:hAnsiTheme="majorHAnsi" w:cs="Arial"/>
        <w:color w:val="FFFFFF"/>
        <w:w w:val="90"/>
        <w:sz w:val="32"/>
        <w:szCs w:val="32"/>
        <w:shd w:val="clear" w:color="auto" w:fill="6D7C93"/>
      </w:rPr>
    </w:pPr>
    <w:r>
      <w:rPr>
        <w:noProof/>
        <w:lang w:eastAsia="fr-FR"/>
      </w:rPr>
      <w:drawing>
        <wp:inline distT="0" distB="0" distL="0" distR="0" wp14:anchorId="3575C472" wp14:editId="01FE1AF1">
          <wp:extent cx="552450" cy="2667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Numrodepage"/>
        <w:rFonts w:asciiTheme="majorHAnsi" w:hAnsiTheme="majorHAnsi"/>
        <w:color w:val="000000"/>
        <w:sz w:val="32"/>
        <w:szCs w:val="32"/>
      </w:rPr>
      <w:tab/>
    </w:r>
    <w:r w:rsidRPr="00004D06">
      <w:rPr>
        <w:rStyle w:val="Numrodepage"/>
        <w:rFonts w:asciiTheme="majorHAnsi" w:hAnsiTheme="majorHAnsi"/>
        <w:color w:val="000000"/>
        <w:sz w:val="32"/>
        <w:szCs w:val="32"/>
      </w:rPr>
      <w:fldChar w:fldCharType="begin"/>
    </w:r>
    <w:r w:rsidRPr="00004D06">
      <w:rPr>
        <w:rStyle w:val="Numrodepage"/>
        <w:rFonts w:asciiTheme="majorHAnsi" w:hAnsiTheme="majorHAnsi"/>
        <w:color w:val="000000"/>
        <w:sz w:val="32"/>
        <w:szCs w:val="32"/>
      </w:rPr>
      <w:instrText xml:space="preserve"> STYLEREF  "Titre 1"  \* MERGEFORMAT </w:instrText>
    </w:r>
    <w:r w:rsidRPr="00004D06">
      <w:rPr>
        <w:rStyle w:val="Numrodepage"/>
        <w:rFonts w:asciiTheme="majorHAnsi" w:hAnsiTheme="majorHAnsi"/>
        <w:color w:val="000000"/>
        <w:sz w:val="32"/>
        <w:szCs w:val="32"/>
      </w:rPr>
      <w:fldChar w:fldCharType="separate"/>
    </w:r>
    <w:r w:rsidRPr="00A35B58">
      <w:rPr>
        <w:rStyle w:val="Numrodepage"/>
        <w:rFonts w:asciiTheme="majorHAnsi" w:hAnsiTheme="majorHAnsi"/>
        <w:b/>
        <w:bCs/>
        <w:noProof/>
        <w:color w:val="000000"/>
        <w:sz w:val="32"/>
        <w:szCs w:val="32"/>
      </w:rPr>
      <w:t>DECOUVERTE DE LA</w:t>
    </w:r>
    <w:r>
      <w:rPr>
        <w:rStyle w:val="Numrodepage"/>
        <w:rFonts w:asciiTheme="majorHAnsi" w:hAnsiTheme="majorHAnsi"/>
        <w:noProof/>
        <w:color w:val="000000"/>
        <w:sz w:val="32"/>
        <w:szCs w:val="32"/>
      </w:rPr>
      <w:t xml:space="preserve"> FENETRE OUTLOOK</w:t>
    </w:r>
    <w:r w:rsidRPr="00004D06">
      <w:rPr>
        <w:rStyle w:val="Numrodepage"/>
        <w:rFonts w:asciiTheme="majorHAnsi" w:hAnsiTheme="majorHAnsi"/>
        <w:color w:val="000000"/>
        <w:sz w:val="32"/>
        <w:szCs w:val="32"/>
      </w:rPr>
      <w:fldChar w:fldCharType="end"/>
    </w:r>
    <w:r>
      <w:rPr>
        <w:rStyle w:val="Numrodepage"/>
        <w:rFonts w:asciiTheme="majorHAnsi" w:hAnsiTheme="majorHAnsi"/>
        <w:color w:val="000000"/>
        <w:sz w:val="32"/>
        <w:szCs w:val="32"/>
      </w:rPr>
      <w:t xml:space="preserve"> - </w:t>
    </w:r>
    <w:r w:rsidRPr="00004D06">
      <w:rPr>
        <w:rStyle w:val="Numrodepage"/>
        <w:rFonts w:asciiTheme="majorHAnsi" w:hAnsiTheme="majorHAnsi"/>
        <w:color w:val="000000"/>
        <w:sz w:val="32"/>
        <w:szCs w:val="32"/>
      </w:rPr>
      <w:t>TITRE DU CHAPITRE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5"/>
      <w:gridCol w:w="1649"/>
    </w:tblGrid>
    <w:tr w:rsidR="00FC0CF2" w:rsidRPr="00FC0CF2" w14:paraId="27C64822" w14:textId="77777777" w:rsidTr="00FB6B54">
      <w:tc>
        <w:tcPr>
          <w:tcW w:w="9639" w:type="dxa"/>
        </w:tcPr>
        <w:p w14:paraId="66965A31" w14:textId="07CE06E7" w:rsidR="00FC0CF2" w:rsidRPr="00FC0CF2" w:rsidRDefault="00FC0CF2" w:rsidP="00674E0C">
          <w:pPr>
            <w:pStyle w:val="TitreChapitreEn-ttePaire"/>
            <w:rPr>
              <w:rStyle w:val="Numrodepage"/>
              <w:rFonts w:ascii="Calibri" w:hAnsi="Calibri"/>
              <w:color w:val="auto"/>
              <w:w w:val="100"/>
              <w:sz w:val="22"/>
              <w:szCs w:val="32"/>
            </w:rPr>
          </w:pPr>
          <w:r w:rsidRPr="00FC0CF2">
            <w:rPr>
              <w:rStyle w:val="Numrodepage"/>
              <w:rFonts w:ascii="Calibri" w:hAnsi="Calibri"/>
              <w:color w:val="auto"/>
              <w:w w:val="100"/>
              <w:sz w:val="22"/>
              <w:szCs w:val="32"/>
            </w:rPr>
            <w:fldChar w:fldCharType="begin"/>
          </w:r>
          <w:r w:rsidRPr="00FC0CF2">
            <w:rPr>
              <w:rStyle w:val="Numrodepage"/>
              <w:rFonts w:ascii="Calibri" w:hAnsi="Calibri"/>
              <w:color w:val="auto"/>
              <w:w w:val="100"/>
              <w:sz w:val="22"/>
              <w:szCs w:val="32"/>
            </w:rPr>
            <w:instrText xml:space="preserve"> STYLEREF  "Titre 1"  \* MERGEFORMAT </w:instrText>
          </w:r>
          <w:r w:rsidRPr="00FC0CF2">
            <w:rPr>
              <w:rStyle w:val="Numrodepage"/>
              <w:rFonts w:ascii="Calibri" w:hAnsi="Calibri"/>
              <w:color w:val="auto"/>
              <w:w w:val="100"/>
              <w:sz w:val="22"/>
              <w:szCs w:val="32"/>
            </w:rPr>
            <w:fldChar w:fldCharType="separate"/>
          </w:r>
          <w:r w:rsidR="00DA711B">
            <w:rPr>
              <w:rStyle w:val="Numrodepage"/>
              <w:rFonts w:ascii="Calibri" w:hAnsi="Calibri"/>
              <w:color w:val="auto"/>
              <w:w w:val="100"/>
              <w:sz w:val="22"/>
              <w:szCs w:val="32"/>
            </w:rPr>
            <w:t>GESTION DES CALENDRIERS</w:t>
          </w:r>
          <w:r w:rsidRPr="00FC0CF2">
            <w:rPr>
              <w:rStyle w:val="Numrodepage"/>
              <w:rFonts w:ascii="Calibri" w:hAnsi="Calibri"/>
              <w:color w:val="auto"/>
              <w:w w:val="100"/>
              <w:sz w:val="22"/>
              <w:szCs w:val="32"/>
            </w:rPr>
            <w:fldChar w:fldCharType="end"/>
          </w:r>
        </w:p>
      </w:tc>
      <w:tc>
        <w:tcPr>
          <w:tcW w:w="1700" w:type="dxa"/>
          <w:vMerge w:val="restart"/>
        </w:tcPr>
        <w:p w14:paraId="310F01D6" w14:textId="77777777" w:rsidR="00FC0CF2" w:rsidRPr="00FC0CF2" w:rsidRDefault="00FC0CF2" w:rsidP="00CC0132"/>
      </w:tc>
    </w:tr>
    <w:tr w:rsidR="00FC0CF2" w:rsidRPr="00FC0CF2" w14:paraId="40C62D5E" w14:textId="77777777" w:rsidTr="00FB6B54">
      <w:tc>
        <w:tcPr>
          <w:tcW w:w="9639" w:type="dxa"/>
        </w:tcPr>
        <w:p w14:paraId="7CCA0E93" w14:textId="38EA3BB0" w:rsidR="00FC0CF2" w:rsidRPr="00FC0CF2" w:rsidRDefault="00FC0CF2" w:rsidP="00E9774B">
          <w:pPr>
            <w:pStyle w:val="TitreProcAbcEn-ttePaire"/>
          </w:pPr>
          <w:fldSimple w:instr=" STYLEREF  &quot;Titre 2&quot;  \* MERGEFORMAT ">
            <w:r w:rsidR="00DA711B">
              <w:rPr>
                <w:noProof/>
              </w:rPr>
              <w:t>Créer un rendez-vous</w:t>
            </w:r>
          </w:fldSimple>
        </w:p>
      </w:tc>
      <w:tc>
        <w:tcPr>
          <w:tcW w:w="1700" w:type="dxa"/>
          <w:vMerge/>
        </w:tcPr>
        <w:p w14:paraId="6E9E0F84" w14:textId="77777777" w:rsidR="00FC0CF2" w:rsidRPr="00FC0CF2" w:rsidRDefault="00FC0CF2" w:rsidP="00775AAE">
          <w:pPr>
            <w:pStyle w:val="TitreProcAbcEn-tteImpaire"/>
            <w:rPr>
              <w:rStyle w:val="Numrodepage"/>
              <w:color w:val="000000"/>
              <w:sz w:val="32"/>
              <w:szCs w:val="32"/>
            </w:rPr>
          </w:pPr>
          <w:bookmarkStart w:id="34" w:name="_Toc361011792"/>
        </w:p>
      </w:tc>
    </w:tr>
    <w:bookmarkEnd w:id="34"/>
  </w:tbl>
  <w:p w14:paraId="0DC75714" w14:textId="77777777" w:rsidR="00FC0CF2" w:rsidRPr="00476550" w:rsidRDefault="00FC0CF2" w:rsidP="00FC0CF2">
    <w:pPr>
      <w:widowControl w:val="0"/>
      <w:pBdr>
        <w:bottom w:val="single" w:sz="12" w:space="1" w:color="1E70B6"/>
      </w:pBdr>
      <w:tabs>
        <w:tab w:val="right" w:pos="11057"/>
      </w:tabs>
      <w:spacing w:after="0"/>
      <w:rPr>
        <w:rFonts w:asciiTheme="majorHAnsi" w:hAnsiTheme="majorHAnsi" w:cs="Arial"/>
        <w:w w:val="90"/>
        <w:sz w:val="2"/>
        <w:szCs w:val="2"/>
        <w:shd w:val="clear" w:color="auto" w:fill="6D7C93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63"/>
      <w:gridCol w:w="9449"/>
    </w:tblGrid>
    <w:tr w:rsidR="00FC0CF2" w:rsidRPr="007D145A" w14:paraId="42A2D99F" w14:textId="77777777" w:rsidTr="00BB2EC4">
      <w:tc>
        <w:tcPr>
          <w:tcW w:w="1701" w:type="dxa"/>
          <w:vMerge w:val="restart"/>
          <w:vAlign w:val="center"/>
        </w:tcPr>
        <w:p w14:paraId="29A867F7" w14:textId="77777777" w:rsidR="00FC0CF2" w:rsidRPr="001961D8" w:rsidRDefault="00FC0CF2" w:rsidP="00CC0132"/>
      </w:tc>
      <w:tc>
        <w:tcPr>
          <w:tcW w:w="9637" w:type="dxa"/>
          <w:vAlign w:val="center"/>
        </w:tcPr>
        <w:p w14:paraId="3CA936AA" w14:textId="0B10FF91" w:rsidR="00FC0CF2" w:rsidRPr="007D145A" w:rsidRDefault="00FC0CF2" w:rsidP="007D145A">
          <w:pPr>
            <w:pStyle w:val="TitreChapitreEn-tteImpaire"/>
          </w:pPr>
          <w:r w:rsidRPr="007D145A">
            <w:rPr>
              <w:rStyle w:val="Numrodepage"/>
              <w:color w:val="auto"/>
              <w:w w:val="100"/>
              <w:sz w:val="22"/>
              <w:szCs w:val="32"/>
            </w:rPr>
            <w:fldChar w:fldCharType="begin"/>
          </w:r>
          <w:r w:rsidRPr="007D145A">
            <w:rPr>
              <w:rStyle w:val="Numrodepage"/>
              <w:color w:val="auto"/>
              <w:w w:val="100"/>
              <w:sz w:val="22"/>
              <w:szCs w:val="32"/>
            </w:rPr>
            <w:instrText xml:space="preserve"> STYLEREF  "Titre 1" \l  \* MERGEFORMAT </w:instrText>
          </w:r>
          <w:r w:rsidRPr="007D145A">
            <w:rPr>
              <w:rStyle w:val="Numrodepage"/>
              <w:color w:val="auto"/>
              <w:w w:val="100"/>
              <w:sz w:val="22"/>
              <w:szCs w:val="32"/>
            </w:rPr>
            <w:fldChar w:fldCharType="separate"/>
          </w:r>
          <w:r w:rsidR="00DA711B">
            <w:rPr>
              <w:rStyle w:val="Numrodepage"/>
              <w:color w:val="auto"/>
              <w:w w:val="100"/>
              <w:sz w:val="22"/>
              <w:szCs w:val="32"/>
            </w:rPr>
            <w:t>GESTION DES CALENDRIERS</w:t>
          </w:r>
          <w:r w:rsidRPr="007D145A">
            <w:rPr>
              <w:rStyle w:val="Numrodepage"/>
              <w:color w:val="auto"/>
              <w:w w:val="100"/>
              <w:sz w:val="22"/>
              <w:szCs w:val="32"/>
            </w:rPr>
            <w:fldChar w:fldCharType="end"/>
          </w:r>
        </w:p>
      </w:tc>
    </w:tr>
    <w:tr w:rsidR="00FC0CF2" w:rsidRPr="00775AAE" w14:paraId="1DD23AC8" w14:textId="77777777" w:rsidTr="00BB2EC4">
      <w:tc>
        <w:tcPr>
          <w:tcW w:w="1701" w:type="dxa"/>
          <w:vMerge/>
          <w:vAlign w:val="center"/>
        </w:tcPr>
        <w:p w14:paraId="7C8375A3" w14:textId="77777777" w:rsidR="00FC0CF2" w:rsidRDefault="00FC0CF2" w:rsidP="00CC0132">
          <w:pPr>
            <w:rPr>
              <w:noProof/>
              <w:lang w:eastAsia="fr-FR"/>
            </w:rPr>
          </w:pPr>
        </w:p>
      </w:tc>
      <w:tc>
        <w:tcPr>
          <w:tcW w:w="9637" w:type="dxa"/>
          <w:vAlign w:val="center"/>
        </w:tcPr>
        <w:p w14:paraId="5A44D5FD" w14:textId="0F72C321" w:rsidR="00FC0CF2" w:rsidRPr="007D145A" w:rsidRDefault="00FC0CF2" w:rsidP="007D145A">
          <w:pPr>
            <w:pStyle w:val="TitreProcAbcEn-tteImpaire"/>
          </w:pPr>
          <w:fldSimple w:instr=" STYLEREF  &quot;Titre 2&quot;  \* MERGEFORMAT ">
            <w:r w:rsidR="00DA711B">
              <w:rPr>
                <w:noProof/>
              </w:rPr>
              <w:t>Afficher des calendriers et des groupes de calendriers</w:t>
            </w:r>
          </w:fldSimple>
        </w:p>
      </w:tc>
    </w:tr>
  </w:tbl>
  <w:p w14:paraId="2525C567" w14:textId="77777777" w:rsidR="00FC0CF2" w:rsidRPr="00476550" w:rsidRDefault="00FC0CF2" w:rsidP="00FC0CF2">
    <w:pPr>
      <w:widowControl w:val="0"/>
      <w:pBdr>
        <w:bottom w:val="single" w:sz="12" w:space="1" w:color="1E70B6"/>
      </w:pBdr>
      <w:tabs>
        <w:tab w:val="right" w:pos="11057"/>
      </w:tabs>
      <w:spacing w:after="0" w:line="240" w:lineRule="auto"/>
      <w:jc w:val="left"/>
      <w:rPr>
        <w:rFonts w:asciiTheme="majorHAnsi" w:hAnsiTheme="majorHAnsi" w:cs="Arial"/>
        <w:w w:val="90"/>
        <w:sz w:val="2"/>
        <w:szCs w:val="2"/>
        <w:shd w:val="clear" w:color="auto" w:fill="6D7C93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78"/>
      <w:gridCol w:w="4152"/>
      <w:gridCol w:w="3682"/>
    </w:tblGrid>
    <w:tr w:rsidR="00FC0CF2" w14:paraId="27B1B557" w14:textId="77777777" w:rsidTr="001961D8">
      <w:tc>
        <w:tcPr>
          <w:tcW w:w="3339" w:type="dxa"/>
          <w:vAlign w:val="center"/>
        </w:tcPr>
        <w:p w14:paraId="7985088C" w14:textId="77777777" w:rsidR="00FC0CF2" w:rsidRPr="001961D8" w:rsidRDefault="00FC0CF2" w:rsidP="00CC0132">
          <w:pPr>
            <w:rPr>
              <w:vanish/>
            </w:rPr>
          </w:pPr>
          <w:r w:rsidRPr="00004D06">
            <w:rPr>
              <w:rStyle w:val="Numrodepage"/>
              <w:color w:val="000000"/>
              <w:sz w:val="32"/>
              <w:szCs w:val="32"/>
            </w:rPr>
            <w:t xml:space="preserve">TITRE </w:t>
          </w:r>
          <w:r w:rsidRPr="00377F79">
            <w:rPr>
              <w:rStyle w:val="Numrodepage"/>
              <w:color w:val="000000"/>
              <w:w w:val="100"/>
              <w:sz w:val="32"/>
              <w:szCs w:val="32"/>
            </w:rPr>
            <w:t>DU</w:t>
          </w:r>
          <w:r w:rsidRPr="00004D06">
            <w:rPr>
              <w:rStyle w:val="Numrodepage"/>
              <w:color w:val="000000"/>
              <w:sz w:val="32"/>
              <w:szCs w:val="32"/>
            </w:rPr>
            <w:t xml:space="preserve"> </w:t>
          </w:r>
          <w:r w:rsidRPr="00377F79">
            <w:rPr>
              <w:rStyle w:val="Numrodepage"/>
              <w:color w:val="000000"/>
              <w:w w:val="100"/>
              <w:sz w:val="32"/>
              <w:szCs w:val="32"/>
            </w:rPr>
            <w:t>CHAPITRE</w:t>
          </w:r>
          <w:r>
            <w:rPr>
              <w:rStyle w:val="Numrodepage"/>
              <w:color w:val="000000"/>
              <w:sz w:val="32"/>
              <w:szCs w:val="32"/>
            </w:rPr>
            <w:t xml:space="preserve"> 1</w:t>
          </w:r>
        </w:p>
      </w:tc>
      <w:tc>
        <w:tcPr>
          <w:tcW w:w="4230" w:type="dxa"/>
          <w:vAlign w:val="center"/>
        </w:tcPr>
        <w:p w14:paraId="7FA5C9BB" w14:textId="77777777" w:rsidR="00FC0CF2" w:rsidRDefault="00FC0CF2" w:rsidP="00377F79">
          <w:r>
            <w:rPr>
              <w:noProof/>
              <w:lang w:eastAsia="fr-FR"/>
            </w:rPr>
            <w:t xml:space="preserve">- </w:t>
          </w:r>
          <w:r w:rsidRPr="00004D06">
            <w:rPr>
              <w:rStyle w:val="Numrodepage"/>
              <w:rFonts w:asciiTheme="majorHAnsi" w:hAnsiTheme="majorHAnsi"/>
              <w:color w:val="000000"/>
              <w:sz w:val="32"/>
              <w:szCs w:val="32"/>
            </w:rPr>
            <w:fldChar w:fldCharType="begin"/>
          </w:r>
          <w:r w:rsidRPr="00004D06">
            <w:rPr>
              <w:rStyle w:val="Numrodepage"/>
              <w:rFonts w:asciiTheme="majorHAnsi" w:hAnsiTheme="majorHAnsi"/>
              <w:color w:val="000000"/>
              <w:sz w:val="32"/>
              <w:szCs w:val="32"/>
            </w:rPr>
            <w:instrText xml:space="preserve"> STYLEREF  "Titre 1"  \* MERGEFORMAT </w:instrText>
          </w:r>
          <w:r w:rsidRPr="00004D06">
            <w:rPr>
              <w:rStyle w:val="Numrodepage"/>
              <w:rFonts w:asciiTheme="majorHAnsi" w:hAnsiTheme="majorHAnsi"/>
              <w:color w:val="000000"/>
              <w:sz w:val="32"/>
              <w:szCs w:val="32"/>
            </w:rPr>
            <w:fldChar w:fldCharType="separate"/>
          </w:r>
          <w:r w:rsidRPr="00A35B58">
            <w:rPr>
              <w:rStyle w:val="Numrodepage"/>
              <w:rFonts w:asciiTheme="majorHAnsi" w:hAnsiTheme="majorHAnsi"/>
              <w:b/>
              <w:bCs/>
              <w:noProof/>
              <w:color w:val="000000"/>
              <w:sz w:val="32"/>
              <w:szCs w:val="32"/>
            </w:rPr>
            <w:t>DECOUVERTE DE LA</w:t>
          </w:r>
          <w:r>
            <w:rPr>
              <w:rStyle w:val="Numrodepage"/>
              <w:rFonts w:asciiTheme="majorHAnsi" w:hAnsiTheme="majorHAnsi"/>
              <w:noProof/>
              <w:color w:val="000000"/>
              <w:sz w:val="32"/>
              <w:szCs w:val="32"/>
            </w:rPr>
            <w:t xml:space="preserve"> FENETRE OUTLOOK</w:t>
          </w:r>
          <w:r w:rsidRPr="00004D06">
            <w:rPr>
              <w:rStyle w:val="Numrodepage"/>
              <w:rFonts w:asciiTheme="majorHAnsi" w:hAnsiTheme="majorHAnsi"/>
              <w:color w:val="000000"/>
              <w:sz w:val="32"/>
              <w:szCs w:val="32"/>
            </w:rPr>
            <w:fldChar w:fldCharType="end"/>
          </w:r>
        </w:p>
      </w:tc>
      <w:tc>
        <w:tcPr>
          <w:tcW w:w="3779" w:type="dxa"/>
          <w:vAlign w:val="center"/>
        </w:tcPr>
        <w:p w14:paraId="16391A46" w14:textId="77777777" w:rsidR="00FC0CF2" w:rsidRDefault="00FC0CF2" w:rsidP="001961D8">
          <w:pPr>
            <w:widowControl w:val="0"/>
            <w:tabs>
              <w:tab w:val="right" w:pos="11057"/>
            </w:tabs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7F38DB80" wp14:editId="4349BAEE">
                <wp:extent cx="534670" cy="249555"/>
                <wp:effectExtent l="0" t="0" r="0" b="0"/>
                <wp:docPr id="66" name="Imag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67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869023" w14:textId="77777777" w:rsidR="00FC0CF2" w:rsidRPr="001961D8" w:rsidRDefault="00FC0CF2" w:rsidP="001961D8">
    <w:pPr>
      <w:widowControl w:val="0"/>
      <w:pBdr>
        <w:bottom w:val="single" w:sz="36" w:space="1" w:color="E95E0F"/>
      </w:pBdr>
      <w:tabs>
        <w:tab w:val="right" w:pos="11057"/>
      </w:tabs>
      <w:spacing w:after="0" w:line="240" w:lineRule="auto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252pt;height:116.25pt;visibility:visible" o:bullet="t">
        <v:imagedata r:id="rId1" o:title=""/>
      </v:shape>
    </w:pict>
  </w:numPicBullet>
  <w:numPicBullet w:numPicBulletId="1">
    <w:pict>
      <v:shape id="_x0000_i1170" type="#_x0000_t75" style="width:3in;height:3in" o:bullet="t"/>
    </w:pict>
  </w:numPicBullet>
  <w:numPicBullet w:numPicBulletId="2">
    <w:pict>
      <v:shape id="_x0000_i1171" type="#_x0000_t75" style="width:3in;height:3in" o:bullet="t"/>
    </w:pict>
  </w:numPicBullet>
  <w:numPicBullet w:numPicBulletId="3">
    <w:pict>
      <v:shape id="_x0000_i1172" type="#_x0000_t75" style="width:21pt;height:21pt;visibility:visible" o:bullet="t">
        <v:imagedata r:id="rId2" o:title="SNAGHTML144c087" croptop="4291f" cropbottom="10142f" cropright="12678f"/>
      </v:shape>
    </w:pict>
  </w:numPicBullet>
  <w:numPicBullet w:numPicBulletId="4">
    <w:pict>
      <v:shape id="_x0000_i1173" type="#_x0000_t75" style="width:21pt;height:20.25pt;visibility:visible" o:bullet="t">
        <v:imagedata r:id="rId3" o:title="SNAGHTML13dadb2" croptop="4709f" cropbottom="9926f" cropleft="779f" cropright="12289f"/>
        <o:lock v:ext="edit" aspectratio="f"/>
      </v:shape>
    </w:pict>
  </w:numPicBullet>
  <w:abstractNum w:abstractNumId="0" w15:restartNumberingAfterBreak="0">
    <w:nsid w:val="FFFFFF89"/>
    <w:multiLevelType w:val="singleLevel"/>
    <w:tmpl w:val="A4363F6C"/>
    <w:lvl w:ilvl="0">
      <w:start w:val="1"/>
      <w:numFmt w:val="bullet"/>
      <w:pStyle w:val="Listepuces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AA874D7"/>
    <w:multiLevelType w:val="hybridMultilevel"/>
    <w:tmpl w:val="39527686"/>
    <w:lvl w:ilvl="0" w:tplc="A128ED74">
      <w:start w:val="4"/>
      <w:numFmt w:val="bullet"/>
      <w:lvlText w:val="-"/>
      <w:lvlJc w:val="left"/>
      <w:pPr>
        <w:ind w:left="1069" w:hanging="360"/>
      </w:pPr>
      <w:rPr>
        <w:rFonts w:ascii="HelveticaNeueLT Com 45 Lt" w:eastAsiaTheme="minorHAnsi" w:hAnsi="HelveticaNeueLT Com 45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FE45EA8"/>
    <w:multiLevelType w:val="hybridMultilevel"/>
    <w:tmpl w:val="2916BFD4"/>
    <w:lvl w:ilvl="0" w:tplc="8E9C65AE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B3076"/>
    <w:multiLevelType w:val="hybridMultilevel"/>
    <w:tmpl w:val="132AB102"/>
    <w:lvl w:ilvl="0" w:tplc="8E9C65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622A8"/>
    <w:multiLevelType w:val="hybridMultilevel"/>
    <w:tmpl w:val="85C6606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5557C2"/>
    <w:multiLevelType w:val="hybridMultilevel"/>
    <w:tmpl w:val="0E064674"/>
    <w:lvl w:ilvl="0" w:tplc="8E9C65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C26D4"/>
    <w:multiLevelType w:val="hybridMultilevel"/>
    <w:tmpl w:val="AEA8D85E"/>
    <w:lvl w:ilvl="0" w:tplc="A128ED74">
      <w:start w:val="4"/>
      <w:numFmt w:val="bullet"/>
      <w:lvlText w:val="-"/>
      <w:lvlJc w:val="left"/>
      <w:pPr>
        <w:ind w:left="720" w:hanging="360"/>
      </w:pPr>
      <w:rPr>
        <w:rFonts w:ascii="HelveticaNeueLT Com 45 Lt" w:eastAsiaTheme="minorHAnsi" w:hAnsi="HelveticaNeueLT Com 45 Lt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03EB7"/>
    <w:multiLevelType w:val="hybridMultilevel"/>
    <w:tmpl w:val="70B2E710"/>
    <w:lvl w:ilvl="0" w:tplc="A128ED74">
      <w:start w:val="4"/>
      <w:numFmt w:val="bullet"/>
      <w:lvlText w:val="-"/>
      <w:lvlJc w:val="left"/>
      <w:pPr>
        <w:ind w:left="720" w:hanging="360"/>
      </w:pPr>
      <w:rPr>
        <w:rFonts w:ascii="HelveticaNeueLT Com 45 Lt" w:eastAsiaTheme="minorHAnsi" w:hAnsi="HelveticaNeueLT Com 45 Lt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D4554"/>
    <w:multiLevelType w:val="hybridMultilevel"/>
    <w:tmpl w:val="DF92818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462370"/>
    <w:multiLevelType w:val="hybridMultilevel"/>
    <w:tmpl w:val="620C0648"/>
    <w:lvl w:ilvl="0" w:tplc="8E9C65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060B4"/>
    <w:multiLevelType w:val="hybridMultilevel"/>
    <w:tmpl w:val="49A47D3C"/>
    <w:lvl w:ilvl="0" w:tplc="B1CC5AAE">
      <w:start w:val="1"/>
      <w:numFmt w:val="bullet"/>
      <w:lvlText w:val=""/>
      <w:lvlJc w:val="left"/>
      <w:pPr>
        <w:ind w:left="2138" w:hanging="360"/>
      </w:pPr>
      <w:rPr>
        <w:rFonts w:ascii="Wingdings 2" w:hAnsi="Wingdings 2" w:hint="default"/>
        <w:color w:val="EB6A35" w:themeColor="accent1"/>
        <w:sz w:val="32"/>
        <w:szCs w:val="36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68F3887"/>
    <w:multiLevelType w:val="hybridMultilevel"/>
    <w:tmpl w:val="B7B64E84"/>
    <w:lvl w:ilvl="0" w:tplc="965482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1041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940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A4DB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3C7E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A29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6C37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A68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A0F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74102CE"/>
    <w:multiLevelType w:val="hybridMultilevel"/>
    <w:tmpl w:val="99B40BB2"/>
    <w:lvl w:ilvl="0" w:tplc="8E9C65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A11F3"/>
    <w:multiLevelType w:val="multilevel"/>
    <w:tmpl w:val="4DB457A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E8D6CD3"/>
    <w:multiLevelType w:val="hybridMultilevel"/>
    <w:tmpl w:val="93DCE20E"/>
    <w:lvl w:ilvl="0" w:tplc="9282EB16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9625E94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87E4774">
      <w:numFmt w:val="bullet"/>
      <w:lvlText w:val=""/>
      <w:lvlJc w:val="left"/>
      <w:pPr>
        <w:tabs>
          <w:tab w:val="num" w:pos="3450"/>
        </w:tabs>
        <w:ind w:left="3450" w:hanging="570"/>
      </w:pPr>
      <w:rPr>
        <w:rFonts w:ascii="Wingdings" w:eastAsia="Times New Roman" w:hAnsi="Wingdings" w:cs="Times New Roman" w:hint="default"/>
      </w:rPr>
    </w:lvl>
    <w:lvl w:ilvl="4" w:tplc="C532B76C">
      <w:start w:val="10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</w:rPr>
    </w:lvl>
    <w:lvl w:ilvl="5" w:tplc="B7A6EA50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0B5144C"/>
    <w:multiLevelType w:val="hybridMultilevel"/>
    <w:tmpl w:val="BA7CB8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A59C9"/>
    <w:multiLevelType w:val="hybridMultilevel"/>
    <w:tmpl w:val="7666928A"/>
    <w:lvl w:ilvl="0" w:tplc="A128ED74">
      <w:start w:val="4"/>
      <w:numFmt w:val="bullet"/>
      <w:lvlText w:val="-"/>
      <w:lvlJc w:val="left"/>
      <w:pPr>
        <w:ind w:left="720" w:hanging="360"/>
      </w:pPr>
      <w:rPr>
        <w:rFonts w:ascii="HelveticaNeueLT Com 45 Lt" w:eastAsiaTheme="minorHAnsi" w:hAnsi="HelveticaNeueLT Com 45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F6DA3"/>
    <w:multiLevelType w:val="multilevel"/>
    <w:tmpl w:val="4AD08A3E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suff w:val="nothing"/>
      <w:lvlText w:val="%1"/>
      <w:lvlJc w:val="left"/>
      <w:pPr>
        <w:ind w:left="576" w:hanging="576"/>
      </w:pPr>
      <w:rPr>
        <w:rFonts w:hint="default"/>
      </w:rPr>
    </w:lvl>
    <w:lvl w:ilvl="2">
      <w:start w:val="1"/>
      <w:numFmt w:val="none"/>
      <w:pStyle w:val="Titre3"/>
      <w:suff w:val="nothing"/>
      <w:lvlText w:val="%1"/>
      <w:lvlJc w:val="left"/>
      <w:pPr>
        <w:ind w:left="720" w:hanging="720"/>
      </w:pPr>
      <w:rPr>
        <w:rFonts w:hint="default"/>
      </w:rPr>
    </w:lvl>
    <w:lvl w:ilvl="3">
      <w:start w:val="1"/>
      <w:numFmt w:val="none"/>
      <w:pStyle w:val="Titre4"/>
      <w:suff w:val="nothing"/>
      <w:lvlText w:val="%1"/>
      <w:lvlJc w:val="left"/>
      <w:pPr>
        <w:ind w:left="864" w:hanging="864"/>
      </w:pPr>
      <w:rPr>
        <w:rFonts w:hint="default"/>
      </w:rPr>
    </w:lvl>
    <w:lvl w:ilvl="4">
      <w:start w:val="1"/>
      <w:numFmt w:val="none"/>
      <w:pStyle w:val="Titre5"/>
      <w:suff w:val="nothing"/>
      <w:lvlText w:val="%1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Titre8"/>
      <w:suff w:val="nothing"/>
      <w:lvlText w:val="%1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AA71AB6"/>
    <w:multiLevelType w:val="hybridMultilevel"/>
    <w:tmpl w:val="B338E65E"/>
    <w:lvl w:ilvl="0" w:tplc="A128ED74">
      <w:start w:val="4"/>
      <w:numFmt w:val="bullet"/>
      <w:lvlText w:val="-"/>
      <w:lvlJc w:val="left"/>
      <w:pPr>
        <w:ind w:left="720" w:hanging="360"/>
      </w:pPr>
      <w:rPr>
        <w:rFonts w:ascii="HelveticaNeueLT Com 45 Lt" w:eastAsiaTheme="minorHAnsi" w:hAnsi="HelveticaNeueLT Com 45 Lt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E64A7"/>
    <w:multiLevelType w:val="hybridMultilevel"/>
    <w:tmpl w:val="5CCC6020"/>
    <w:lvl w:ilvl="0" w:tplc="9012AE24">
      <w:start w:val="1"/>
      <w:numFmt w:val="bullet"/>
      <w:lvlText w:val=""/>
      <w:lvlJc w:val="left"/>
      <w:pPr>
        <w:ind w:left="2563" w:hanging="360"/>
      </w:pPr>
      <w:rPr>
        <w:rFonts w:ascii="Wingdings 2" w:hAnsi="Wingdings 2" w:hint="default"/>
        <w:color w:val="EB6A35" w:themeColor="accent1"/>
        <w:sz w:val="32"/>
        <w:szCs w:val="36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0" w15:restartNumberingAfterBreak="0">
    <w:nsid w:val="4F6930B4"/>
    <w:multiLevelType w:val="multilevel"/>
    <w:tmpl w:val="EAA68036"/>
    <w:styleLink w:val="listepuces0"/>
    <w:lvl w:ilvl="0">
      <w:start w:val="1"/>
      <w:numFmt w:val="bullet"/>
      <w:pStyle w:val="listecorpsdetexte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>
      <w:start w:val="1"/>
      <w:numFmt w:val="bullet"/>
      <w:lvlText w:val="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b w:val="0"/>
        <w:i w:val="0"/>
        <w:color w:val="auto"/>
        <w:sz w:val="12"/>
        <w:szCs w:val="12"/>
      </w:rPr>
    </w:lvl>
    <w:lvl w:ilvl="3">
      <w:start w:val="1"/>
      <w:numFmt w:val="decimal"/>
      <w:lvlText w:val="(%4)"/>
      <w:lvlJc w:val="left"/>
      <w:pPr>
        <w:tabs>
          <w:tab w:val="num" w:pos="4887"/>
        </w:tabs>
        <w:ind w:left="488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87"/>
        </w:tabs>
        <w:ind w:left="6687" w:hanging="360"/>
      </w:pPr>
      <w:rPr>
        <w:rFonts w:hint="default"/>
      </w:rPr>
    </w:lvl>
  </w:abstractNum>
  <w:abstractNum w:abstractNumId="21" w15:restartNumberingAfterBreak="0">
    <w:nsid w:val="510D1BE8"/>
    <w:multiLevelType w:val="hybridMultilevel"/>
    <w:tmpl w:val="849E33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755D6"/>
    <w:multiLevelType w:val="multilevel"/>
    <w:tmpl w:val="E8DAA8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91714AD"/>
    <w:multiLevelType w:val="multilevel"/>
    <w:tmpl w:val="54B6489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EB6A35" w:themeColor="accent1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>
      <w:start w:val="1"/>
      <w:numFmt w:val="bullet"/>
      <w:lvlText w:val="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b w:val="0"/>
        <w:i w:val="0"/>
        <w:color w:val="auto"/>
        <w:sz w:val="12"/>
        <w:szCs w:val="12"/>
      </w:rPr>
    </w:lvl>
    <w:lvl w:ilvl="3">
      <w:start w:val="1"/>
      <w:numFmt w:val="decimal"/>
      <w:lvlText w:val="(%4)"/>
      <w:lvlJc w:val="left"/>
      <w:pPr>
        <w:tabs>
          <w:tab w:val="num" w:pos="4887"/>
        </w:tabs>
        <w:ind w:left="488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87"/>
        </w:tabs>
        <w:ind w:left="6687" w:hanging="360"/>
      </w:pPr>
      <w:rPr>
        <w:rFonts w:hint="default"/>
      </w:rPr>
    </w:lvl>
  </w:abstractNum>
  <w:abstractNum w:abstractNumId="24" w15:restartNumberingAfterBreak="0">
    <w:nsid w:val="5F5222CC"/>
    <w:multiLevelType w:val="multilevel"/>
    <w:tmpl w:val="03B0F7A8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3A749CC"/>
    <w:multiLevelType w:val="multilevel"/>
    <w:tmpl w:val="B13A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86E00A3"/>
    <w:multiLevelType w:val="hybridMultilevel"/>
    <w:tmpl w:val="3D484EBA"/>
    <w:lvl w:ilvl="0" w:tplc="A128ED74">
      <w:start w:val="4"/>
      <w:numFmt w:val="bullet"/>
      <w:lvlText w:val="-"/>
      <w:lvlJc w:val="left"/>
      <w:pPr>
        <w:ind w:left="1080" w:hanging="360"/>
      </w:pPr>
      <w:rPr>
        <w:rFonts w:ascii="HelveticaNeueLT Com 45 Lt" w:eastAsiaTheme="minorHAnsi" w:hAnsi="HelveticaNeueLT Com 45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A47DE2"/>
    <w:multiLevelType w:val="hybridMultilevel"/>
    <w:tmpl w:val="380A2436"/>
    <w:lvl w:ilvl="0" w:tplc="A128ED74">
      <w:start w:val="4"/>
      <w:numFmt w:val="bullet"/>
      <w:lvlText w:val="-"/>
      <w:lvlJc w:val="left"/>
      <w:pPr>
        <w:ind w:left="720" w:hanging="360"/>
      </w:pPr>
      <w:rPr>
        <w:rFonts w:ascii="HelveticaNeueLT Com 45 Lt" w:eastAsiaTheme="minorHAnsi" w:hAnsi="HelveticaNeueLT Com 45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11374"/>
    <w:multiLevelType w:val="hybridMultilevel"/>
    <w:tmpl w:val="20326A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556B2"/>
    <w:multiLevelType w:val="hybridMultilevel"/>
    <w:tmpl w:val="7D5E22A4"/>
    <w:lvl w:ilvl="0" w:tplc="A128ED74">
      <w:start w:val="4"/>
      <w:numFmt w:val="bullet"/>
      <w:lvlText w:val="-"/>
      <w:lvlJc w:val="left"/>
      <w:pPr>
        <w:ind w:left="720" w:hanging="360"/>
      </w:pPr>
      <w:rPr>
        <w:rFonts w:ascii="HelveticaNeueLT Com 45 Lt" w:eastAsiaTheme="minorHAnsi" w:hAnsi="HelveticaNeueLT Com 45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AB6B97"/>
    <w:multiLevelType w:val="hybridMultilevel"/>
    <w:tmpl w:val="AF5039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AC6512"/>
    <w:multiLevelType w:val="hybridMultilevel"/>
    <w:tmpl w:val="6554D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D3358A"/>
    <w:multiLevelType w:val="multilevel"/>
    <w:tmpl w:val="EAA68036"/>
    <w:numStyleLink w:val="listepuces0"/>
  </w:abstractNum>
  <w:abstractNum w:abstractNumId="33" w15:restartNumberingAfterBreak="0">
    <w:nsid w:val="7EC10320"/>
    <w:multiLevelType w:val="hybridMultilevel"/>
    <w:tmpl w:val="313637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3"/>
  </w:num>
  <w:num w:numId="4">
    <w:abstractNumId w:val="19"/>
  </w:num>
  <w:num w:numId="5">
    <w:abstractNumId w:val="24"/>
  </w:num>
  <w:num w:numId="6">
    <w:abstractNumId w:val="10"/>
  </w:num>
  <w:num w:numId="7">
    <w:abstractNumId w:val="23"/>
  </w:num>
  <w:num w:numId="8">
    <w:abstractNumId w:val="23"/>
  </w:num>
  <w:num w:numId="9">
    <w:abstractNumId w:val="23"/>
  </w:num>
  <w:num w:numId="10">
    <w:abstractNumId w:val="14"/>
  </w:num>
  <w:num w:numId="11">
    <w:abstractNumId w:val="0"/>
  </w:num>
  <w:num w:numId="12">
    <w:abstractNumId w:val="23"/>
  </w:num>
  <w:num w:numId="13">
    <w:abstractNumId w:val="23"/>
  </w:num>
  <w:num w:numId="14">
    <w:abstractNumId w:val="20"/>
  </w:num>
  <w:num w:numId="15">
    <w:abstractNumId w:val="32"/>
  </w:num>
  <w:num w:numId="16">
    <w:abstractNumId w:val="17"/>
  </w:num>
  <w:num w:numId="17">
    <w:abstractNumId w:val="11"/>
  </w:num>
  <w:num w:numId="18">
    <w:abstractNumId w:val="1"/>
  </w:num>
  <w:num w:numId="19">
    <w:abstractNumId w:val="28"/>
  </w:num>
  <w:num w:numId="20">
    <w:abstractNumId w:val="33"/>
  </w:num>
  <w:num w:numId="21">
    <w:abstractNumId w:val="9"/>
  </w:num>
  <w:num w:numId="22">
    <w:abstractNumId w:val="30"/>
  </w:num>
  <w:num w:numId="23">
    <w:abstractNumId w:val="25"/>
  </w:num>
  <w:num w:numId="24">
    <w:abstractNumId w:val="2"/>
  </w:num>
  <w:num w:numId="25">
    <w:abstractNumId w:val="3"/>
  </w:num>
  <w:num w:numId="26">
    <w:abstractNumId w:val="12"/>
  </w:num>
  <w:num w:numId="27">
    <w:abstractNumId w:val="18"/>
  </w:num>
  <w:num w:numId="28">
    <w:abstractNumId w:val="5"/>
  </w:num>
  <w:num w:numId="29">
    <w:abstractNumId w:val="16"/>
  </w:num>
  <w:num w:numId="30">
    <w:abstractNumId w:val="27"/>
  </w:num>
  <w:num w:numId="31">
    <w:abstractNumId w:val="26"/>
  </w:num>
  <w:num w:numId="32">
    <w:abstractNumId w:val="6"/>
  </w:num>
  <w:num w:numId="33">
    <w:abstractNumId w:val="7"/>
  </w:num>
  <w:num w:numId="34">
    <w:abstractNumId w:val="29"/>
  </w:num>
  <w:num w:numId="35">
    <w:abstractNumId w:val="15"/>
  </w:num>
  <w:num w:numId="36">
    <w:abstractNumId w:val="31"/>
  </w:num>
  <w:num w:numId="37">
    <w:abstractNumId w:val="21"/>
  </w:num>
  <w:num w:numId="38">
    <w:abstractNumId w:val="4"/>
  </w:num>
  <w:num w:numId="3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rançoise Pervier">
    <w15:presenceInfo w15:providerId="Windows Live" w15:userId="f087c270f4d039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199"/>
    <w:rsid w:val="00002998"/>
    <w:rsid w:val="00003F63"/>
    <w:rsid w:val="00004D06"/>
    <w:rsid w:val="000114FB"/>
    <w:rsid w:val="0001371B"/>
    <w:rsid w:val="00016F1A"/>
    <w:rsid w:val="00016F6F"/>
    <w:rsid w:val="0001706E"/>
    <w:rsid w:val="0002166D"/>
    <w:rsid w:val="00026500"/>
    <w:rsid w:val="00035632"/>
    <w:rsid w:val="00051727"/>
    <w:rsid w:val="0005184F"/>
    <w:rsid w:val="00052EDD"/>
    <w:rsid w:val="00060779"/>
    <w:rsid w:val="00064500"/>
    <w:rsid w:val="000727FC"/>
    <w:rsid w:val="00074EB5"/>
    <w:rsid w:val="0007585B"/>
    <w:rsid w:val="00081089"/>
    <w:rsid w:val="0008232C"/>
    <w:rsid w:val="000840D6"/>
    <w:rsid w:val="00091CF6"/>
    <w:rsid w:val="0009467C"/>
    <w:rsid w:val="000A6411"/>
    <w:rsid w:val="000B7503"/>
    <w:rsid w:val="000C087F"/>
    <w:rsid w:val="000C63E2"/>
    <w:rsid w:val="000D0F8A"/>
    <w:rsid w:val="000E47A5"/>
    <w:rsid w:val="000F4E75"/>
    <w:rsid w:val="000F68BF"/>
    <w:rsid w:val="001000CE"/>
    <w:rsid w:val="00107A01"/>
    <w:rsid w:val="00110132"/>
    <w:rsid w:val="00113673"/>
    <w:rsid w:val="00116F07"/>
    <w:rsid w:val="00117C38"/>
    <w:rsid w:val="00117F14"/>
    <w:rsid w:val="001214A4"/>
    <w:rsid w:val="0013398E"/>
    <w:rsid w:val="00135831"/>
    <w:rsid w:val="00135849"/>
    <w:rsid w:val="00135CBB"/>
    <w:rsid w:val="00137ABD"/>
    <w:rsid w:val="0014350E"/>
    <w:rsid w:val="001505AB"/>
    <w:rsid w:val="00150AFE"/>
    <w:rsid w:val="00152A9D"/>
    <w:rsid w:val="0015399D"/>
    <w:rsid w:val="00156AA9"/>
    <w:rsid w:val="001601B4"/>
    <w:rsid w:val="001656B4"/>
    <w:rsid w:val="00170202"/>
    <w:rsid w:val="001719C7"/>
    <w:rsid w:val="00181D77"/>
    <w:rsid w:val="001830F1"/>
    <w:rsid w:val="001879EC"/>
    <w:rsid w:val="00191369"/>
    <w:rsid w:val="00193CCF"/>
    <w:rsid w:val="00195EE1"/>
    <w:rsid w:val="001961D8"/>
    <w:rsid w:val="001979B8"/>
    <w:rsid w:val="001A1085"/>
    <w:rsid w:val="001A2585"/>
    <w:rsid w:val="001A2622"/>
    <w:rsid w:val="001A349E"/>
    <w:rsid w:val="001A4126"/>
    <w:rsid w:val="001A7EDA"/>
    <w:rsid w:val="001B040C"/>
    <w:rsid w:val="001B064D"/>
    <w:rsid w:val="001B1607"/>
    <w:rsid w:val="001B41F5"/>
    <w:rsid w:val="001B49D7"/>
    <w:rsid w:val="001B50AB"/>
    <w:rsid w:val="001B67FF"/>
    <w:rsid w:val="001C2CE3"/>
    <w:rsid w:val="001C3A4C"/>
    <w:rsid w:val="001D26CC"/>
    <w:rsid w:val="001F0A57"/>
    <w:rsid w:val="001F4C3D"/>
    <w:rsid w:val="0020391A"/>
    <w:rsid w:val="00205877"/>
    <w:rsid w:val="0021363C"/>
    <w:rsid w:val="002143D5"/>
    <w:rsid w:val="00214540"/>
    <w:rsid w:val="002200E5"/>
    <w:rsid w:val="00221045"/>
    <w:rsid w:val="0023306D"/>
    <w:rsid w:val="0023617B"/>
    <w:rsid w:val="00240C30"/>
    <w:rsid w:val="002415BC"/>
    <w:rsid w:val="002530CF"/>
    <w:rsid w:val="002534E6"/>
    <w:rsid w:val="00257ED5"/>
    <w:rsid w:val="00262B57"/>
    <w:rsid w:val="00266BBE"/>
    <w:rsid w:val="00272330"/>
    <w:rsid w:val="00280AE3"/>
    <w:rsid w:val="0028252B"/>
    <w:rsid w:val="00282E4B"/>
    <w:rsid w:val="0028417A"/>
    <w:rsid w:val="002A085F"/>
    <w:rsid w:val="002B14A0"/>
    <w:rsid w:val="002B1A26"/>
    <w:rsid w:val="002B3242"/>
    <w:rsid w:val="002C2D00"/>
    <w:rsid w:val="002C5B90"/>
    <w:rsid w:val="002C7FE7"/>
    <w:rsid w:val="002D0334"/>
    <w:rsid w:val="002E3C8C"/>
    <w:rsid w:val="002E5D47"/>
    <w:rsid w:val="002E7D82"/>
    <w:rsid w:val="002F059B"/>
    <w:rsid w:val="002F2387"/>
    <w:rsid w:val="002F447E"/>
    <w:rsid w:val="002F70B5"/>
    <w:rsid w:val="00305D2E"/>
    <w:rsid w:val="00306CEE"/>
    <w:rsid w:val="00307489"/>
    <w:rsid w:val="00313952"/>
    <w:rsid w:val="0031502D"/>
    <w:rsid w:val="003263C8"/>
    <w:rsid w:val="003348A8"/>
    <w:rsid w:val="00345199"/>
    <w:rsid w:val="003452CA"/>
    <w:rsid w:val="00346460"/>
    <w:rsid w:val="003467F3"/>
    <w:rsid w:val="00346F71"/>
    <w:rsid w:val="00354196"/>
    <w:rsid w:val="0035553F"/>
    <w:rsid w:val="00361EA7"/>
    <w:rsid w:val="003653A5"/>
    <w:rsid w:val="00373846"/>
    <w:rsid w:val="00376746"/>
    <w:rsid w:val="00377056"/>
    <w:rsid w:val="00377E79"/>
    <w:rsid w:val="00377F79"/>
    <w:rsid w:val="00381FF8"/>
    <w:rsid w:val="00391EF1"/>
    <w:rsid w:val="00393CE7"/>
    <w:rsid w:val="00395E0C"/>
    <w:rsid w:val="003A1B24"/>
    <w:rsid w:val="003A2864"/>
    <w:rsid w:val="003B4BAA"/>
    <w:rsid w:val="003B62C7"/>
    <w:rsid w:val="003B69C0"/>
    <w:rsid w:val="003B7C70"/>
    <w:rsid w:val="003C0A4F"/>
    <w:rsid w:val="003C1322"/>
    <w:rsid w:val="003C1787"/>
    <w:rsid w:val="003D0741"/>
    <w:rsid w:val="003D7533"/>
    <w:rsid w:val="003D76CB"/>
    <w:rsid w:val="003E2DE0"/>
    <w:rsid w:val="003E596E"/>
    <w:rsid w:val="003E6029"/>
    <w:rsid w:val="003F4278"/>
    <w:rsid w:val="003F70A4"/>
    <w:rsid w:val="003F7C7A"/>
    <w:rsid w:val="00401FBE"/>
    <w:rsid w:val="00403250"/>
    <w:rsid w:val="00403DAF"/>
    <w:rsid w:val="00403E87"/>
    <w:rsid w:val="004107C0"/>
    <w:rsid w:val="00411713"/>
    <w:rsid w:val="0041203F"/>
    <w:rsid w:val="00413A9D"/>
    <w:rsid w:val="00415DA8"/>
    <w:rsid w:val="00426F32"/>
    <w:rsid w:val="00440199"/>
    <w:rsid w:val="0044391E"/>
    <w:rsid w:val="00443D6B"/>
    <w:rsid w:val="004452F6"/>
    <w:rsid w:val="00446113"/>
    <w:rsid w:val="00446395"/>
    <w:rsid w:val="00455AD5"/>
    <w:rsid w:val="00466C36"/>
    <w:rsid w:val="00466CA2"/>
    <w:rsid w:val="0047271B"/>
    <w:rsid w:val="00476550"/>
    <w:rsid w:val="004767D2"/>
    <w:rsid w:val="004827CF"/>
    <w:rsid w:val="00482FE6"/>
    <w:rsid w:val="00482FFA"/>
    <w:rsid w:val="004842FB"/>
    <w:rsid w:val="00491B65"/>
    <w:rsid w:val="00491F5F"/>
    <w:rsid w:val="00497483"/>
    <w:rsid w:val="00497E41"/>
    <w:rsid w:val="004A2765"/>
    <w:rsid w:val="004A3CC0"/>
    <w:rsid w:val="004A6103"/>
    <w:rsid w:val="004A668A"/>
    <w:rsid w:val="004B01C2"/>
    <w:rsid w:val="004B12A7"/>
    <w:rsid w:val="004B4040"/>
    <w:rsid w:val="004B6993"/>
    <w:rsid w:val="004B6B53"/>
    <w:rsid w:val="004C18D9"/>
    <w:rsid w:val="004C535A"/>
    <w:rsid w:val="004C59F3"/>
    <w:rsid w:val="004C6563"/>
    <w:rsid w:val="004C6C51"/>
    <w:rsid w:val="004D7378"/>
    <w:rsid w:val="004D7F4C"/>
    <w:rsid w:val="004E02F9"/>
    <w:rsid w:val="004E7B4A"/>
    <w:rsid w:val="004F4AED"/>
    <w:rsid w:val="004F4D8E"/>
    <w:rsid w:val="004F6196"/>
    <w:rsid w:val="004F77D8"/>
    <w:rsid w:val="004F7B97"/>
    <w:rsid w:val="0050262C"/>
    <w:rsid w:val="00503173"/>
    <w:rsid w:val="00503781"/>
    <w:rsid w:val="0051406D"/>
    <w:rsid w:val="00515859"/>
    <w:rsid w:val="005158D4"/>
    <w:rsid w:val="00520982"/>
    <w:rsid w:val="005255EF"/>
    <w:rsid w:val="00526499"/>
    <w:rsid w:val="0053062C"/>
    <w:rsid w:val="005318B4"/>
    <w:rsid w:val="0053251A"/>
    <w:rsid w:val="005335CC"/>
    <w:rsid w:val="00541A4B"/>
    <w:rsid w:val="00542D4C"/>
    <w:rsid w:val="00565F60"/>
    <w:rsid w:val="0057117D"/>
    <w:rsid w:val="00571B15"/>
    <w:rsid w:val="005769E1"/>
    <w:rsid w:val="00577A61"/>
    <w:rsid w:val="005816DB"/>
    <w:rsid w:val="005817B8"/>
    <w:rsid w:val="00581CE5"/>
    <w:rsid w:val="005836E0"/>
    <w:rsid w:val="00587557"/>
    <w:rsid w:val="00591DBE"/>
    <w:rsid w:val="00597336"/>
    <w:rsid w:val="005A3B11"/>
    <w:rsid w:val="005B1C6E"/>
    <w:rsid w:val="005B7364"/>
    <w:rsid w:val="005C7188"/>
    <w:rsid w:val="005D137C"/>
    <w:rsid w:val="005D47EB"/>
    <w:rsid w:val="005D4FD2"/>
    <w:rsid w:val="005E18C0"/>
    <w:rsid w:val="005E4E13"/>
    <w:rsid w:val="005F4CFD"/>
    <w:rsid w:val="005F4F95"/>
    <w:rsid w:val="005F5109"/>
    <w:rsid w:val="005F6957"/>
    <w:rsid w:val="006032D3"/>
    <w:rsid w:val="00605654"/>
    <w:rsid w:val="00607EE8"/>
    <w:rsid w:val="006149CF"/>
    <w:rsid w:val="00621A80"/>
    <w:rsid w:val="00626D6E"/>
    <w:rsid w:val="00630E40"/>
    <w:rsid w:val="0063199A"/>
    <w:rsid w:val="00633E48"/>
    <w:rsid w:val="00634BE2"/>
    <w:rsid w:val="006422A2"/>
    <w:rsid w:val="006508D6"/>
    <w:rsid w:val="006536C4"/>
    <w:rsid w:val="00672CAE"/>
    <w:rsid w:val="0067329C"/>
    <w:rsid w:val="00673548"/>
    <w:rsid w:val="00673CC2"/>
    <w:rsid w:val="00674E0C"/>
    <w:rsid w:val="0068130E"/>
    <w:rsid w:val="00681341"/>
    <w:rsid w:val="0068374E"/>
    <w:rsid w:val="00685C42"/>
    <w:rsid w:val="00692DF8"/>
    <w:rsid w:val="00693FE3"/>
    <w:rsid w:val="00697987"/>
    <w:rsid w:val="006A0A22"/>
    <w:rsid w:val="006B498F"/>
    <w:rsid w:val="006D09DC"/>
    <w:rsid w:val="006D13F3"/>
    <w:rsid w:val="006D4C9D"/>
    <w:rsid w:val="006D7BB9"/>
    <w:rsid w:val="006E0308"/>
    <w:rsid w:val="006E580E"/>
    <w:rsid w:val="006E76D9"/>
    <w:rsid w:val="006E7889"/>
    <w:rsid w:val="006F01C6"/>
    <w:rsid w:val="006F0208"/>
    <w:rsid w:val="006F1A75"/>
    <w:rsid w:val="006F26F8"/>
    <w:rsid w:val="006F7663"/>
    <w:rsid w:val="00701DA0"/>
    <w:rsid w:val="00705DCE"/>
    <w:rsid w:val="00720C80"/>
    <w:rsid w:val="00726764"/>
    <w:rsid w:val="007267CD"/>
    <w:rsid w:val="0072763E"/>
    <w:rsid w:val="00731C56"/>
    <w:rsid w:val="00741DD1"/>
    <w:rsid w:val="007431B4"/>
    <w:rsid w:val="00745DCA"/>
    <w:rsid w:val="00747B23"/>
    <w:rsid w:val="00750267"/>
    <w:rsid w:val="00750807"/>
    <w:rsid w:val="00754B8F"/>
    <w:rsid w:val="00762791"/>
    <w:rsid w:val="007724F1"/>
    <w:rsid w:val="007744AD"/>
    <w:rsid w:val="00775AAE"/>
    <w:rsid w:val="00777DB2"/>
    <w:rsid w:val="00784082"/>
    <w:rsid w:val="007909B9"/>
    <w:rsid w:val="00793D32"/>
    <w:rsid w:val="00794ED6"/>
    <w:rsid w:val="007A5E02"/>
    <w:rsid w:val="007A6D30"/>
    <w:rsid w:val="007B1597"/>
    <w:rsid w:val="007B1605"/>
    <w:rsid w:val="007B287B"/>
    <w:rsid w:val="007B524D"/>
    <w:rsid w:val="007B5405"/>
    <w:rsid w:val="007B6845"/>
    <w:rsid w:val="007B6AA3"/>
    <w:rsid w:val="007B73A2"/>
    <w:rsid w:val="007C2345"/>
    <w:rsid w:val="007C33D2"/>
    <w:rsid w:val="007C392B"/>
    <w:rsid w:val="007C63F9"/>
    <w:rsid w:val="007D145A"/>
    <w:rsid w:val="007D1A39"/>
    <w:rsid w:val="007D1B5B"/>
    <w:rsid w:val="007D1E50"/>
    <w:rsid w:val="007D2B65"/>
    <w:rsid w:val="007F0DCA"/>
    <w:rsid w:val="007F130D"/>
    <w:rsid w:val="007F2D47"/>
    <w:rsid w:val="007F4148"/>
    <w:rsid w:val="007F5F42"/>
    <w:rsid w:val="007F5FD6"/>
    <w:rsid w:val="007F7B1B"/>
    <w:rsid w:val="008061D2"/>
    <w:rsid w:val="00806944"/>
    <w:rsid w:val="008074AE"/>
    <w:rsid w:val="00807A8B"/>
    <w:rsid w:val="00807FF0"/>
    <w:rsid w:val="00811785"/>
    <w:rsid w:val="00812A03"/>
    <w:rsid w:val="00817105"/>
    <w:rsid w:val="0082099A"/>
    <w:rsid w:val="00831546"/>
    <w:rsid w:val="0083364E"/>
    <w:rsid w:val="00833A75"/>
    <w:rsid w:val="00840B57"/>
    <w:rsid w:val="00851D53"/>
    <w:rsid w:val="008555CC"/>
    <w:rsid w:val="0086189E"/>
    <w:rsid w:val="00867944"/>
    <w:rsid w:val="0087407A"/>
    <w:rsid w:val="0088140B"/>
    <w:rsid w:val="00881B12"/>
    <w:rsid w:val="00894999"/>
    <w:rsid w:val="008953C3"/>
    <w:rsid w:val="00896A73"/>
    <w:rsid w:val="008977D0"/>
    <w:rsid w:val="008A086B"/>
    <w:rsid w:val="008A21CE"/>
    <w:rsid w:val="008A5F18"/>
    <w:rsid w:val="008B5703"/>
    <w:rsid w:val="008C3DFD"/>
    <w:rsid w:val="008C73B3"/>
    <w:rsid w:val="008D01D1"/>
    <w:rsid w:val="008D3F75"/>
    <w:rsid w:val="008E08AA"/>
    <w:rsid w:val="008E10A1"/>
    <w:rsid w:val="008E236D"/>
    <w:rsid w:val="008E3449"/>
    <w:rsid w:val="008E4C2F"/>
    <w:rsid w:val="008F0A5A"/>
    <w:rsid w:val="008F15FC"/>
    <w:rsid w:val="008F52E4"/>
    <w:rsid w:val="008F6355"/>
    <w:rsid w:val="00904599"/>
    <w:rsid w:val="00904731"/>
    <w:rsid w:val="00905BF8"/>
    <w:rsid w:val="00906C45"/>
    <w:rsid w:val="0090764C"/>
    <w:rsid w:val="009169D0"/>
    <w:rsid w:val="00925F9F"/>
    <w:rsid w:val="00932413"/>
    <w:rsid w:val="00932B6F"/>
    <w:rsid w:val="00937700"/>
    <w:rsid w:val="00944A58"/>
    <w:rsid w:val="00953688"/>
    <w:rsid w:val="009577B7"/>
    <w:rsid w:val="0096038A"/>
    <w:rsid w:val="009608A1"/>
    <w:rsid w:val="00961DEE"/>
    <w:rsid w:val="0096666F"/>
    <w:rsid w:val="00970A96"/>
    <w:rsid w:val="0097352A"/>
    <w:rsid w:val="00975428"/>
    <w:rsid w:val="009773D3"/>
    <w:rsid w:val="0098721E"/>
    <w:rsid w:val="0099464A"/>
    <w:rsid w:val="00997ED9"/>
    <w:rsid w:val="009A2620"/>
    <w:rsid w:val="009B00A9"/>
    <w:rsid w:val="009B3E5F"/>
    <w:rsid w:val="009B5D62"/>
    <w:rsid w:val="009B632A"/>
    <w:rsid w:val="009B7D66"/>
    <w:rsid w:val="009C31A4"/>
    <w:rsid w:val="009C479A"/>
    <w:rsid w:val="009D1680"/>
    <w:rsid w:val="009D3D2B"/>
    <w:rsid w:val="009D5151"/>
    <w:rsid w:val="009E3F35"/>
    <w:rsid w:val="009E6570"/>
    <w:rsid w:val="00A00746"/>
    <w:rsid w:val="00A030BB"/>
    <w:rsid w:val="00A030C7"/>
    <w:rsid w:val="00A04C8E"/>
    <w:rsid w:val="00A05167"/>
    <w:rsid w:val="00A10BDE"/>
    <w:rsid w:val="00A111AD"/>
    <w:rsid w:val="00A306FC"/>
    <w:rsid w:val="00A30BC0"/>
    <w:rsid w:val="00A35B58"/>
    <w:rsid w:val="00A36F62"/>
    <w:rsid w:val="00A41234"/>
    <w:rsid w:val="00A45A43"/>
    <w:rsid w:val="00A548C9"/>
    <w:rsid w:val="00A54B15"/>
    <w:rsid w:val="00A67B78"/>
    <w:rsid w:val="00A71DAD"/>
    <w:rsid w:val="00AA0571"/>
    <w:rsid w:val="00AA6D21"/>
    <w:rsid w:val="00AB6655"/>
    <w:rsid w:val="00AC1996"/>
    <w:rsid w:val="00AC322A"/>
    <w:rsid w:val="00AD4047"/>
    <w:rsid w:val="00AD7A1F"/>
    <w:rsid w:val="00AE299F"/>
    <w:rsid w:val="00AE3A15"/>
    <w:rsid w:val="00AE4AA2"/>
    <w:rsid w:val="00AE56AF"/>
    <w:rsid w:val="00AE79AB"/>
    <w:rsid w:val="00AF0B34"/>
    <w:rsid w:val="00AF11C9"/>
    <w:rsid w:val="00B01775"/>
    <w:rsid w:val="00B04268"/>
    <w:rsid w:val="00B115A3"/>
    <w:rsid w:val="00B14690"/>
    <w:rsid w:val="00B1528D"/>
    <w:rsid w:val="00B21397"/>
    <w:rsid w:val="00B225F5"/>
    <w:rsid w:val="00B23C4D"/>
    <w:rsid w:val="00B3061E"/>
    <w:rsid w:val="00B3151B"/>
    <w:rsid w:val="00B32F10"/>
    <w:rsid w:val="00B330F7"/>
    <w:rsid w:val="00B35903"/>
    <w:rsid w:val="00B400DE"/>
    <w:rsid w:val="00B42708"/>
    <w:rsid w:val="00B42C9C"/>
    <w:rsid w:val="00B446A2"/>
    <w:rsid w:val="00B46560"/>
    <w:rsid w:val="00B50878"/>
    <w:rsid w:val="00B51067"/>
    <w:rsid w:val="00B6025B"/>
    <w:rsid w:val="00B61B5B"/>
    <w:rsid w:val="00B62C23"/>
    <w:rsid w:val="00B668A4"/>
    <w:rsid w:val="00B66E64"/>
    <w:rsid w:val="00B7082D"/>
    <w:rsid w:val="00B73434"/>
    <w:rsid w:val="00B73C3B"/>
    <w:rsid w:val="00B74DD9"/>
    <w:rsid w:val="00B76E2A"/>
    <w:rsid w:val="00B77481"/>
    <w:rsid w:val="00B778CA"/>
    <w:rsid w:val="00B80FF8"/>
    <w:rsid w:val="00B92CDF"/>
    <w:rsid w:val="00B94472"/>
    <w:rsid w:val="00B94646"/>
    <w:rsid w:val="00B95940"/>
    <w:rsid w:val="00B96BB3"/>
    <w:rsid w:val="00B97AE9"/>
    <w:rsid w:val="00BA40B0"/>
    <w:rsid w:val="00BB1C89"/>
    <w:rsid w:val="00BB2EC4"/>
    <w:rsid w:val="00BF25EA"/>
    <w:rsid w:val="00BF269A"/>
    <w:rsid w:val="00BF4F18"/>
    <w:rsid w:val="00C041E4"/>
    <w:rsid w:val="00C12647"/>
    <w:rsid w:val="00C14719"/>
    <w:rsid w:val="00C17A11"/>
    <w:rsid w:val="00C2575A"/>
    <w:rsid w:val="00C31072"/>
    <w:rsid w:val="00C31249"/>
    <w:rsid w:val="00C3257B"/>
    <w:rsid w:val="00C37744"/>
    <w:rsid w:val="00C42C85"/>
    <w:rsid w:val="00C47EA7"/>
    <w:rsid w:val="00C51027"/>
    <w:rsid w:val="00C54CC0"/>
    <w:rsid w:val="00C54F6C"/>
    <w:rsid w:val="00C610A6"/>
    <w:rsid w:val="00C64466"/>
    <w:rsid w:val="00C72061"/>
    <w:rsid w:val="00C76501"/>
    <w:rsid w:val="00C8154A"/>
    <w:rsid w:val="00C81A0C"/>
    <w:rsid w:val="00C843C9"/>
    <w:rsid w:val="00C85720"/>
    <w:rsid w:val="00C86C2E"/>
    <w:rsid w:val="00C86F6A"/>
    <w:rsid w:val="00C871E8"/>
    <w:rsid w:val="00C927E7"/>
    <w:rsid w:val="00C9597E"/>
    <w:rsid w:val="00C96833"/>
    <w:rsid w:val="00C96F78"/>
    <w:rsid w:val="00CA0624"/>
    <w:rsid w:val="00CA1060"/>
    <w:rsid w:val="00CA1B95"/>
    <w:rsid w:val="00CA1F35"/>
    <w:rsid w:val="00CA26FA"/>
    <w:rsid w:val="00CA3630"/>
    <w:rsid w:val="00CA3F89"/>
    <w:rsid w:val="00CA4D91"/>
    <w:rsid w:val="00CA4F5E"/>
    <w:rsid w:val="00CA6A33"/>
    <w:rsid w:val="00CA7993"/>
    <w:rsid w:val="00CB3EA8"/>
    <w:rsid w:val="00CB61C4"/>
    <w:rsid w:val="00CC0132"/>
    <w:rsid w:val="00CC32FC"/>
    <w:rsid w:val="00CC76B2"/>
    <w:rsid w:val="00CD077C"/>
    <w:rsid w:val="00CD24A6"/>
    <w:rsid w:val="00CE162C"/>
    <w:rsid w:val="00CE3570"/>
    <w:rsid w:val="00CE3659"/>
    <w:rsid w:val="00CE4672"/>
    <w:rsid w:val="00CF392F"/>
    <w:rsid w:val="00CF543A"/>
    <w:rsid w:val="00CF5C75"/>
    <w:rsid w:val="00D10840"/>
    <w:rsid w:val="00D123DF"/>
    <w:rsid w:val="00D124BA"/>
    <w:rsid w:val="00D13B63"/>
    <w:rsid w:val="00D1568A"/>
    <w:rsid w:val="00D16A03"/>
    <w:rsid w:val="00D17911"/>
    <w:rsid w:val="00D2147D"/>
    <w:rsid w:val="00D242D1"/>
    <w:rsid w:val="00D310B8"/>
    <w:rsid w:val="00D32832"/>
    <w:rsid w:val="00D3325C"/>
    <w:rsid w:val="00D35B96"/>
    <w:rsid w:val="00D427FC"/>
    <w:rsid w:val="00D50328"/>
    <w:rsid w:val="00D50D44"/>
    <w:rsid w:val="00D52792"/>
    <w:rsid w:val="00D62392"/>
    <w:rsid w:val="00D627E4"/>
    <w:rsid w:val="00D672CC"/>
    <w:rsid w:val="00D67B11"/>
    <w:rsid w:val="00D74176"/>
    <w:rsid w:val="00D7469A"/>
    <w:rsid w:val="00D80F3B"/>
    <w:rsid w:val="00D812CB"/>
    <w:rsid w:val="00D8288F"/>
    <w:rsid w:val="00D85B25"/>
    <w:rsid w:val="00D85F09"/>
    <w:rsid w:val="00D90ACD"/>
    <w:rsid w:val="00DA21FB"/>
    <w:rsid w:val="00DA462A"/>
    <w:rsid w:val="00DA5614"/>
    <w:rsid w:val="00DA711B"/>
    <w:rsid w:val="00DA7878"/>
    <w:rsid w:val="00DB1483"/>
    <w:rsid w:val="00DB4702"/>
    <w:rsid w:val="00DB6F5B"/>
    <w:rsid w:val="00DC0716"/>
    <w:rsid w:val="00DC096C"/>
    <w:rsid w:val="00DC4328"/>
    <w:rsid w:val="00DD0BED"/>
    <w:rsid w:val="00DD7F78"/>
    <w:rsid w:val="00DD7F81"/>
    <w:rsid w:val="00DE106D"/>
    <w:rsid w:val="00DE3C21"/>
    <w:rsid w:val="00DE4AA0"/>
    <w:rsid w:val="00DE55BC"/>
    <w:rsid w:val="00DF0C06"/>
    <w:rsid w:val="00DF3731"/>
    <w:rsid w:val="00DF6CF2"/>
    <w:rsid w:val="00E00AA2"/>
    <w:rsid w:val="00E02CBE"/>
    <w:rsid w:val="00E032B3"/>
    <w:rsid w:val="00E05C2C"/>
    <w:rsid w:val="00E07F01"/>
    <w:rsid w:val="00E13883"/>
    <w:rsid w:val="00E168BA"/>
    <w:rsid w:val="00E22094"/>
    <w:rsid w:val="00E2215D"/>
    <w:rsid w:val="00E22B85"/>
    <w:rsid w:val="00E25384"/>
    <w:rsid w:val="00E25E39"/>
    <w:rsid w:val="00E2627B"/>
    <w:rsid w:val="00E444C9"/>
    <w:rsid w:val="00E446D7"/>
    <w:rsid w:val="00E46E35"/>
    <w:rsid w:val="00E46F52"/>
    <w:rsid w:val="00E50FDA"/>
    <w:rsid w:val="00E511E6"/>
    <w:rsid w:val="00E552CC"/>
    <w:rsid w:val="00E64A5F"/>
    <w:rsid w:val="00E70884"/>
    <w:rsid w:val="00E71AB6"/>
    <w:rsid w:val="00E72D9F"/>
    <w:rsid w:val="00E75AEF"/>
    <w:rsid w:val="00E81E08"/>
    <w:rsid w:val="00E878C9"/>
    <w:rsid w:val="00E90835"/>
    <w:rsid w:val="00E90C41"/>
    <w:rsid w:val="00E9774B"/>
    <w:rsid w:val="00E9791F"/>
    <w:rsid w:val="00E97C00"/>
    <w:rsid w:val="00EA03EA"/>
    <w:rsid w:val="00EA0A8F"/>
    <w:rsid w:val="00EA3F00"/>
    <w:rsid w:val="00EA45B7"/>
    <w:rsid w:val="00EA5BCA"/>
    <w:rsid w:val="00EA6AF3"/>
    <w:rsid w:val="00EB045F"/>
    <w:rsid w:val="00EB7A6F"/>
    <w:rsid w:val="00EC162A"/>
    <w:rsid w:val="00EC26CA"/>
    <w:rsid w:val="00EC3A50"/>
    <w:rsid w:val="00EC777C"/>
    <w:rsid w:val="00ED180E"/>
    <w:rsid w:val="00ED2CDF"/>
    <w:rsid w:val="00EE366B"/>
    <w:rsid w:val="00EF66F5"/>
    <w:rsid w:val="00F13D80"/>
    <w:rsid w:val="00F1548E"/>
    <w:rsid w:val="00F16B74"/>
    <w:rsid w:val="00F21E17"/>
    <w:rsid w:val="00F2484A"/>
    <w:rsid w:val="00F31D04"/>
    <w:rsid w:val="00F36903"/>
    <w:rsid w:val="00F50F44"/>
    <w:rsid w:val="00F51A34"/>
    <w:rsid w:val="00F52F95"/>
    <w:rsid w:val="00F61282"/>
    <w:rsid w:val="00F656F2"/>
    <w:rsid w:val="00F675DE"/>
    <w:rsid w:val="00F67D4E"/>
    <w:rsid w:val="00F71385"/>
    <w:rsid w:val="00F71A01"/>
    <w:rsid w:val="00F7623C"/>
    <w:rsid w:val="00F8017C"/>
    <w:rsid w:val="00F829A3"/>
    <w:rsid w:val="00F85376"/>
    <w:rsid w:val="00F90269"/>
    <w:rsid w:val="00F95F3C"/>
    <w:rsid w:val="00F961F7"/>
    <w:rsid w:val="00FA044C"/>
    <w:rsid w:val="00FA144B"/>
    <w:rsid w:val="00FA27B2"/>
    <w:rsid w:val="00FA4C60"/>
    <w:rsid w:val="00FA6819"/>
    <w:rsid w:val="00FA7E75"/>
    <w:rsid w:val="00FB67FB"/>
    <w:rsid w:val="00FB6B54"/>
    <w:rsid w:val="00FB6BC7"/>
    <w:rsid w:val="00FB7616"/>
    <w:rsid w:val="00FC0CF2"/>
    <w:rsid w:val="00FC1308"/>
    <w:rsid w:val="00FC454E"/>
    <w:rsid w:val="00FC6D02"/>
    <w:rsid w:val="00FD0CE6"/>
    <w:rsid w:val="00FD13E7"/>
    <w:rsid w:val="00FD354A"/>
    <w:rsid w:val="00FD4C46"/>
    <w:rsid w:val="00FD5E33"/>
    <w:rsid w:val="00FD5FD8"/>
    <w:rsid w:val="00FE40CB"/>
    <w:rsid w:val="00FF1149"/>
    <w:rsid w:val="00FF52AC"/>
    <w:rsid w:val="00FF6E0B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F34F7"/>
  <w15:docId w15:val="{28737E2C-2503-40FC-A489-333B359B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C0CF2"/>
    <w:pPr>
      <w:jc w:val="both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C2575A"/>
    <w:pPr>
      <w:spacing w:after="0" w:line="240" w:lineRule="auto"/>
      <w:jc w:val="left"/>
      <w:outlineLvl w:val="0"/>
    </w:pPr>
    <w:rPr>
      <w:rFonts w:asciiTheme="majorHAnsi" w:hAnsiTheme="majorHAnsi"/>
      <w:smallCap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0CF2"/>
    <w:pPr>
      <w:spacing w:after="0" w:line="240" w:lineRule="auto"/>
      <w:jc w:val="left"/>
      <w:outlineLvl w:val="1"/>
    </w:pPr>
    <w:rPr>
      <w:color w:val="FFFFFF" w:themeColor="background1"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8017C"/>
    <w:pPr>
      <w:keepNext/>
      <w:keepLines/>
      <w:numPr>
        <w:ilvl w:val="2"/>
        <w:numId w:val="16"/>
      </w:numPr>
      <w:spacing w:before="200" w:after="480"/>
      <w:outlineLvl w:val="2"/>
    </w:pPr>
    <w:rPr>
      <w:rFonts w:asciiTheme="majorHAnsi" w:eastAsiaTheme="majorEastAsia" w:hAnsiTheme="majorHAnsi" w:cstheme="majorBidi"/>
      <w:bCs/>
      <w:color w:val="EB6A35" w:themeColor="accent1"/>
      <w:sz w:val="4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8017C"/>
    <w:pPr>
      <w:keepNext/>
      <w:keepLines/>
      <w:numPr>
        <w:ilvl w:val="3"/>
        <w:numId w:val="16"/>
      </w:numPr>
      <w:pBdr>
        <w:top w:val="single" w:sz="2" w:space="1" w:color="EB6A35" w:themeColor="accent1"/>
        <w:bottom w:val="single" w:sz="2" w:space="1" w:color="EB6A35" w:themeColor="accent1"/>
      </w:pBdr>
      <w:spacing w:before="200" w:after="360"/>
      <w:outlineLvl w:val="3"/>
    </w:pPr>
    <w:rPr>
      <w:rFonts w:asciiTheme="majorHAnsi" w:eastAsiaTheme="majorEastAsia" w:hAnsiTheme="majorHAnsi" w:cstheme="majorBidi"/>
      <w:bCs/>
      <w:iCs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462A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822F0D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462A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822F0D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462A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462A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462A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02998"/>
    <w:rPr>
      <w:rFonts w:asciiTheme="majorHAnsi" w:hAnsiTheme="majorHAnsi"/>
      <w:smallCaps/>
      <w:color w:val="00000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C0CF2"/>
    <w:rPr>
      <w:rFonts w:ascii="Calibri" w:hAnsi="Calibri"/>
      <w:color w:val="FFFFFF" w:themeColor="background1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F8017C"/>
    <w:rPr>
      <w:rFonts w:asciiTheme="majorHAnsi" w:eastAsiaTheme="majorEastAsia" w:hAnsiTheme="majorHAnsi" w:cstheme="majorBidi"/>
      <w:bCs/>
      <w:color w:val="EB6A35" w:themeColor="accent1"/>
      <w:sz w:val="40"/>
    </w:rPr>
  </w:style>
  <w:style w:type="character" w:customStyle="1" w:styleId="Titre4Car">
    <w:name w:val="Titre 4 Car"/>
    <w:basedOn w:val="Policepardfaut"/>
    <w:link w:val="Titre4"/>
    <w:uiPriority w:val="9"/>
    <w:rsid w:val="00F8017C"/>
    <w:rPr>
      <w:rFonts w:asciiTheme="majorHAnsi" w:eastAsiaTheme="majorEastAsia" w:hAnsiTheme="majorHAnsi" w:cstheme="majorBidi"/>
      <w:bCs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A462A"/>
    <w:rPr>
      <w:rFonts w:asciiTheme="majorHAnsi" w:eastAsiaTheme="majorEastAsia" w:hAnsiTheme="majorHAnsi" w:cstheme="majorBidi"/>
      <w:color w:val="822F0D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DA462A"/>
    <w:rPr>
      <w:rFonts w:asciiTheme="majorHAnsi" w:eastAsiaTheme="majorEastAsia" w:hAnsiTheme="majorHAnsi" w:cstheme="majorBidi"/>
      <w:i/>
      <w:iCs/>
      <w:color w:val="822F0D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DA46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DA46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A46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A462A"/>
    <w:pPr>
      <w:pBdr>
        <w:bottom w:val="single" w:sz="8" w:space="4" w:color="EB6A3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26164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A462A"/>
    <w:rPr>
      <w:rFonts w:asciiTheme="majorHAnsi" w:eastAsiaTheme="majorEastAsia" w:hAnsiTheme="majorHAnsi" w:cstheme="majorBidi"/>
      <w:color w:val="626164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DA4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62A"/>
  </w:style>
  <w:style w:type="paragraph" w:styleId="Pieddepage">
    <w:name w:val="footer"/>
    <w:basedOn w:val="Normal"/>
    <w:link w:val="PieddepageCar"/>
    <w:uiPriority w:val="99"/>
    <w:unhideWhenUsed/>
    <w:rsid w:val="00DA4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62A"/>
  </w:style>
  <w:style w:type="character" w:styleId="Numrodepage">
    <w:name w:val="page number"/>
    <w:semiHidden/>
    <w:rsid w:val="00DA462A"/>
    <w:rPr>
      <w:color w:val="CB7A14"/>
      <w:w w:val="90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62A"/>
    <w:rPr>
      <w:rFonts w:ascii="Tahoma" w:hAnsi="Tahoma" w:cs="Tahoma"/>
      <w:sz w:val="16"/>
      <w:szCs w:val="16"/>
    </w:rPr>
  </w:style>
  <w:style w:type="paragraph" w:customStyle="1" w:styleId="TexteProcdures">
    <w:name w:val="Texte Procédures"/>
    <w:basedOn w:val="Normal"/>
    <w:qFormat/>
    <w:rsid w:val="00754B8F"/>
    <w:pPr>
      <w:spacing w:after="0" w:line="240" w:lineRule="auto"/>
      <w:ind w:left="284"/>
      <w:jc w:val="left"/>
    </w:pPr>
    <w:rPr>
      <w:sz w:val="18"/>
    </w:rPr>
  </w:style>
  <w:style w:type="paragraph" w:customStyle="1" w:styleId="TitreConseils">
    <w:name w:val="Titre Conseils"/>
    <w:basedOn w:val="Normal"/>
    <w:qFormat/>
    <w:rsid w:val="00FC0CF2"/>
    <w:pPr>
      <w:spacing w:after="0" w:line="240" w:lineRule="auto"/>
    </w:pPr>
    <w:rPr>
      <w:b/>
      <w:color w:val="1E70B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3B7C70"/>
    <w:pPr>
      <w:spacing w:after="120"/>
    </w:pPr>
    <w:rPr>
      <w:sz w:val="16"/>
      <w:szCs w:val="16"/>
    </w:rPr>
  </w:style>
  <w:style w:type="paragraph" w:styleId="Listepuces">
    <w:name w:val="List Bullet"/>
    <w:basedOn w:val="Normal"/>
    <w:autoRedefine/>
    <w:uiPriority w:val="99"/>
    <w:unhideWhenUsed/>
    <w:qFormat/>
    <w:rsid w:val="00306CEE"/>
    <w:pPr>
      <w:numPr>
        <w:numId w:val="11"/>
      </w:numPr>
      <w:spacing w:after="0"/>
      <w:ind w:left="794" w:hanging="397"/>
      <w:contextualSpacing/>
      <w:jc w:val="left"/>
    </w:pPr>
    <w:rPr>
      <w:rFonts w:eastAsiaTheme="minorEastAsia"/>
      <w:sz w:val="24"/>
      <w:lang w:eastAsia="zh-TW"/>
    </w:rPr>
  </w:style>
  <w:style w:type="paragraph" w:styleId="Sansinterligne">
    <w:name w:val="No Spacing"/>
    <w:link w:val="SansinterligneCar"/>
    <w:uiPriority w:val="1"/>
    <w:qFormat/>
    <w:rsid w:val="00B225F5"/>
    <w:pPr>
      <w:spacing w:after="0" w:line="240" w:lineRule="auto"/>
    </w:pPr>
    <w:rPr>
      <w:rFonts w:eastAsiaTheme="minorEastAsia"/>
      <w:lang w:eastAsia="fr-FR"/>
    </w:rPr>
  </w:style>
  <w:style w:type="paragraph" w:customStyle="1" w:styleId="listecorpsdetexte">
    <w:name w:val="liste corps de texte"/>
    <w:basedOn w:val="Normal"/>
    <w:rsid w:val="00B225F5"/>
    <w:pPr>
      <w:numPr>
        <w:numId w:val="15"/>
      </w:numPr>
      <w:spacing w:before="40" w:after="40" w:line="240" w:lineRule="auto"/>
      <w:jc w:val="left"/>
    </w:pPr>
    <w:rPr>
      <w:rFonts w:asciiTheme="majorHAnsi" w:eastAsia="Times New Roman" w:hAnsiTheme="majorHAnsi" w:cs="Times New Roman"/>
      <w:sz w:val="18"/>
      <w:szCs w:val="2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225F5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qFormat/>
    <w:rsid w:val="00B225F5"/>
    <w:pPr>
      <w:spacing w:before="120" w:after="0" w:line="240" w:lineRule="auto"/>
      <w:ind w:left="284"/>
    </w:pPr>
    <w:rPr>
      <w:rFonts w:asciiTheme="majorHAnsi" w:eastAsia="Times New Roman" w:hAnsiTheme="majorHAnsi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225F5"/>
    <w:rPr>
      <w:rFonts w:asciiTheme="majorHAnsi" w:eastAsia="Times New Roman" w:hAnsiTheme="majorHAnsi" w:cs="Times New Roman"/>
      <w:sz w:val="20"/>
      <w:szCs w:val="20"/>
      <w:lang w:eastAsia="fr-FR"/>
    </w:rPr>
  </w:style>
  <w:style w:type="numbering" w:customStyle="1" w:styleId="listepuces0">
    <w:name w:val="liste à puces"/>
    <w:rsid w:val="00B225F5"/>
    <w:pPr>
      <w:numPr>
        <w:numId w:val="14"/>
      </w:numPr>
    </w:pPr>
  </w:style>
  <w:style w:type="paragraph" w:customStyle="1" w:styleId="Titresommaire">
    <w:name w:val="Titre sommaire"/>
    <w:basedOn w:val="Normal"/>
    <w:next w:val="Normal"/>
    <w:semiHidden/>
    <w:rsid w:val="008074AE"/>
    <w:pPr>
      <w:pBdr>
        <w:top w:val="single" w:sz="2" w:space="1" w:color="703E14"/>
        <w:bottom w:val="single" w:sz="2" w:space="1" w:color="703E14"/>
      </w:pBdr>
      <w:spacing w:after="0" w:line="240" w:lineRule="auto"/>
      <w:jc w:val="center"/>
    </w:pPr>
    <w:rPr>
      <w:rFonts w:ascii="Verdana" w:eastAsia="Times New Roman" w:hAnsi="Verdana" w:cs="Times New Roman"/>
      <w:w w:val="90"/>
      <w:sz w:val="76"/>
      <w:szCs w:val="76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074AE"/>
    <w:pPr>
      <w:outlineLvl w:val="9"/>
    </w:pPr>
    <w:rPr>
      <w:b/>
      <w:smallCaps w:val="0"/>
      <w:color w:val="C44613" w:themeColor="accent1" w:themeShade="BF"/>
      <w:sz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FC0CF2"/>
    <w:pPr>
      <w:tabs>
        <w:tab w:val="left" w:pos="440"/>
        <w:tab w:val="right" w:leader="dot" w:pos="10773"/>
      </w:tabs>
      <w:spacing w:before="60" w:after="40" w:line="240" w:lineRule="auto"/>
    </w:pPr>
    <w:rPr>
      <w:noProof/>
      <w:color w:val="1E70B6"/>
    </w:rPr>
  </w:style>
  <w:style w:type="paragraph" w:styleId="TM2">
    <w:name w:val="toc 2"/>
    <w:basedOn w:val="Normal"/>
    <w:next w:val="Normal"/>
    <w:autoRedefine/>
    <w:uiPriority w:val="39"/>
    <w:unhideWhenUsed/>
    <w:rsid w:val="00CD077C"/>
    <w:pPr>
      <w:tabs>
        <w:tab w:val="left" w:pos="851"/>
        <w:tab w:val="right" w:leader="dot" w:pos="10773"/>
      </w:tabs>
      <w:spacing w:after="40" w:line="240" w:lineRule="auto"/>
      <w:ind w:left="850" w:hanging="629"/>
    </w:pPr>
  </w:style>
  <w:style w:type="paragraph" w:styleId="TM3">
    <w:name w:val="toc 3"/>
    <w:basedOn w:val="Normal"/>
    <w:next w:val="Normal"/>
    <w:autoRedefine/>
    <w:uiPriority w:val="39"/>
    <w:unhideWhenUsed/>
    <w:rsid w:val="008074AE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8074AE"/>
    <w:rPr>
      <w:color w:val="FF6C2B" w:themeColor="hyperlink"/>
      <w:u w:val="single"/>
    </w:rPr>
  </w:style>
  <w:style w:type="table" w:styleId="Listemoyenne2-Accent1">
    <w:name w:val="Medium List 2 Accent 1"/>
    <w:basedOn w:val="TableauNormal"/>
    <w:uiPriority w:val="66"/>
    <w:rsid w:val="009E3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EB6A35" w:themeColor="accent1"/>
        <w:left w:val="single" w:sz="8" w:space="0" w:color="EB6A35" w:themeColor="accent1"/>
        <w:bottom w:val="single" w:sz="8" w:space="0" w:color="EB6A35" w:themeColor="accent1"/>
        <w:right w:val="single" w:sz="8" w:space="0" w:color="EB6A3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6A3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6A3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6A3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6A3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couleur-Accent1">
    <w:name w:val="Colorful Grid Accent 1"/>
    <w:basedOn w:val="TableauNormal"/>
    <w:uiPriority w:val="73"/>
    <w:rsid w:val="009E3F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D6" w:themeFill="accent1" w:themeFillTint="33"/>
    </w:tcPr>
    <w:tblStylePr w:type="firstRow">
      <w:rPr>
        <w:b/>
        <w:bCs/>
      </w:rPr>
      <w:tblPr/>
      <w:tcPr>
        <w:shd w:val="clear" w:color="auto" w:fill="F7C3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3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4461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44613" w:themeFill="accent1" w:themeFillShade="BF"/>
      </w:tcPr>
    </w:tblStylePr>
    <w:tblStylePr w:type="band1Vert">
      <w:tblPr/>
      <w:tcPr>
        <w:shd w:val="clear" w:color="auto" w:fill="F5B49A" w:themeFill="accent1" w:themeFillTint="7F"/>
      </w:tcPr>
    </w:tblStylePr>
    <w:tblStylePr w:type="band1Horz">
      <w:tblPr/>
      <w:tcPr>
        <w:shd w:val="clear" w:color="auto" w:fill="F5B49A" w:themeFill="accent1" w:themeFillTint="7F"/>
      </w:tcPr>
    </w:tblStylePr>
  </w:style>
  <w:style w:type="table" w:styleId="Grilledutableau">
    <w:name w:val="Table Grid"/>
    <w:basedOn w:val="TableauNormal"/>
    <w:uiPriority w:val="59"/>
    <w:rsid w:val="009E3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2-Accent1">
    <w:name w:val="Medium Shading 2 Accent 1"/>
    <w:basedOn w:val="TableauNormal"/>
    <w:uiPriority w:val="64"/>
    <w:rsid w:val="009E3F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3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A3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B7C70"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4D06"/>
    <w:pPr>
      <w:ind w:left="720"/>
      <w:contextualSpacing/>
    </w:pPr>
  </w:style>
  <w:style w:type="paragraph" w:customStyle="1" w:styleId="TitreProcAbcEn-tteImpaire">
    <w:name w:val="Titre Proc Abc En-tête Impaire"/>
    <w:basedOn w:val="Normal"/>
    <w:next w:val="Normal"/>
    <w:qFormat/>
    <w:rsid w:val="00775AAE"/>
    <w:pPr>
      <w:spacing w:after="0" w:line="240" w:lineRule="auto"/>
      <w:jc w:val="right"/>
    </w:pPr>
    <w:rPr>
      <w:b/>
      <w:szCs w:val="32"/>
    </w:rPr>
  </w:style>
  <w:style w:type="paragraph" w:customStyle="1" w:styleId="TitreChapitreEn-ttePaire">
    <w:name w:val="Titre Chapitre En-tête Paire"/>
    <w:basedOn w:val="TitreChapitreEn-tteImpaire"/>
    <w:qFormat/>
    <w:rsid w:val="00BB2EC4"/>
    <w:pPr>
      <w:jc w:val="left"/>
    </w:pPr>
    <w:rPr>
      <w:rFonts w:asciiTheme="majorHAnsi" w:hAnsiTheme="majorHAnsi"/>
    </w:rPr>
  </w:style>
  <w:style w:type="paragraph" w:customStyle="1" w:styleId="TitreProcAbcEn-ttePaire">
    <w:name w:val="Titre Proc Abc  En-tête Paire"/>
    <w:basedOn w:val="TitreProcAbcEn-tteImpaire"/>
    <w:qFormat/>
    <w:rsid w:val="003467F3"/>
    <w:pPr>
      <w:jc w:val="left"/>
    </w:pPr>
  </w:style>
  <w:style w:type="paragraph" w:customStyle="1" w:styleId="TitreChapitreEn-tteImpaire">
    <w:name w:val="Titre Chapitre En-tête Impaire"/>
    <w:basedOn w:val="Normal"/>
    <w:next w:val="Normal"/>
    <w:qFormat/>
    <w:rsid w:val="00775AAE"/>
    <w:pPr>
      <w:spacing w:after="0" w:line="240" w:lineRule="auto"/>
      <w:jc w:val="right"/>
    </w:pPr>
    <w:rPr>
      <w:noProof/>
      <w:szCs w:val="32"/>
    </w:rPr>
  </w:style>
  <w:style w:type="paragraph" w:customStyle="1" w:styleId="Titrenumrot">
    <w:name w:val="Titre numéroté"/>
    <w:basedOn w:val="Normal"/>
    <w:next w:val="Normal"/>
    <w:qFormat/>
    <w:rsid w:val="00FC0CF2"/>
    <w:pPr>
      <w:spacing w:after="0" w:line="240" w:lineRule="auto"/>
    </w:pPr>
    <w:rPr>
      <w:b/>
      <w:color w:val="1E70B6"/>
      <w:sz w:val="20"/>
      <w:szCs w:val="20"/>
    </w:rPr>
  </w:style>
  <w:style w:type="paragraph" w:customStyle="1" w:styleId="TexteprocdureNumrot">
    <w:name w:val="Texte procédure Numéroté"/>
    <w:basedOn w:val="TexteProcdures"/>
    <w:qFormat/>
    <w:rsid w:val="00CD24A6"/>
    <w:pPr>
      <w:ind w:left="0" w:firstLine="340"/>
    </w:pPr>
  </w:style>
  <w:style w:type="paragraph" w:styleId="NormalWeb">
    <w:name w:val="Normal (Web)"/>
    <w:basedOn w:val="Normal"/>
    <w:uiPriority w:val="99"/>
    <w:semiHidden/>
    <w:unhideWhenUsed/>
    <w:rsid w:val="00F713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entete1">
    <w:name w:val="entete1"/>
    <w:basedOn w:val="Normal"/>
    <w:rsid w:val="003B4BAA"/>
    <w:pPr>
      <w:spacing w:after="0" w:line="240" w:lineRule="atLeast"/>
      <w:jc w:val="left"/>
    </w:pPr>
    <w:rPr>
      <w:rFonts w:ascii="Times New Roman" w:eastAsia="Times New Roman" w:hAnsi="Times New Roman" w:cs="Times New Roman"/>
      <w:b/>
      <w:bCs/>
      <w:color w:val="3F3F3F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359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59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59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59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590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44391E"/>
    <w:pPr>
      <w:spacing w:after="0" w:line="240" w:lineRule="auto"/>
    </w:pPr>
  </w:style>
  <w:style w:type="character" w:customStyle="1" w:styleId="numrosorange">
    <w:name w:val="numéros orange"/>
    <w:basedOn w:val="Policepardfaut"/>
    <w:uiPriority w:val="1"/>
    <w:qFormat/>
    <w:rsid w:val="00411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4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87809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9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3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5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footer" Target="footer3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eader" Target="header3.xml"/><Relationship Id="rId98" Type="http://schemas.openxmlformats.org/officeDocument/2006/relationships/footer" Target="footer5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hdphoto" Target="media/hdphoto1.wdp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comments" Target="comments.xml"/><Relationship Id="rId9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header" Target="header4.xml"/><Relationship Id="rId99" Type="http://schemas.openxmlformats.org/officeDocument/2006/relationships/fontTable" Target="fontTable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utlook2010abc\outlook%202010\SupportsOutlookAbcFormation.dotx" TargetMode="External"/></Relationships>
</file>

<file path=word/theme/theme1.xml><?xml version="1.0" encoding="utf-8"?>
<a:theme xmlns:a="http://schemas.openxmlformats.org/drawingml/2006/main" name="thème abc">
  <a:themeElements>
    <a:clrScheme name="ABC">
      <a:dk1>
        <a:sysClr val="windowText" lastClr="000000"/>
      </a:dk1>
      <a:lt1>
        <a:sysClr val="window" lastClr="FFFFFF"/>
      </a:lt1>
      <a:dk2>
        <a:srgbClr val="838286"/>
      </a:dk2>
      <a:lt2>
        <a:srgbClr val="EEECE1"/>
      </a:lt2>
      <a:accent1>
        <a:srgbClr val="EB6A35"/>
      </a:accent1>
      <a:accent2>
        <a:srgbClr val="7F3618"/>
      </a:accent2>
      <a:accent3>
        <a:srgbClr val="838286"/>
      </a:accent3>
      <a:accent4>
        <a:srgbClr val="945E48"/>
      </a:accent4>
      <a:accent5>
        <a:srgbClr val="94141B"/>
      </a:accent5>
      <a:accent6>
        <a:srgbClr val="B00400"/>
      </a:accent6>
      <a:hlink>
        <a:srgbClr val="FF6C2B"/>
      </a:hlink>
      <a:folHlink>
        <a:srgbClr val="838286"/>
      </a:folHlink>
    </a:clrScheme>
    <a:fontScheme name="Polices ABC">
      <a:majorFont>
        <a:latin typeface="HelveticaNeueLT Com 45 Lt"/>
        <a:ea typeface=""/>
        <a:cs typeface=""/>
      </a:majorFont>
      <a:minorFont>
        <a:latin typeface="HelveticaNeueLT Com 45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2013-06-16T00:00:00</PublishDate>
  <Abstract> Madame Fabienne JOURNOChef de ProjetResponsable PédagogiqueEmail : f.journo@abcformation.fr
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B5C5E5-9FBF-4694-AEEE-2F8F49FF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SupportsOutlookAbcFormation.dotx</Template>
  <TotalTime>1</TotalTime>
  <Pages>31</Pages>
  <Words>4521</Words>
  <Characters>24868</Characters>
  <Application>Microsoft Office Word</Application>
  <DocSecurity>0</DocSecurity>
  <Lines>207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Support    de Cours</vt:lpstr>
    </vt:vector>
  </TitlesOfParts>
  <Company/>
  <LinksUpToDate>false</LinksUpToDate>
  <CharactersWithSpaces>29331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   de Cours</dc:title>
  <dc:creator>Administrateur</dc:creator>
  <cp:lastModifiedBy>Françoise Pervier</cp:lastModifiedBy>
  <cp:revision>2</cp:revision>
  <cp:lastPrinted>2014-08-07T08:05:00Z</cp:lastPrinted>
  <dcterms:created xsi:type="dcterms:W3CDTF">2016-05-27T15:30:00Z</dcterms:created>
  <dcterms:modified xsi:type="dcterms:W3CDTF">2016-05-27T15:30:00Z</dcterms:modified>
</cp:coreProperties>
</file>